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19C16" w14:textId="56470BAC" w:rsidR="00DB6F94" w:rsidRPr="00550A19" w:rsidRDefault="00F00231" w:rsidP="00A5367D">
      <w:pPr>
        <w:spacing w:before="360" w:after="240"/>
        <w:rPr>
          <w:rFonts w:cs="Arial"/>
          <w:b/>
          <w:sz w:val="32"/>
          <w:szCs w:val="24"/>
          <w:lang w:val="es-CR"/>
        </w:rPr>
      </w:pPr>
      <w:r>
        <w:rPr>
          <w:rFonts w:cs="Arial"/>
          <w:b/>
          <w:sz w:val="32"/>
          <w:szCs w:val="24"/>
          <w:lang w:val="es-ES"/>
        </w:rPr>
        <w:t>Fondo Regional para la Cooperación Triangular</w:t>
      </w:r>
      <w:r>
        <w:rPr>
          <w:rFonts w:cs="Arial"/>
          <w:b/>
          <w:sz w:val="32"/>
          <w:szCs w:val="24"/>
          <w:lang w:val="es-ES"/>
        </w:rPr>
        <w:br/>
        <w:t xml:space="preserve">con </w:t>
      </w:r>
      <w:r w:rsidR="00701C70">
        <w:rPr>
          <w:rFonts w:cs="Arial"/>
          <w:b/>
          <w:sz w:val="32"/>
          <w:szCs w:val="24"/>
          <w:lang w:val="es-ES"/>
        </w:rPr>
        <w:t xml:space="preserve">socios de </w:t>
      </w:r>
      <w:r>
        <w:rPr>
          <w:rFonts w:cs="Arial"/>
          <w:b/>
          <w:sz w:val="32"/>
          <w:szCs w:val="24"/>
          <w:lang w:val="es-ES"/>
        </w:rPr>
        <w:t>América Latina y el Caribe</w:t>
      </w:r>
    </w:p>
    <w:p w14:paraId="50FE354C" w14:textId="67F08688" w:rsidR="00BC7E0B" w:rsidRPr="00586BD8" w:rsidRDefault="00586BD8" w:rsidP="00586BD8">
      <w:pPr>
        <w:spacing w:before="360" w:after="240"/>
        <w:rPr>
          <w:rFonts w:cs="Arial"/>
          <w:b/>
          <w:sz w:val="32"/>
          <w:szCs w:val="24"/>
          <w:lang w:val="es-ES"/>
        </w:rPr>
      </w:pPr>
      <w:r w:rsidRPr="0086694D">
        <w:rPr>
          <w:rFonts w:cs="Arial"/>
          <w:b/>
          <w:sz w:val="32"/>
          <w:szCs w:val="24"/>
          <w:lang w:val="es-ES"/>
        </w:rPr>
        <w:t xml:space="preserve">Formulario para </w:t>
      </w:r>
      <w:r>
        <w:rPr>
          <w:rFonts w:cs="Arial"/>
          <w:b/>
          <w:sz w:val="32"/>
          <w:szCs w:val="24"/>
          <w:lang w:val="es-ES"/>
        </w:rPr>
        <w:t>Propuesta de Proyecto</w:t>
      </w: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392832" w:rsidRPr="00305928" w14:paraId="3B854DA6" w14:textId="77777777" w:rsidTr="2E7352F7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34F7695" w14:textId="228A9CB4" w:rsidR="00FA078E" w:rsidRPr="00BB43E3" w:rsidRDefault="00D964C8" w:rsidP="00C830AE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bookmarkStart w:id="1" w:name="_Hlk70415337"/>
            <w:r w:rsidRPr="00BB43E3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 xml:space="preserve">Título </w:t>
            </w:r>
            <w:r w:rsidR="00FA54CD" w:rsidRPr="00BB43E3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del proyecto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BBEC203" w14:textId="1F6C9683" w:rsidR="00C61B5B" w:rsidRPr="00136D67" w:rsidRDefault="53C81668" w:rsidP="2E7352F7">
            <w:pPr>
              <w:spacing w:before="120" w:after="120"/>
              <w:rPr>
                <w:rStyle w:val="Nmerodepgina"/>
                <w:rFonts w:eastAsiaTheme="minorEastAsia" w:cstheme="minorBidi"/>
                <w:sz w:val="22"/>
                <w:szCs w:val="22"/>
                <w:lang w:val="es-CR" w:eastAsia="en-US"/>
              </w:rPr>
            </w:pPr>
            <w:r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>Fortalecimiento de</w:t>
            </w:r>
            <w:r w:rsidR="1D820A3E"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 la aplicación de</w:t>
            </w:r>
            <w:r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 los principios </w:t>
            </w:r>
            <w:r w:rsidR="4C312E28"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de </w:t>
            </w:r>
            <w:r w:rsidR="144734ED"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acceso </w:t>
            </w:r>
            <w:r w:rsidR="13864777"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>a recursos genéticos</w:t>
            </w:r>
            <w:r w:rsidR="003E5C72"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 y bioquímicos derivados de la biodiversidad </w:t>
            </w:r>
            <w:r w:rsidR="793542AD"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y </w:t>
            </w:r>
            <w:r w:rsidR="054BF717"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>la</w:t>
            </w:r>
            <w:r w:rsidR="144734ED"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 participación de beneficios</w:t>
            </w:r>
            <w:r w:rsidRPr="2E7352F7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 (ABS) en República Dominicana y Costa Rica.</w:t>
            </w:r>
          </w:p>
          <w:p w14:paraId="5A850107" w14:textId="7B7747E8" w:rsidR="00C61B5B" w:rsidRPr="00136D67" w:rsidRDefault="08F8F22B" w:rsidP="6DCC739F">
            <w:pPr>
              <w:spacing w:before="120" w:after="120"/>
              <w:rPr>
                <w:rFonts w:eastAsia="Calibri" w:cs="Arial"/>
                <w:b/>
                <w:bCs/>
                <w:i/>
                <w:iCs/>
                <w:szCs w:val="28"/>
                <w:lang w:val="es-ES"/>
              </w:rPr>
            </w:pPr>
            <w:r w:rsidRPr="6DCC739F">
              <w:rPr>
                <w:rFonts w:eastAsia="Calibri" w:cs="Arial"/>
                <w:b/>
                <w:bCs/>
                <w:i/>
                <w:iCs/>
                <w:sz w:val="22"/>
                <w:szCs w:val="22"/>
                <w:lang w:val="es-ES"/>
              </w:rPr>
              <w:t>2021 - 2023</w:t>
            </w:r>
          </w:p>
        </w:tc>
      </w:tr>
      <w:tr w:rsidR="00392832" w:rsidRPr="00586BD8" w14:paraId="0209084C" w14:textId="77777777" w:rsidTr="2E7352F7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00A68F" w14:textId="44D7AA90" w:rsidR="009936FF" w:rsidRPr="00BB43E3" w:rsidRDefault="00BB43E3" w:rsidP="00C830AE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>
              <w:rPr>
                <w:rStyle w:val="Nmerodepgina"/>
                <w:sz w:val="22"/>
                <w:szCs w:val="22"/>
                <w:lang w:val="es-ES"/>
              </w:rPr>
              <w:t>Título</w:t>
            </w:r>
            <w:r w:rsidR="003C362F" w:rsidRPr="00BB43E3">
              <w:rPr>
                <w:rStyle w:val="Nmerodepgina"/>
                <w:sz w:val="22"/>
                <w:szCs w:val="22"/>
                <w:lang w:val="es-ES"/>
              </w:rPr>
              <w:t xml:space="preserve"> corto del proyecto (abreviatura)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0279D7" w14:textId="0F495DFF" w:rsidR="009936FF" w:rsidRPr="003C362F" w:rsidRDefault="004C1736" w:rsidP="00206B31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A</w:t>
            </w:r>
            <w:r>
              <w:rPr>
                <w:rStyle w:val="Nmerodepgina"/>
                <w:rFonts w:eastAsiaTheme="minorHAnsi"/>
                <w:sz w:val="22"/>
                <w:lang w:val="es-ES"/>
              </w:rPr>
              <w:t>BS/RD/CR</w:t>
            </w:r>
          </w:p>
        </w:tc>
      </w:tr>
      <w:tr w:rsidR="003656F2" w:rsidRPr="00305928" w14:paraId="171691D4" w14:textId="77777777" w:rsidTr="2E7352F7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B84F85" w14:textId="060034E5" w:rsidR="003656F2" w:rsidRPr="003C362F" w:rsidRDefault="003C362F" w:rsidP="00C830AE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3C362F">
              <w:rPr>
                <w:rStyle w:val="Nmerodepgina"/>
                <w:sz w:val="22"/>
                <w:szCs w:val="22"/>
                <w:lang w:val="es-ES"/>
              </w:rPr>
              <w:t xml:space="preserve">Fecha de </w:t>
            </w:r>
            <w:r>
              <w:rPr>
                <w:rStyle w:val="Nmerodepgina"/>
                <w:sz w:val="22"/>
                <w:szCs w:val="22"/>
                <w:lang w:val="es-ES"/>
              </w:rPr>
              <w:t>presentación</w:t>
            </w:r>
            <w:r w:rsidRPr="003C362F">
              <w:rPr>
                <w:rStyle w:val="Nmerodepgina"/>
                <w:sz w:val="22"/>
                <w:szCs w:val="22"/>
                <w:lang w:val="es-ES"/>
              </w:rPr>
              <w:t xml:space="preserve"> a l</w:t>
            </w:r>
            <w:r>
              <w:rPr>
                <w:rStyle w:val="Nmerodepgina"/>
                <w:sz w:val="22"/>
                <w:szCs w:val="22"/>
                <w:lang w:val="es-ES"/>
              </w:rPr>
              <w:t xml:space="preserve">a embajada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ECF705E" w14:textId="08E6EA2C" w:rsidR="003656F2" w:rsidRPr="00F00231" w:rsidRDefault="00F00231" w:rsidP="00206B31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(Por favor nombrar </w:t>
            </w:r>
            <w:r w:rsidR="00F262DD">
              <w:rPr>
                <w:rStyle w:val="Nmerodepgina"/>
                <w:sz w:val="14"/>
                <w:szCs w:val="14"/>
                <w:lang w:val="es-ES"/>
              </w:rPr>
              <w:t xml:space="preserve">la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fecha </w:t>
            </w:r>
            <w:r>
              <w:rPr>
                <w:rStyle w:val="Nmerodepgina"/>
                <w:sz w:val="14"/>
                <w:szCs w:val="14"/>
                <w:lang w:val="es-ES"/>
              </w:rPr>
              <w:t xml:space="preserve">de sumisión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y </w:t>
            </w:r>
            <w:r>
              <w:rPr>
                <w:rStyle w:val="Nmerodepgina"/>
                <w:sz w:val="14"/>
                <w:szCs w:val="14"/>
                <w:lang w:val="es-ES"/>
              </w:rPr>
              <w:t xml:space="preserve">ciudad(es) de la(s)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>embajada(s))</w:t>
            </w:r>
          </w:p>
        </w:tc>
      </w:tr>
      <w:bookmarkEnd w:id="1"/>
    </w:tbl>
    <w:p w14:paraId="4B195069" w14:textId="252EAD54" w:rsidR="003C362F" w:rsidRPr="00C61B5B" w:rsidRDefault="003C362F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212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FC3E3C" w:rsidRPr="00305928" w14:paraId="38A2E461" w14:textId="7F827483" w:rsidTr="1609A01D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E629F6F" w14:textId="77777777" w:rsidR="00FC3E3C" w:rsidRDefault="00FC3E3C" w:rsidP="00FC3E3C">
            <w:pPr>
              <w:spacing w:before="120" w:after="120"/>
              <w:rPr>
                <w:rStyle w:val="Nmerodepgina"/>
                <w:b/>
                <w:sz w:val="22"/>
                <w:szCs w:val="22"/>
                <w:lang w:val="es-ES"/>
              </w:rPr>
            </w:pPr>
            <w:r w:rsidRPr="009A7C14">
              <w:rPr>
                <w:rStyle w:val="Nmerodepgina"/>
                <w:b/>
                <w:sz w:val="22"/>
                <w:szCs w:val="22"/>
                <w:lang w:val="es-ES"/>
              </w:rPr>
              <w:t>Instituciones proponentes</w:t>
            </w:r>
          </w:p>
          <w:p w14:paraId="05FF9279" w14:textId="7E59FE4F" w:rsidR="00E33C85" w:rsidRPr="00E33C85" w:rsidRDefault="00E33C85" w:rsidP="00FC3E3C">
            <w:pPr>
              <w:spacing w:before="120" w:after="120"/>
              <w:rPr>
                <w:rStyle w:val="Nmerodepgina"/>
                <w:bCs/>
                <w:sz w:val="18"/>
                <w:szCs w:val="18"/>
                <w:lang w:val="es-ES"/>
              </w:rPr>
            </w:pPr>
            <w:r w:rsidRPr="00E33C85">
              <w:rPr>
                <w:rStyle w:val="Nmerodepgina"/>
                <w:bCs/>
                <w:sz w:val="18"/>
                <w:szCs w:val="18"/>
                <w:lang w:val="es-ES"/>
              </w:rPr>
              <w:t>Nombrar</w:t>
            </w:r>
            <w:r>
              <w:rPr>
                <w:rStyle w:val="Nmerodepgina"/>
                <w:bCs/>
                <w:sz w:val="18"/>
                <w:szCs w:val="18"/>
                <w:lang w:val="es-ES"/>
              </w:rPr>
              <w:t xml:space="preserve"> brevemente los países socios y las entidades involucradas en la propuesta</w:t>
            </w:r>
          </w:p>
        </w:tc>
      </w:tr>
      <w:tr w:rsidR="00FC3E3C" w:rsidRPr="00305928" w14:paraId="6613FE26" w14:textId="44CE44B7" w:rsidTr="1609A01D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02E76" w14:textId="439A7061" w:rsidR="00FC3E3C" w:rsidRPr="00DA5F9C" w:rsidRDefault="00701C70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>
              <w:rPr>
                <w:rStyle w:val="Nmerodepgina"/>
                <w:sz w:val="22"/>
                <w:lang w:val="es-ES"/>
              </w:rPr>
              <w:t>País de los socios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AED46FC" w14:textId="77777777" w:rsidR="0057591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DA5F9C">
              <w:rPr>
                <w:rStyle w:val="Nmerodepgina"/>
                <w:sz w:val="22"/>
                <w:szCs w:val="22"/>
                <w:lang w:val="es-ES"/>
              </w:rPr>
              <w:t>Nombre de la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>s</w:t>
            </w:r>
            <w:r w:rsidRPr="00DA5F9C">
              <w:rPr>
                <w:rStyle w:val="Nmerodepgina"/>
                <w:sz w:val="22"/>
                <w:szCs w:val="22"/>
                <w:lang w:val="es-ES"/>
              </w:rPr>
              <w:t xml:space="preserve"> agencia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 xml:space="preserve">s, ministerios y/o </w:t>
            </w:r>
            <w:r w:rsidRPr="00DA5F9C">
              <w:rPr>
                <w:rStyle w:val="Nmerodepgina"/>
                <w:sz w:val="22"/>
                <w:szCs w:val="22"/>
                <w:lang w:val="es-ES"/>
              </w:rPr>
              <w:t>entida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>des socias</w:t>
            </w:r>
          </w:p>
          <w:p w14:paraId="4968B59D" w14:textId="0534A626" w:rsidR="00EE56F6" w:rsidRPr="003E5C72" w:rsidRDefault="003E5C72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3E5C72">
              <w:rPr>
                <w:rStyle w:val="Nmerodepgina"/>
                <w:b/>
                <w:bCs/>
                <w:sz w:val="22"/>
                <w:szCs w:val="22"/>
                <w:lang w:val="es-ES"/>
              </w:rPr>
              <w:t>R</w:t>
            </w:r>
            <w:r w:rsidRPr="003E5C72">
              <w:rPr>
                <w:rStyle w:val="Nmerodepgina"/>
                <w:b/>
                <w:bCs/>
                <w:sz w:val="22"/>
                <w:szCs w:val="22"/>
              </w:rPr>
              <w:t>epública Dominicana:</w:t>
            </w:r>
            <w:r w:rsidRPr="003E5C72">
              <w:rPr>
                <w:rStyle w:val="Nmerodepgina"/>
                <w:sz w:val="22"/>
                <w:szCs w:val="22"/>
              </w:rPr>
              <w:t xml:space="preserve"> </w:t>
            </w:r>
            <w:r w:rsidR="00B24E94" w:rsidRPr="003E5C72">
              <w:rPr>
                <w:rStyle w:val="Nmerodepgina"/>
                <w:sz w:val="22"/>
                <w:szCs w:val="22"/>
                <w:lang w:val="es-ES"/>
              </w:rPr>
              <w:t>Ministerio de Economía, Planificación y Desarrollo de la República Domini</w:t>
            </w:r>
            <w:r w:rsidR="00EE56F6" w:rsidRPr="003E5C72">
              <w:rPr>
                <w:rStyle w:val="Nmerodepgina"/>
                <w:sz w:val="22"/>
                <w:szCs w:val="22"/>
                <w:lang w:val="es-ES"/>
              </w:rPr>
              <w:t>cana (MEPyD).</w:t>
            </w:r>
          </w:p>
          <w:p w14:paraId="59A33ACF" w14:textId="1A347980" w:rsidR="00EE56F6" w:rsidRPr="00DA5F9C" w:rsidRDefault="003E5C72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3E5C72">
              <w:rPr>
                <w:rStyle w:val="Nmerodepgina"/>
                <w:b/>
                <w:bCs/>
                <w:sz w:val="22"/>
                <w:szCs w:val="22"/>
              </w:rPr>
              <w:t xml:space="preserve">Costa Rica: </w:t>
            </w:r>
            <w:r w:rsidR="00FA5A52" w:rsidRPr="003E5C72">
              <w:rPr>
                <w:rStyle w:val="Nmerodepgina"/>
                <w:sz w:val="22"/>
                <w:szCs w:val="22"/>
                <w:lang w:val="es-ES"/>
              </w:rPr>
              <w:t>Ministerio de Planificación Nacional y Política Económica (MIDEPLAN)</w:t>
            </w:r>
          </w:p>
        </w:tc>
      </w:tr>
      <w:tr w:rsidR="00FC3E3C" w:rsidRPr="00305928" w14:paraId="4D499447" w14:textId="3A6ED2B6" w:rsidTr="1609A01D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5B735217" w14:textId="04DFA6D3" w:rsidR="00FC3E3C" w:rsidRPr="003E5C72" w:rsidRDefault="60016624" w:rsidP="1609A01D">
            <w:pPr>
              <w:spacing w:before="120" w:after="120"/>
              <w:rPr>
                <w:rStyle w:val="Nmerodepgina"/>
                <w:sz w:val="20"/>
                <w:lang w:val="pt-BR"/>
              </w:rPr>
            </w:pPr>
            <w:r w:rsidRPr="003E5C72">
              <w:rPr>
                <w:rStyle w:val="Nmerodepgina"/>
                <w:sz w:val="20"/>
                <w:lang w:val="pt-BR"/>
              </w:rPr>
              <w:t>(</w:t>
            </w:r>
            <w:r w:rsidR="048B5C65" w:rsidRPr="003E5C72">
              <w:rPr>
                <w:rStyle w:val="Nmerodepgina"/>
                <w:sz w:val="20"/>
                <w:lang w:val="pt-BR"/>
              </w:rPr>
              <w:t xml:space="preserve">socio </w:t>
            </w:r>
            <w:r w:rsidR="37EC1427" w:rsidRPr="003E5C72">
              <w:rPr>
                <w:rStyle w:val="Nmerodepgina"/>
                <w:sz w:val="20"/>
                <w:lang w:val="pt-BR"/>
              </w:rPr>
              <w:t>principal</w:t>
            </w:r>
            <w:r w:rsidR="003E5C72">
              <w:rPr>
                <w:rStyle w:val="Nmerodepgina"/>
                <w:sz w:val="20"/>
                <w:lang w:val="pt-BR"/>
              </w:rPr>
              <w:t xml:space="preserve"> I</w:t>
            </w:r>
            <w:r w:rsidR="1C07BE44" w:rsidRPr="003E5C72">
              <w:rPr>
                <w:rStyle w:val="Nmerodepgina"/>
                <w:sz w:val="20"/>
                <w:lang w:val="pt-BR"/>
              </w:rPr>
              <w:t xml:space="preserve">: </w:t>
            </w:r>
            <w:proofErr w:type="gramStart"/>
            <w:r w:rsidR="73ADDEFF" w:rsidRPr="003E5C72">
              <w:rPr>
                <w:rStyle w:val="Nmerodepgina"/>
                <w:sz w:val="20"/>
                <w:lang w:val="pt-BR"/>
              </w:rPr>
              <w:t>REPUBLICA</w:t>
            </w:r>
            <w:proofErr w:type="gramEnd"/>
            <w:r w:rsidR="73ADDEFF" w:rsidRPr="003E5C72">
              <w:rPr>
                <w:rStyle w:val="Nmerodepgina"/>
                <w:sz w:val="20"/>
                <w:lang w:val="pt-BR"/>
              </w:rPr>
              <w:t xml:space="preserve"> DOMINICANA</w:t>
            </w:r>
            <w:r w:rsidRPr="003E5C72">
              <w:rPr>
                <w:rStyle w:val="Nmerodepgina"/>
                <w:sz w:val="20"/>
                <w:lang w:val="pt-BR"/>
              </w:rPr>
              <w:t>)</w:t>
            </w:r>
          </w:p>
          <w:p w14:paraId="2809E7AD" w14:textId="75C1C475" w:rsidR="00CF3AD3" w:rsidRPr="003E5C72" w:rsidRDefault="00CF3AD3" w:rsidP="00FC3E3C">
            <w:pPr>
              <w:spacing w:before="120" w:after="120"/>
              <w:rPr>
                <w:rStyle w:val="Nmerodepgina"/>
                <w:sz w:val="20"/>
                <w:lang w:val="pt-BR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F099298" w14:textId="0743DC4E" w:rsidR="00FC3E3C" w:rsidRPr="00ED51EF" w:rsidRDefault="47283F9F" w:rsidP="1609A01D">
            <w:pPr>
              <w:spacing w:before="120" w:after="120"/>
              <w:rPr>
                <w:b/>
                <w:bCs/>
                <w:lang w:val="es-ES"/>
              </w:rPr>
            </w:pPr>
            <w:r w:rsidRPr="00ED51EF">
              <w:rPr>
                <w:rFonts w:eastAsiaTheme="minorEastAsia"/>
                <w:b/>
                <w:bCs/>
                <w:sz w:val="22"/>
                <w:szCs w:val="22"/>
                <w:lang w:val="es-ES"/>
              </w:rPr>
              <w:t xml:space="preserve">Ministerio de Medio Ambiente y Recursos Naturales de República Dominicana, a través del Departamento Recursos Genéticos de la </w:t>
            </w:r>
            <w:r w:rsidRPr="00ED51EF">
              <w:rPr>
                <w:rFonts w:eastAsiaTheme="minorEastAsia" w:cstheme="minorBidi"/>
                <w:b/>
                <w:bCs/>
                <w:sz w:val="22"/>
                <w:szCs w:val="22"/>
                <w:lang w:val="es-ES"/>
              </w:rPr>
              <w:t>Direcci</w:t>
            </w:r>
            <w:r w:rsidR="00ED51EF">
              <w:rPr>
                <w:rFonts w:eastAsiaTheme="minorEastAsia" w:cstheme="minorBidi"/>
                <w:b/>
                <w:bCs/>
                <w:sz w:val="22"/>
                <w:szCs w:val="22"/>
                <w:lang w:val="es-ES"/>
              </w:rPr>
              <w:t>ó</w:t>
            </w:r>
            <w:r w:rsidRPr="00ED51EF">
              <w:rPr>
                <w:rFonts w:eastAsiaTheme="minorEastAsia" w:cstheme="minorBidi"/>
                <w:b/>
                <w:bCs/>
                <w:sz w:val="22"/>
                <w:szCs w:val="22"/>
                <w:lang w:val="es-ES"/>
              </w:rPr>
              <w:t xml:space="preserve">n de Biodiversidad del Viceministerio de </w:t>
            </w:r>
            <w:r w:rsidR="002E78EC">
              <w:rPr>
                <w:rFonts w:eastAsiaTheme="minorEastAsia" w:cstheme="minorBidi"/>
                <w:b/>
                <w:bCs/>
                <w:sz w:val="22"/>
                <w:szCs w:val="22"/>
                <w:lang w:val="es-ES"/>
              </w:rPr>
              <w:t>Á</w:t>
            </w:r>
            <w:r w:rsidRPr="00ED51EF">
              <w:rPr>
                <w:rFonts w:eastAsiaTheme="minorEastAsia" w:cstheme="minorBidi"/>
                <w:b/>
                <w:bCs/>
                <w:sz w:val="22"/>
                <w:szCs w:val="22"/>
                <w:lang w:val="es-ES"/>
              </w:rPr>
              <w:t>reas Protegidas y Biodiversidad</w:t>
            </w:r>
          </w:p>
        </w:tc>
      </w:tr>
      <w:tr w:rsidR="00C61B5B" w:rsidRPr="00305928" w14:paraId="12833E14" w14:textId="590DA056" w:rsidTr="1609A01D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7C31D8C1" w14:textId="142B34D8" w:rsidR="00C61B5B" w:rsidRPr="003E5C72" w:rsidRDefault="60016624" w:rsidP="00FC3E3C">
            <w:pPr>
              <w:spacing w:before="120" w:after="120"/>
              <w:rPr>
                <w:rStyle w:val="Nmerodepgina"/>
                <w:sz w:val="20"/>
                <w:lang w:val="es-ES"/>
              </w:rPr>
            </w:pPr>
            <w:r w:rsidRPr="003E5C72">
              <w:rPr>
                <w:rStyle w:val="Nmerodepgina"/>
                <w:sz w:val="20"/>
                <w:lang w:val="es-ES"/>
              </w:rPr>
              <w:t>(</w:t>
            </w:r>
            <w:r w:rsidR="048B5C65" w:rsidRPr="003E5C72">
              <w:rPr>
                <w:rStyle w:val="Nmerodepgina"/>
                <w:sz w:val="20"/>
                <w:lang w:val="es-ES"/>
              </w:rPr>
              <w:t xml:space="preserve">socio </w:t>
            </w:r>
            <w:r w:rsidR="003E5C72">
              <w:rPr>
                <w:rStyle w:val="Nmerodepgina"/>
                <w:sz w:val="20"/>
                <w:lang w:val="es-ES"/>
              </w:rPr>
              <w:t>principal II</w:t>
            </w:r>
            <w:r w:rsidR="75B20E44" w:rsidRPr="003E5C72">
              <w:rPr>
                <w:rStyle w:val="Nmerodepgina"/>
                <w:sz w:val="20"/>
                <w:lang w:val="es-ES"/>
              </w:rPr>
              <w:t xml:space="preserve">: </w:t>
            </w:r>
            <w:r w:rsidR="5E371F7A" w:rsidRPr="003E5C72">
              <w:rPr>
                <w:rStyle w:val="Nmerodepgina"/>
                <w:sz w:val="20"/>
                <w:lang w:val="es-ES"/>
              </w:rPr>
              <w:t>Costa Rica</w:t>
            </w:r>
            <w:r w:rsidRPr="003E5C72">
              <w:rPr>
                <w:rStyle w:val="Nmerodepgina"/>
                <w:sz w:val="20"/>
                <w:lang w:val="es-ES"/>
              </w:rPr>
              <w:t>)</w:t>
            </w:r>
          </w:p>
          <w:p w14:paraId="5328869E" w14:textId="4666AF7F" w:rsidR="00CF3AD3" w:rsidRPr="003E5C72" w:rsidRDefault="00CF3AD3" w:rsidP="00FC3E3C">
            <w:pPr>
              <w:spacing w:before="120" w:after="120"/>
              <w:rPr>
                <w:rStyle w:val="Nmerodepgina"/>
                <w:sz w:val="20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4C1310A" w14:textId="0922C75C" w:rsidR="00C61B5B" w:rsidRPr="00ED51EF" w:rsidRDefault="32E87F1E" w:rsidP="1609A01D">
            <w:pPr>
              <w:spacing w:before="120"/>
              <w:rPr>
                <w:rFonts w:eastAsia="Arial" w:cs="Arial"/>
                <w:color w:val="000000" w:themeColor="text1"/>
                <w:sz w:val="22"/>
                <w:szCs w:val="22"/>
                <w:lang w:val="es-ES"/>
              </w:rPr>
            </w:pPr>
            <w:r w:rsidRPr="00ED51EF">
              <w:rPr>
                <w:rFonts w:eastAsia="Arial" w:cs="Arial"/>
                <w:b/>
                <w:bCs/>
                <w:color w:val="000000" w:themeColor="text1"/>
                <w:sz w:val="22"/>
                <w:szCs w:val="22"/>
                <w:lang w:val="es-ES"/>
              </w:rPr>
              <w:t>Comisión Nacional para la Gestión de la Biodiversidad (CONAGEBIO), Ministerio de Ambiente y Energía (MINAE)</w:t>
            </w:r>
            <w:r w:rsidRPr="00ED51EF">
              <w:rPr>
                <w:rFonts w:eastAsia="Arial" w:cs="Arial"/>
                <w:color w:val="000000" w:themeColor="text1"/>
                <w:sz w:val="22"/>
                <w:szCs w:val="22"/>
                <w:lang w:val="es-ES"/>
              </w:rPr>
              <w:t>.</w:t>
            </w:r>
          </w:p>
        </w:tc>
      </w:tr>
      <w:tr w:rsidR="00C61B5B" w:rsidRPr="00305928" w14:paraId="1BF26729" w14:textId="56165562" w:rsidTr="1609A01D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26F9AB93" w14:textId="77FE96E3" w:rsidR="00C61B5B" w:rsidRPr="003E5C72" w:rsidRDefault="00CF3AD3" w:rsidP="00FC3E3C">
            <w:pPr>
              <w:spacing w:before="120" w:after="120"/>
              <w:rPr>
                <w:rStyle w:val="Nmerodepgina"/>
                <w:sz w:val="20"/>
                <w:lang w:val="es-ES"/>
              </w:rPr>
            </w:pPr>
            <w:r w:rsidRPr="003E5C72">
              <w:rPr>
                <w:rStyle w:val="Nmerodepgina"/>
                <w:sz w:val="20"/>
                <w:lang w:val="es-ES"/>
              </w:rPr>
              <w:t>(</w:t>
            </w:r>
            <w:r w:rsidR="002F6FF8" w:rsidRPr="003E5C72">
              <w:rPr>
                <w:rStyle w:val="Nmerodepgina"/>
                <w:sz w:val="20"/>
                <w:lang w:val="es-ES"/>
              </w:rPr>
              <w:t>socio facilitador</w:t>
            </w:r>
            <w:r w:rsidRPr="003E5C72">
              <w:rPr>
                <w:rStyle w:val="Nmerodepgina"/>
                <w:sz w:val="20"/>
                <w:lang w:val="es-ES"/>
              </w:rPr>
              <w:t>)</w:t>
            </w:r>
          </w:p>
          <w:p w14:paraId="41B44D8B" w14:textId="5D05F6F5" w:rsidR="00CF3AD3" w:rsidRPr="003E5C72" w:rsidRDefault="00CF3AD3" w:rsidP="00FC3E3C">
            <w:pPr>
              <w:spacing w:before="120" w:after="120"/>
              <w:rPr>
                <w:rStyle w:val="Nmerodepgina"/>
                <w:sz w:val="20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D0FA324" w14:textId="4947B06D" w:rsidR="00C61B5B" w:rsidRPr="00031ECE" w:rsidRDefault="1EBA5D00" w:rsidP="00FC3E3C">
            <w:pPr>
              <w:spacing w:before="120" w:after="120"/>
              <w:rPr>
                <w:b/>
                <w:sz w:val="22"/>
                <w:szCs w:val="22"/>
                <w:lang w:val="es-ES"/>
              </w:rPr>
            </w:pPr>
            <w:r w:rsidRPr="6F1F1085">
              <w:rPr>
                <w:b/>
                <w:bCs/>
                <w:sz w:val="22"/>
                <w:szCs w:val="22"/>
                <w:lang w:val="es-ES"/>
              </w:rPr>
              <w:t>Cooperación alemana para el desarrollo, GIZ, a través del Programa Biodiversidad y Negocios en Centroamérica y República Dominicana.</w:t>
            </w:r>
          </w:p>
        </w:tc>
      </w:tr>
    </w:tbl>
    <w:p w14:paraId="71B99DA7" w14:textId="77777777" w:rsidR="00C61B5B" w:rsidRPr="00096572" w:rsidRDefault="00C61B5B">
      <w:pPr>
        <w:rPr>
          <w:lang w:val="es-ES"/>
        </w:rPr>
      </w:pP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5C2511" w:rsidRPr="00586BD8" w14:paraId="12514A26" w14:textId="77777777" w:rsidTr="116D00A1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31C419E" w14:textId="096B95E6" w:rsidR="005C2511" w:rsidRPr="005C2511" w:rsidRDefault="005C2511" w:rsidP="008342E6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C61B5B"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t>Presupuesto total</w:t>
            </w:r>
            <w:r w:rsidR="00C61B5B"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br/>
            </w:r>
            <w:r w:rsidRPr="005C2511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de</w:t>
            </w:r>
            <w:r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 xml:space="preserve"> la propuesta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E0E3698" w14:textId="0C568AB3" w:rsidR="00CD39C3" w:rsidRPr="003E5C72" w:rsidRDefault="003E5C72" w:rsidP="116D00A1">
            <w:pPr>
              <w:spacing w:before="120" w:after="120"/>
              <w:ind w:left="708" w:hanging="708"/>
              <w:rPr>
                <w:rStyle w:val="Nmerodepgina"/>
                <w:rFonts w:eastAsiaTheme="minorEastAsia" w:cstheme="minorBidi"/>
                <w:b/>
                <w:bCs/>
                <w:sz w:val="22"/>
                <w:szCs w:val="22"/>
                <w:lang w:val="es-ES" w:eastAsia="en-US"/>
              </w:rPr>
            </w:pPr>
            <w:r w:rsidRPr="003E5C72">
              <w:rPr>
                <w:b/>
                <w:bCs/>
                <w:sz w:val="22"/>
                <w:szCs w:val="22"/>
              </w:rPr>
              <w:t>705.000</w:t>
            </w:r>
            <w:r w:rsidR="59F56A62" w:rsidRPr="003E5C72">
              <w:rPr>
                <w:b/>
                <w:bCs/>
                <w:sz w:val="22"/>
                <w:szCs w:val="22"/>
              </w:rPr>
              <w:t xml:space="preserve"> EUR</w:t>
            </w:r>
          </w:p>
        </w:tc>
      </w:tr>
    </w:tbl>
    <w:p w14:paraId="0D902395" w14:textId="71097451" w:rsidR="003C362F" w:rsidRDefault="003C362F">
      <w:pPr>
        <w:rPr>
          <w:sz w:val="22"/>
          <w:lang w:val="es-ES"/>
        </w:rPr>
      </w:pPr>
    </w:p>
    <w:p w14:paraId="1C7219DD" w14:textId="77777777" w:rsidR="009A7C14" w:rsidRDefault="009A7C14">
      <w:pPr>
        <w:rPr>
          <w:sz w:val="22"/>
          <w:lang w:val="es-ES"/>
        </w:rPr>
      </w:pP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305928" w14:paraId="47A803F4" w14:textId="77777777" w:rsidTr="6DCC739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B44561A" w14:textId="1EF58A22" w:rsidR="00E544B1" w:rsidRPr="00273E7B" w:rsidRDefault="0059250F" w:rsidP="009A7C14">
            <w:pPr>
              <w:keepNext/>
              <w:spacing w:before="120" w:after="120"/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</w:pPr>
            <w:r w:rsidRPr="05C3B66E">
              <w:rPr>
                <w:rStyle w:val="Nmerodepgina"/>
                <w:rFonts w:eastAsiaTheme="minorEastAsia" w:cstheme="minorBidi"/>
                <w:b/>
                <w:sz w:val="24"/>
                <w:szCs w:val="24"/>
                <w:lang w:val="es-ES" w:eastAsia="en-US"/>
              </w:rPr>
              <w:lastRenderedPageBreak/>
              <w:t>Socio</w:t>
            </w:r>
            <w:r w:rsidR="00FC3E3C" w:rsidRPr="05C3B66E">
              <w:rPr>
                <w:rStyle w:val="Nmerodepgina"/>
                <w:rFonts w:eastAsiaTheme="minorEastAsia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3E5C72">
              <w:rPr>
                <w:rStyle w:val="Nmerodepgina"/>
                <w:rFonts w:eastAsiaTheme="minorEastAsia" w:cstheme="minorBidi"/>
                <w:b/>
                <w:sz w:val="24"/>
                <w:szCs w:val="24"/>
                <w:lang w:val="es-ES" w:eastAsia="en-US"/>
              </w:rPr>
              <w:t xml:space="preserve">Solicitante / </w:t>
            </w:r>
            <w:r w:rsidR="00851096" w:rsidRPr="05C3B66E">
              <w:rPr>
                <w:rStyle w:val="Nmerodepgina"/>
                <w:rFonts w:eastAsiaTheme="minorEastAsia" w:cstheme="minorBidi"/>
                <w:b/>
                <w:sz w:val="24"/>
                <w:szCs w:val="24"/>
                <w:lang w:val="es-ES" w:eastAsia="en-US"/>
              </w:rPr>
              <w:t>Principal</w:t>
            </w:r>
            <w:r w:rsidR="003E5C72">
              <w:rPr>
                <w:rStyle w:val="Nmerodepgina"/>
                <w:rFonts w:eastAsiaTheme="minorEastAsia" w:cstheme="minorBidi"/>
                <w:b/>
                <w:sz w:val="24"/>
                <w:szCs w:val="24"/>
                <w:lang w:val="es-ES" w:eastAsia="en-US"/>
              </w:rPr>
              <w:t xml:space="preserve"> I</w:t>
            </w:r>
            <w:r w:rsidR="009A7C14">
              <w:rPr>
                <w:rFonts w:eastAsiaTheme="minorHAnsi"/>
              </w:rPr>
              <w:br/>
            </w:r>
            <w:r w:rsidR="005B4CA0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Por favor subrayar la</w:t>
            </w:r>
            <w:r w:rsidR="00A3088B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s</w:t>
            </w:r>
            <w:r w:rsidR="005B4CA0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</w:t>
            </w:r>
            <w:r w:rsidR="00A3088B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i</w:t>
            </w:r>
            <w:r w:rsidR="005B4CA0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nstituciones impulsoras de la iniciativa</w:t>
            </w:r>
            <w:r w:rsidR="003E1F99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.</w:t>
            </w:r>
            <w:r w:rsidR="00E544B1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</w:t>
            </w:r>
            <w:r w:rsidR="00586BD8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Si se trata de </w:t>
            </w:r>
            <w:r w:rsidR="009D1715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una </w:t>
            </w:r>
            <w:r w:rsidR="009D1715" w:rsidRPr="05C3B66E">
              <w:rPr>
                <w:rStyle w:val="Nmerodepgina"/>
                <w:rFonts w:eastAsiaTheme="minorEastAsia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 w:rsidRPr="05C3B66E">
              <w:rPr>
                <w:rStyle w:val="Nmerodepgina"/>
                <w:rFonts w:eastAsiaTheme="minorEastAsia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9D1715" w:rsidRPr="05C3B66E">
              <w:rPr>
                <w:rStyle w:val="Nmerodepgina"/>
                <w:rFonts w:eastAsiaTheme="minorEastAsia" w:cstheme="minorBidi"/>
                <w:b/>
                <w:sz w:val="18"/>
                <w:szCs w:val="18"/>
                <w:lang w:val="es-ES" w:eastAsia="en-US"/>
              </w:rPr>
              <w:t xml:space="preserve">de doble </w:t>
            </w:r>
            <w:r w:rsidR="00C6768F" w:rsidRPr="05C3B66E">
              <w:rPr>
                <w:rStyle w:val="Nmerodepgina"/>
                <w:rFonts w:eastAsiaTheme="minorEastAsia" w:cstheme="minorBidi"/>
                <w:b/>
                <w:sz w:val="18"/>
                <w:szCs w:val="18"/>
                <w:lang w:val="es-ES" w:eastAsia="en-US"/>
              </w:rPr>
              <w:t>vía</w:t>
            </w:r>
            <w:r w:rsidR="009D1715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, por favor indicar en la nomenclatura (por ej. </w:t>
            </w:r>
            <w:r w:rsidR="00C6768F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s</w:t>
            </w:r>
            <w:r w:rsidR="009D1715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ocio </w:t>
            </w:r>
            <w:r w:rsidR="00C6768F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solicitante/</w:t>
            </w:r>
            <w:r w:rsidR="009D1715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principal</w:t>
            </w:r>
            <w:r w:rsidR="00586BD8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I</w:t>
            </w:r>
            <w:r w:rsidR="009D1715" w:rsidRPr="05C3B66E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)</w:t>
            </w:r>
          </w:p>
        </w:tc>
      </w:tr>
      <w:tr w:rsidR="00FE1999" w:rsidRPr="00586BD8" w14:paraId="07A67AF5" w14:textId="77777777" w:rsidTr="6DCC739F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CA4F84" w14:textId="2817E426" w:rsidR="00FE1999" w:rsidRPr="008342E6" w:rsidRDefault="00FC3E3C" w:rsidP="0052385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Nmerodepgina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59588A" w14:textId="0EE12609" w:rsidR="00FA5A52" w:rsidRPr="00550A19" w:rsidRDefault="00FA5A52" w:rsidP="00206B31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>
              <w:rPr>
                <w:rStyle w:val="Nmerodepgina"/>
                <w:sz w:val="22"/>
                <w:szCs w:val="22"/>
                <w:lang w:val="es-ES"/>
              </w:rPr>
              <w:t>Ministerio de Economía, Planificación y Desarrollo de la República Dominicana (MEPyD).</w:t>
            </w:r>
          </w:p>
        </w:tc>
      </w:tr>
      <w:tr w:rsidR="00FC25F4" w:rsidRPr="00305928" w14:paraId="1F4C3B8E" w14:textId="77777777" w:rsidTr="6DCC739F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8D43BC7" w14:textId="55CA7C55" w:rsidR="00FC25F4" w:rsidRPr="008342E6" w:rsidRDefault="00FC3E3C" w:rsidP="0052385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</w:t>
            </w:r>
            <w:r w:rsidR="00461B85">
              <w:rPr>
                <w:rStyle w:val="Nmerodepgina"/>
                <w:sz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lang w:val="es-ES"/>
              </w:rPr>
              <w:t>inisterio/institución/entidad sector</w:t>
            </w:r>
            <w:r w:rsidR="00082F66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1060720" w14:textId="2FF6091F" w:rsidR="00410FFC" w:rsidRPr="008478CF" w:rsidRDefault="00ED51EF" w:rsidP="0044246E">
            <w:pPr>
              <w:spacing w:before="120" w:after="120"/>
              <w:rPr>
                <w:rStyle w:val="Nmerodepgina"/>
                <w:b/>
                <w:sz w:val="22"/>
                <w:szCs w:val="22"/>
                <w:lang w:val="es-ES"/>
              </w:rPr>
            </w:pPr>
            <w:r w:rsidRPr="00ED51EF">
              <w:rPr>
                <w:b/>
                <w:bCs/>
                <w:sz w:val="22"/>
                <w:szCs w:val="22"/>
                <w:lang w:val="es-ES"/>
              </w:rPr>
              <w:t>Ministerio de Medio Ambiente y Recursos Naturales, República Dominicana</w:t>
            </w:r>
            <w:r>
              <w:rPr>
                <w:b/>
                <w:bCs/>
                <w:sz w:val="22"/>
                <w:szCs w:val="22"/>
                <w:lang w:val="es-ES"/>
              </w:rPr>
              <w:t xml:space="preserve">, </w:t>
            </w:r>
            <w:r w:rsidR="00410FFC" w:rsidRPr="00ED51EF">
              <w:rPr>
                <w:b/>
                <w:bCs/>
                <w:sz w:val="22"/>
                <w:szCs w:val="22"/>
                <w:lang w:val="es-ES"/>
              </w:rPr>
              <w:t xml:space="preserve">Viceministerio de Áreas Protegidas y Biodiversidad / </w:t>
            </w:r>
            <w:r w:rsidR="00410FFC" w:rsidRPr="003E5C72">
              <w:rPr>
                <w:b/>
                <w:bCs/>
                <w:sz w:val="22"/>
                <w:szCs w:val="22"/>
                <w:u w:val="single"/>
                <w:lang w:val="es-ES"/>
              </w:rPr>
              <w:t>Dirección de Biodiversidad, Departamento Recursos Genéticos</w:t>
            </w:r>
          </w:p>
        </w:tc>
      </w:tr>
      <w:tr w:rsidR="00B91FE7" w:rsidRPr="00305928" w14:paraId="28D789AC" w14:textId="77777777" w:rsidTr="6DCC739F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ED8D233" w14:textId="7CAC0C3C" w:rsidR="00B91FE7" w:rsidRPr="008342E6" w:rsidRDefault="00FC3E3C" w:rsidP="0052385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</w:t>
            </w:r>
            <w:r w:rsidR="00A51187">
              <w:rPr>
                <w:rStyle w:val="Nmerodepgina"/>
                <w:sz w:val="22"/>
                <w:lang w:val="es-ES"/>
              </w:rPr>
              <w:t>sociedad</w:t>
            </w:r>
            <w:r w:rsidR="004E5642">
              <w:rPr>
                <w:rStyle w:val="Nmerodepgina"/>
                <w:sz w:val="22"/>
                <w:lang w:val="es-419"/>
              </w:rPr>
              <w:br/>
            </w:r>
            <w:r w:rsidRPr="008342E6">
              <w:rPr>
                <w:rStyle w:val="Nmerodepgina"/>
                <w:sz w:val="22"/>
                <w:lang w:val="es-ES"/>
              </w:rPr>
              <w:t>civil, sector privado, académico</w:t>
            </w:r>
            <w:r w:rsidR="009D1715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F04DE78" w14:textId="7C24FBEF" w:rsidR="00B91FE7" w:rsidRPr="007A1D2B" w:rsidRDefault="00B91FE7" w:rsidP="6DCC739F">
            <w:pPr>
              <w:spacing w:before="120" w:after="120"/>
              <w:rPr>
                <w:rStyle w:val="Nmerodepgina"/>
                <w:rFonts w:eastAsia="Arial" w:cs="Arial"/>
                <w:b/>
                <w:bCs/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92832" w:rsidRPr="00586BD8" w14:paraId="3629E21F" w14:textId="77777777" w:rsidTr="6DCC739F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D5623" w14:textId="65A02F0D" w:rsidR="00BF1A33" w:rsidRPr="008342E6" w:rsidRDefault="00FC3E3C" w:rsidP="00523853">
            <w:pPr>
              <w:spacing w:before="120" w:after="120"/>
              <w:rPr>
                <w:rStyle w:val="Nmerodepgina"/>
                <w:sz w:val="22"/>
                <w:highlight w:val="yellow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0E5042" w14:textId="439E3B84" w:rsidR="00CD39C3" w:rsidRPr="00031ECE" w:rsidRDefault="00124CF6" w:rsidP="009A7C14">
            <w:pPr>
              <w:spacing w:before="120" w:after="120"/>
              <w:rPr>
                <w:rStyle w:val="Nmerodepgina"/>
                <w:b/>
                <w:bCs/>
                <w:sz w:val="22"/>
                <w:szCs w:val="22"/>
                <w:lang w:val="es-ES"/>
              </w:rPr>
            </w:pPr>
            <w:r w:rsidRPr="00550A19">
              <w:rPr>
                <w:rStyle w:val="Nmerodepgina"/>
                <w:b/>
                <w:bCs/>
                <w:sz w:val="22"/>
                <w:szCs w:val="22"/>
                <w:lang w:val="es-ES"/>
              </w:rPr>
              <w:t>2</w:t>
            </w:r>
            <w:r w:rsidR="522B421A" w:rsidRPr="00550A19">
              <w:rPr>
                <w:rStyle w:val="Nmerodepgina"/>
                <w:b/>
                <w:bCs/>
                <w:sz w:val="22"/>
                <w:szCs w:val="22"/>
                <w:lang w:val="es-ES"/>
              </w:rPr>
              <w:t>35</w:t>
            </w:r>
            <w:r w:rsidR="00CD39C3" w:rsidRPr="00550A19">
              <w:rPr>
                <w:rStyle w:val="Nmerodepgina"/>
                <w:b/>
                <w:bCs/>
                <w:sz w:val="22"/>
                <w:szCs w:val="22"/>
                <w:lang w:val="es-ES"/>
              </w:rPr>
              <w:t xml:space="preserve">.000 </w:t>
            </w:r>
            <w:r w:rsidR="00CD39C3" w:rsidRPr="63E45929">
              <w:rPr>
                <w:rStyle w:val="Nmerodepgina"/>
                <w:b/>
                <w:bCs/>
                <w:sz w:val="22"/>
                <w:szCs w:val="22"/>
                <w:lang w:val="es-ES"/>
              </w:rPr>
              <w:t>EUR</w:t>
            </w:r>
          </w:p>
        </w:tc>
      </w:tr>
    </w:tbl>
    <w:p w14:paraId="750B09F3" w14:textId="6B3E25C0" w:rsidR="00523853" w:rsidRPr="00C97A7B" w:rsidRDefault="00730A1A">
      <w:pPr>
        <w:rPr>
          <w:sz w:val="22"/>
          <w:lang w:val="es-ES"/>
        </w:rPr>
      </w:pPr>
      <w:r w:rsidRPr="00C97A7B">
        <w:rPr>
          <w:sz w:val="22"/>
          <w:lang w:val="es-ES"/>
        </w:rPr>
        <w:tab/>
      </w: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305928" w14:paraId="57624390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A194B16" w14:textId="1C1347A9" w:rsidR="00D7540A" w:rsidRPr="008342E6" w:rsidRDefault="0059250F" w:rsidP="009A7C14">
            <w:pPr>
              <w:spacing w:before="120" w:after="120"/>
              <w:rPr>
                <w:rStyle w:val="Nmerodepgina"/>
                <w:rFonts w:eastAsiaTheme="minorEastAsia" w:cstheme="minorBidi"/>
                <w:b/>
                <w:sz w:val="24"/>
                <w:szCs w:val="24"/>
                <w:lang w:val="es-ES" w:eastAsia="en-US"/>
              </w:rPr>
            </w:pPr>
            <w:r w:rsidRPr="1B5A50F7">
              <w:rPr>
                <w:rStyle w:val="Nmerodepgina"/>
                <w:rFonts w:eastAsiaTheme="minorEastAsia" w:cstheme="minorBidi"/>
                <w:b/>
                <w:sz w:val="24"/>
                <w:szCs w:val="24"/>
                <w:lang w:val="es-ES" w:eastAsia="en-US"/>
              </w:rPr>
              <w:t xml:space="preserve">Socio </w:t>
            </w:r>
            <w:r w:rsidR="00851096" w:rsidRPr="1B5A50F7">
              <w:rPr>
                <w:rStyle w:val="Nmerodepgina"/>
                <w:rFonts w:eastAsiaTheme="minorEastAsia" w:cstheme="minorBidi"/>
                <w:b/>
                <w:sz w:val="24"/>
                <w:szCs w:val="24"/>
                <w:lang w:val="es-ES" w:eastAsia="en-US"/>
              </w:rPr>
              <w:t>Solicitante</w:t>
            </w:r>
            <w:r w:rsidR="003E5C72">
              <w:rPr>
                <w:rStyle w:val="Nmerodepgina"/>
                <w:rFonts w:eastAsiaTheme="minorEastAsia" w:cstheme="minorBidi"/>
                <w:b/>
                <w:sz w:val="24"/>
                <w:szCs w:val="24"/>
                <w:lang w:val="es-ES" w:eastAsia="en-US"/>
              </w:rPr>
              <w:t xml:space="preserve"> / Principal II</w:t>
            </w:r>
            <w:r w:rsidR="009A7C14">
              <w:rPr>
                <w:rFonts w:eastAsiaTheme="minorHAnsi"/>
              </w:rPr>
              <w:br/>
            </w:r>
            <w:r w:rsidR="00D7540A" w:rsidRPr="1B5A50F7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Por favor subrayar la</w:t>
            </w:r>
            <w:r w:rsidR="00A3088B" w:rsidRPr="1B5A50F7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s</w:t>
            </w:r>
            <w:r w:rsidR="00D7540A" w:rsidRPr="1B5A50F7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</w:t>
            </w:r>
            <w:r w:rsidR="00A3088B" w:rsidRPr="1B5A50F7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i</w:t>
            </w:r>
            <w:r w:rsidR="00D7540A" w:rsidRPr="1B5A50F7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nstituciones impulsoras de la iniciativa/ elaboración de la propuesta</w:t>
            </w:r>
            <w:r w:rsidR="00C6768F" w:rsidRPr="1B5A50F7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. </w:t>
            </w:r>
            <w:r w:rsidR="00586BD8" w:rsidRPr="1B5A50F7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Si se trata de </w:t>
            </w:r>
            <w:r w:rsidR="00C6768F" w:rsidRPr="1B5A50F7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una </w:t>
            </w:r>
            <w:r w:rsidR="00C6768F" w:rsidRPr="1B5A50F7">
              <w:rPr>
                <w:rStyle w:val="Nmerodepgina"/>
                <w:rFonts w:eastAsiaTheme="minorEastAsia" w:cstheme="minorBidi"/>
                <w:b/>
                <w:sz w:val="18"/>
                <w:szCs w:val="18"/>
                <w:lang w:val="es-ES" w:eastAsia="en-US"/>
              </w:rPr>
              <w:t>cooperación triangular de doble vía</w:t>
            </w:r>
            <w:r w:rsidR="00C6768F" w:rsidRPr="1B5A50F7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, por favor indicar en la nomenclatura (por ej. socio solicitante/principal II)</w:t>
            </w:r>
          </w:p>
        </w:tc>
      </w:tr>
      <w:tr w:rsidR="00FC3E3C" w:rsidRPr="00ED51EF" w14:paraId="1C02D6E1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25311" w14:textId="0F6BC2BE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D21815" w:rsidRPr="008342E6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Nmerodepgina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F98227" w14:textId="08B1C436" w:rsidR="00FA5A52" w:rsidRPr="007A1D2B" w:rsidRDefault="00FA5A52" w:rsidP="00FC3E3C">
            <w:pPr>
              <w:spacing w:before="120" w:after="120"/>
              <w:rPr>
                <w:rStyle w:val="Nmerodepgina"/>
                <w:b/>
                <w:sz w:val="22"/>
                <w:lang w:val="es-ES"/>
              </w:rPr>
            </w:pPr>
            <w:r>
              <w:rPr>
                <w:rStyle w:val="Nmerodepgina"/>
                <w:sz w:val="22"/>
                <w:szCs w:val="22"/>
                <w:lang w:val="es-ES"/>
              </w:rPr>
              <w:t>Ministerio de Planificación Nacional y Política Económica (MIDEPLAN)</w:t>
            </w:r>
          </w:p>
        </w:tc>
      </w:tr>
      <w:tr w:rsidR="00FC3E3C" w:rsidRPr="00305928" w14:paraId="25E79DC4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BE78FB8" w14:textId="7D35F0E2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</w:t>
            </w:r>
            <w:r w:rsidR="00461B85">
              <w:rPr>
                <w:rStyle w:val="Nmerodepgina"/>
                <w:sz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lang w:val="es-ES"/>
              </w:rPr>
              <w:t>inisterio/institución/entidad sector</w:t>
            </w:r>
            <w:r w:rsidR="005A0E85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D8156B1" w14:textId="39599D61" w:rsidR="00FC3E3C" w:rsidRPr="007A1D2B" w:rsidRDefault="00ED51EF" w:rsidP="00FC3E3C">
            <w:pPr>
              <w:spacing w:before="120" w:after="120"/>
              <w:rPr>
                <w:rStyle w:val="Nmerodepgina"/>
                <w:b/>
                <w:sz w:val="22"/>
                <w:lang w:val="es-ES"/>
              </w:rPr>
            </w:pPr>
            <w:r w:rsidRPr="008478CF">
              <w:rPr>
                <w:rStyle w:val="Nmerodepgina"/>
                <w:b/>
                <w:sz w:val="22"/>
                <w:lang w:val="es-ES"/>
              </w:rPr>
              <w:t>Ministerio de Ambiente y Energía (MINAE), Costa Rica</w:t>
            </w:r>
            <w:r>
              <w:rPr>
                <w:rStyle w:val="Nmerodepgina"/>
                <w:b/>
                <w:sz w:val="22"/>
                <w:lang w:val="es-ES"/>
              </w:rPr>
              <w:t>,</w:t>
            </w:r>
            <w:r>
              <w:rPr>
                <w:rStyle w:val="Nmerodepgina"/>
                <w:b/>
                <w:lang w:val="es-ES"/>
              </w:rPr>
              <w:t xml:space="preserve"> </w:t>
            </w:r>
            <w:r w:rsidR="00410FFC" w:rsidRPr="003E5C72">
              <w:rPr>
                <w:rStyle w:val="Nmerodepgina"/>
                <w:b/>
                <w:sz w:val="22"/>
                <w:u w:val="single"/>
                <w:lang w:val="es-ES"/>
              </w:rPr>
              <w:t>Comisión Nacional para la Gestión de la Biodiversidad (CONAGEBIO)</w:t>
            </w:r>
          </w:p>
        </w:tc>
      </w:tr>
      <w:tr w:rsidR="00FC3E3C" w:rsidRPr="00586BD8" w14:paraId="766E220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D56418F" w14:textId="0505A2CB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</w:t>
            </w:r>
            <w:r w:rsidR="00586BD8" w:rsidRPr="008342E6">
              <w:rPr>
                <w:rStyle w:val="Nmerodepgina"/>
                <w:sz w:val="22"/>
                <w:lang w:val="es-ES"/>
              </w:rPr>
              <w:t>soc</w:t>
            </w:r>
            <w:r w:rsidR="00586BD8">
              <w:rPr>
                <w:rStyle w:val="Nmerodepgina"/>
                <w:sz w:val="22"/>
                <w:lang w:val="es-ES"/>
              </w:rPr>
              <w:t>iedad</w:t>
            </w:r>
            <w:r w:rsidR="009A7C14">
              <w:rPr>
                <w:rStyle w:val="Nmerodepgina"/>
                <w:sz w:val="22"/>
                <w:lang w:val="es-ES"/>
              </w:rPr>
              <w:t xml:space="preserve"> </w:t>
            </w:r>
            <w:r w:rsidRPr="008342E6">
              <w:rPr>
                <w:rStyle w:val="Nmerodepgina"/>
                <w:sz w:val="22"/>
                <w:lang w:val="es-ES"/>
              </w:rPr>
              <w:t>civil, sector privado, académico</w:t>
            </w:r>
            <w:r w:rsidR="00586BD8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8A0FAF7" w14:textId="12C8A828" w:rsidR="00865E27" w:rsidRDefault="00410FFC" w:rsidP="00865E27">
            <w:pPr>
              <w:spacing w:before="120" w:after="120"/>
              <w:rPr>
                <w:rStyle w:val="Nmerodepgina"/>
                <w:rFonts w:eastAsiaTheme="minorEastAsia"/>
                <w:b/>
                <w:sz w:val="22"/>
                <w:szCs w:val="22"/>
                <w:lang w:val="es-ES"/>
              </w:rPr>
            </w:pPr>
            <w:r w:rsidRPr="00865E27">
              <w:rPr>
                <w:rStyle w:val="Nmerodepgina"/>
                <w:rFonts w:eastAsiaTheme="minorEastAsia"/>
                <w:b/>
                <w:sz w:val="22"/>
                <w:szCs w:val="22"/>
                <w:lang w:val="es-ES"/>
              </w:rPr>
              <w:t>Lisan S.A.</w:t>
            </w:r>
          </w:p>
          <w:p w14:paraId="011DFC8B" w14:textId="0C1FBCF7" w:rsidR="00865E27" w:rsidRPr="00865E27" w:rsidRDefault="00865E27" w:rsidP="00865E27">
            <w:pPr>
              <w:spacing w:before="120" w:after="120"/>
              <w:rPr>
                <w:rFonts w:eastAsia="Calibri" w:cs="Arial"/>
                <w:b/>
                <w:color w:val="000000" w:themeColor="text1"/>
                <w:sz w:val="22"/>
                <w:szCs w:val="22"/>
                <w:lang w:val="es-ES"/>
              </w:rPr>
            </w:pPr>
            <w:r w:rsidRPr="00865E27">
              <w:rPr>
                <w:rFonts w:eastAsiaTheme="minorEastAsia"/>
                <w:b/>
                <w:color w:val="000000" w:themeColor="text1"/>
                <w:sz w:val="22"/>
                <w:szCs w:val="22"/>
                <w:lang w:val="es-ES"/>
              </w:rPr>
              <w:t>A</w:t>
            </w:r>
            <w:r w:rsidRPr="00865E27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lianza empresarial para el desarrollo (AED)</w:t>
            </w:r>
          </w:p>
        </w:tc>
      </w:tr>
      <w:tr w:rsidR="00FC3E3C" w:rsidRPr="00586BD8" w14:paraId="5053FCAB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67ABA2" w14:textId="212CEBA9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Participación financ</w:t>
            </w:r>
            <w:r w:rsidR="009A7C14">
              <w:rPr>
                <w:rStyle w:val="Nmerodepgina"/>
                <w:sz w:val="22"/>
                <w:lang w:val="es-ES"/>
              </w:rPr>
              <w:t>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3019A2" w14:textId="642704F8" w:rsidR="00FC3E3C" w:rsidRPr="008342E6" w:rsidRDefault="003E5C72" w:rsidP="00FC3E3C">
            <w:pPr>
              <w:spacing w:before="120" w:after="120"/>
              <w:rPr>
                <w:rStyle w:val="Nmerodepgina"/>
                <w:rFonts w:eastAsiaTheme="minorEastAsia" w:cstheme="minorBidi"/>
                <w:sz w:val="22"/>
                <w:szCs w:val="22"/>
                <w:lang w:val="es-ES" w:eastAsia="en-US"/>
              </w:rPr>
            </w:pPr>
            <w:r>
              <w:rPr>
                <w:rStyle w:val="Nmerodepgina"/>
                <w:b/>
                <w:bCs/>
                <w:sz w:val="22"/>
                <w:szCs w:val="22"/>
                <w:lang w:val="es-ES"/>
              </w:rPr>
              <w:t>235.000</w:t>
            </w:r>
            <w:r w:rsidR="00617A88" w:rsidRPr="00550A19">
              <w:rPr>
                <w:rStyle w:val="Nmerodepgina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00617A88" w:rsidRPr="00CD39C3">
              <w:rPr>
                <w:rStyle w:val="Nmerodepgina"/>
                <w:b/>
                <w:bCs/>
                <w:sz w:val="22"/>
                <w:szCs w:val="22"/>
                <w:lang w:val="es-ES"/>
              </w:rPr>
              <w:t>EUR</w:t>
            </w:r>
          </w:p>
        </w:tc>
      </w:tr>
    </w:tbl>
    <w:p w14:paraId="22F04399" w14:textId="25DC699D" w:rsidR="00523853" w:rsidRPr="008342E6" w:rsidRDefault="00FC3E3C" w:rsidP="00523853">
      <w:pPr>
        <w:spacing w:before="80" w:after="80"/>
        <w:rPr>
          <w:rStyle w:val="Nmerodepgina"/>
          <w:sz w:val="20"/>
          <w:szCs w:val="20"/>
          <w:lang w:val="es-ES"/>
        </w:rPr>
      </w:pPr>
      <w:r w:rsidRPr="008342E6">
        <w:rPr>
          <w:rStyle w:val="Nmerodepgina"/>
          <w:b/>
          <w:sz w:val="20"/>
          <w:szCs w:val="20"/>
          <w:lang w:val="es-ES"/>
        </w:rPr>
        <w:t xml:space="preserve">En el caso de más </w:t>
      </w:r>
      <w:r w:rsidR="00C97A7B" w:rsidRPr="008342E6">
        <w:rPr>
          <w:rStyle w:val="Nmerodepgina"/>
          <w:b/>
          <w:sz w:val="20"/>
          <w:szCs w:val="20"/>
          <w:lang w:val="es-ES"/>
        </w:rPr>
        <w:t>socios</w:t>
      </w:r>
      <w:r w:rsidRPr="008342E6">
        <w:rPr>
          <w:rStyle w:val="Nmerodepgina"/>
          <w:b/>
          <w:sz w:val="20"/>
          <w:szCs w:val="20"/>
          <w:lang w:val="es-ES"/>
        </w:rPr>
        <w:t>, por favor inserte una tabla adicional.</w:t>
      </w:r>
    </w:p>
    <w:tbl>
      <w:tblPr>
        <w:tblStyle w:val="Tablaconcuadrcula"/>
        <w:tblW w:w="9322" w:type="dxa"/>
        <w:tblInd w:w="-20" w:type="dxa"/>
        <w:tblLook w:val="04A0" w:firstRow="1" w:lastRow="0" w:firstColumn="1" w:lastColumn="0" w:noHBand="0" w:noVBand="1"/>
      </w:tblPr>
      <w:tblGrid>
        <w:gridCol w:w="20"/>
        <w:gridCol w:w="3085"/>
        <w:gridCol w:w="6104"/>
        <w:gridCol w:w="103"/>
        <w:gridCol w:w="10"/>
      </w:tblGrid>
      <w:tr w:rsidR="00B434E1" w:rsidRPr="008342E6" w14:paraId="476C82C9" w14:textId="77777777" w:rsidTr="6A32AD46">
        <w:trPr>
          <w:gridBefore w:val="1"/>
          <w:gridAfter w:val="2"/>
          <w:wBefore w:w="20" w:type="dxa"/>
          <w:wAfter w:w="113" w:type="dxa"/>
        </w:trPr>
        <w:tc>
          <w:tcPr>
            <w:tcW w:w="91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B96FF" w14:textId="30D730C6" w:rsidR="00FC3E3C" w:rsidRPr="008342E6" w:rsidRDefault="0059250F" w:rsidP="003654EC">
            <w:pPr>
              <w:spacing w:before="120" w:after="120"/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Socio</w:t>
            </w:r>
            <w:r w:rsidR="00FC3E3C" w:rsidRPr="008342E6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D67F6E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facilitador</w:t>
            </w:r>
          </w:p>
        </w:tc>
      </w:tr>
      <w:tr w:rsidR="00E75707" w:rsidRPr="00305928" w14:paraId="2EA8745A" w14:textId="77777777" w:rsidTr="6A32AD46">
        <w:trPr>
          <w:gridBefore w:val="1"/>
          <w:gridAfter w:val="2"/>
          <w:wBefore w:w="20" w:type="dxa"/>
          <w:wAfter w:w="113" w:type="dxa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2442B" w14:textId="50501DF4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3479E6" w:rsidRPr="008342E6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gencia de Cooperaci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5DF5B9" w14:textId="541D1521" w:rsidR="00FC3E3C" w:rsidRPr="008342E6" w:rsidRDefault="5A061892" w:rsidP="003654EC">
            <w:pPr>
              <w:spacing w:before="120" w:after="120"/>
              <w:rPr>
                <w:b/>
                <w:sz w:val="22"/>
                <w:szCs w:val="22"/>
                <w:lang w:val="es-ES"/>
              </w:rPr>
            </w:pPr>
            <w:r w:rsidRPr="56CABD50">
              <w:rPr>
                <w:b/>
                <w:bCs/>
                <w:sz w:val="22"/>
                <w:szCs w:val="22"/>
                <w:lang w:val="es-ES"/>
              </w:rPr>
              <w:t xml:space="preserve"> Cooperación alemana para el desarrollo, </w:t>
            </w:r>
            <w:r w:rsidR="00ED51EF">
              <w:rPr>
                <w:b/>
                <w:bCs/>
                <w:sz w:val="22"/>
                <w:szCs w:val="22"/>
                <w:lang w:val="es-ES"/>
              </w:rPr>
              <w:t>BMZ/</w:t>
            </w:r>
            <w:r w:rsidRPr="56CABD50">
              <w:rPr>
                <w:b/>
                <w:bCs/>
                <w:sz w:val="22"/>
                <w:szCs w:val="22"/>
                <w:lang w:val="es-ES"/>
              </w:rPr>
              <w:t>GIZ</w:t>
            </w:r>
          </w:p>
        </w:tc>
      </w:tr>
      <w:tr w:rsidR="00D83978" w:rsidRPr="00305928" w14:paraId="15ECFA11" w14:textId="77777777" w:rsidTr="6A32AD46">
        <w:trPr>
          <w:gridBefore w:val="1"/>
          <w:gridAfter w:val="2"/>
          <w:wBefore w:w="20" w:type="dxa"/>
          <w:wAfter w:w="11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F8478BD" w14:textId="0809B420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(ministerio/institución/entidad sector</w:t>
            </w:r>
            <w:r w:rsidR="003479E6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18AE8B" w14:textId="3BBB777F" w:rsidR="00FC3E3C" w:rsidRPr="008342E6" w:rsidRDefault="007047C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ED51EF">
              <w:rPr>
                <w:b/>
                <w:bCs/>
                <w:sz w:val="22"/>
                <w:szCs w:val="22"/>
                <w:lang w:val="es-ES"/>
              </w:rPr>
              <w:t xml:space="preserve">GIZ, a través del </w:t>
            </w:r>
            <w:r w:rsidR="006A7EA0" w:rsidRPr="00ED51EF">
              <w:rPr>
                <w:b/>
                <w:bCs/>
                <w:sz w:val="22"/>
                <w:szCs w:val="22"/>
                <w:lang w:val="es-ES"/>
              </w:rPr>
              <w:t>Programa Biodiversidad y Negocios en Centroamérica y República Dominicana (</w:t>
            </w:r>
            <w:proofErr w:type="spellStart"/>
            <w:r w:rsidR="006A7EA0" w:rsidRPr="00ED51EF">
              <w:rPr>
                <w:b/>
                <w:bCs/>
                <w:sz w:val="22"/>
                <w:szCs w:val="22"/>
                <w:lang w:val="es-ES"/>
              </w:rPr>
              <w:t>DABio</w:t>
            </w:r>
            <w:proofErr w:type="spellEnd"/>
            <w:r w:rsidR="006A7EA0" w:rsidRPr="00ED51EF">
              <w:rPr>
                <w:b/>
                <w:bCs/>
                <w:sz w:val="22"/>
                <w:szCs w:val="22"/>
                <w:lang w:val="es-ES"/>
              </w:rPr>
              <w:t>)</w:t>
            </w:r>
          </w:p>
        </w:tc>
      </w:tr>
      <w:tr w:rsidR="00D83978" w:rsidRPr="00305928" w14:paraId="4D85BC15" w14:textId="77777777" w:rsidTr="6A32AD46">
        <w:trPr>
          <w:gridBefore w:val="1"/>
          <w:gridAfter w:val="2"/>
          <w:wBefore w:w="20" w:type="dxa"/>
          <w:wAfter w:w="11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F422369" w14:textId="0AA8F75E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(soc</w:t>
            </w:r>
            <w:r w:rsidR="00586BD8">
              <w:rPr>
                <w:rStyle w:val="Nmerodepgina"/>
                <w:sz w:val="22"/>
                <w:lang w:val="es-ES"/>
              </w:rPr>
              <w:t>iedad</w:t>
            </w:r>
            <w:r w:rsidR="009A7C14">
              <w:rPr>
                <w:rStyle w:val="Nmerodepgina"/>
                <w:sz w:val="22"/>
                <w:lang w:val="es-ES"/>
              </w:rPr>
              <w:t xml:space="preserve">. civil, </w:t>
            </w:r>
            <w:r w:rsidRPr="008342E6">
              <w:rPr>
                <w:rStyle w:val="Nmerodepgina"/>
                <w:sz w:val="22"/>
                <w:lang w:val="es-ES"/>
              </w:rPr>
              <w:t>sector privado, académico</w:t>
            </w:r>
            <w:r w:rsidR="00586BD8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75546B0" w14:textId="77777777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E75707" w:rsidRPr="00586BD8" w14:paraId="39975629" w14:textId="77777777" w:rsidTr="6A32AD46">
        <w:trPr>
          <w:gridBefore w:val="1"/>
          <w:gridAfter w:val="2"/>
          <w:wBefore w:w="20" w:type="dxa"/>
          <w:wAfter w:w="11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D4BEB" w14:textId="712FFD83" w:rsidR="00FC3E3C" w:rsidRPr="00FC3E3C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FC3E3C">
              <w:rPr>
                <w:rStyle w:val="Nmerodepgina"/>
                <w:sz w:val="22"/>
                <w:lang w:val="es-ES"/>
              </w:rPr>
              <w:t>Participación financiera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AAE16F" w14:textId="16541E69" w:rsidR="002E78EC" w:rsidRPr="002E78EC" w:rsidRDefault="00124CF6" w:rsidP="002E78EC">
            <w:pPr>
              <w:spacing w:before="120" w:after="120"/>
              <w:rPr>
                <w:b/>
                <w:bCs/>
                <w:sz w:val="22"/>
                <w:szCs w:val="22"/>
                <w:lang w:val="es-ES"/>
              </w:rPr>
            </w:pPr>
            <w:r w:rsidRPr="00550A19">
              <w:rPr>
                <w:rStyle w:val="Nmerodepgina"/>
                <w:b/>
                <w:bCs/>
                <w:sz w:val="22"/>
                <w:szCs w:val="22"/>
                <w:lang w:val="es-ES"/>
              </w:rPr>
              <w:t>2</w:t>
            </w:r>
            <w:r w:rsidR="4203FD22" w:rsidRPr="00550A19">
              <w:rPr>
                <w:rStyle w:val="Nmerodepgina"/>
                <w:b/>
                <w:bCs/>
                <w:sz w:val="22"/>
                <w:szCs w:val="22"/>
                <w:lang w:val="es-ES"/>
              </w:rPr>
              <w:t>35</w:t>
            </w:r>
            <w:r w:rsidR="00B026FE" w:rsidRPr="00550A19">
              <w:rPr>
                <w:rStyle w:val="Nmerodepgina"/>
                <w:b/>
                <w:bCs/>
                <w:sz w:val="22"/>
                <w:szCs w:val="22"/>
                <w:lang w:val="es-ES"/>
              </w:rPr>
              <w:t>.000 EUR</w:t>
            </w:r>
          </w:p>
        </w:tc>
      </w:tr>
      <w:tr w:rsidR="004235F4" w:rsidRPr="00305928" w14:paraId="4FC778E8" w14:textId="77777777" w:rsidTr="6A32AD46">
        <w:tblPrEx>
          <w:tblLook w:val="06A0" w:firstRow="1" w:lastRow="0" w:firstColumn="1" w:lastColumn="0" w:noHBand="1" w:noVBand="1"/>
        </w:tblPrEx>
        <w:trPr>
          <w:gridAfter w:val="1"/>
          <w:wAfter w:w="10" w:type="dxa"/>
        </w:trPr>
        <w:tc>
          <w:tcPr>
            <w:tcW w:w="93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FF6678" w14:textId="5DFD9994" w:rsidR="00F90251" w:rsidRPr="00550A19" w:rsidRDefault="00F90251" w:rsidP="00F4195A">
            <w:pPr>
              <w:pStyle w:val="Prrafodelista"/>
              <w:keepNext/>
              <w:numPr>
                <w:ilvl w:val="0"/>
                <w:numId w:val="5"/>
              </w:numPr>
              <w:spacing w:line="276" w:lineRule="auto"/>
              <w:rPr>
                <w:rFonts w:eastAsiaTheme="minorHAnsi" w:cstheme="minorBidi"/>
                <w:b/>
                <w:sz w:val="22"/>
                <w:szCs w:val="22"/>
                <w:lang w:val="es-ES" w:eastAsia="en-US"/>
              </w:rPr>
            </w:pPr>
            <w:bookmarkStart w:id="2" w:name="_Hlk4002229"/>
            <w:bookmarkStart w:id="3" w:name="_Hlk3754887"/>
            <w:r w:rsidRPr="00550A19">
              <w:rPr>
                <w:b/>
                <w:sz w:val="24"/>
                <w:lang w:val="es-ES"/>
              </w:rPr>
              <w:lastRenderedPageBreak/>
              <w:t xml:space="preserve">Objetivo(s) y breve descripción del área de intervención </w:t>
            </w:r>
            <w:r w:rsidRPr="00550A19">
              <w:rPr>
                <w:sz w:val="20"/>
                <w:lang w:val="es-ES"/>
              </w:rPr>
              <w:t>(Máximo 0.</w:t>
            </w:r>
            <w:r w:rsidR="00C63EDF" w:rsidRPr="00550A19">
              <w:rPr>
                <w:sz w:val="20"/>
                <w:lang w:val="es-ES"/>
              </w:rPr>
              <w:t>5</w:t>
            </w:r>
            <w:r w:rsidRPr="00550A19">
              <w:rPr>
                <w:sz w:val="20"/>
                <w:lang w:val="es-ES"/>
              </w:rPr>
              <w:t xml:space="preserve"> pág.)</w:t>
            </w:r>
          </w:p>
          <w:p w14:paraId="030AC8D6" w14:textId="5ADD1BF6" w:rsidR="00F90251" w:rsidRPr="001B5D32" w:rsidRDefault="00D024E9" w:rsidP="00586BD8">
            <w:pPr>
              <w:keepNext/>
              <w:spacing w:line="276" w:lineRule="auto"/>
              <w:rPr>
                <w:rStyle w:val="Nmerodepgina"/>
                <w:rFonts w:eastAsiaTheme="minorHAnsi" w:cstheme="minorBidi"/>
                <w:b/>
                <w:sz w:val="16"/>
                <w:szCs w:val="16"/>
                <w:lang w:val="es-419" w:eastAsia="en-US"/>
              </w:rPr>
            </w:pPr>
            <w:r w:rsidRPr="001B5D32">
              <w:rPr>
                <w:sz w:val="16"/>
                <w:szCs w:val="16"/>
                <w:lang w:val="es-ES"/>
              </w:rPr>
              <w:t xml:space="preserve">Hacer </w:t>
            </w:r>
            <w:r w:rsidR="00F90251" w:rsidRPr="001B5D32">
              <w:rPr>
                <w:sz w:val="16"/>
                <w:szCs w:val="16"/>
                <w:lang w:val="es-ES"/>
              </w:rPr>
              <w:t>una breve descripción de</w:t>
            </w:r>
            <w:r w:rsidR="002E7C41" w:rsidRPr="001B5D32">
              <w:rPr>
                <w:sz w:val="16"/>
                <w:szCs w:val="16"/>
                <w:lang w:val="es-ES"/>
              </w:rPr>
              <w:t>l área de intervención y el</w:t>
            </w:r>
            <w:r w:rsidR="00F90251" w:rsidRPr="001B5D32">
              <w:rPr>
                <w:sz w:val="16"/>
                <w:szCs w:val="16"/>
                <w:lang w:val="es-ES"/>
              </w:rPr>
              <w:t xml:space="preserve"> problema a ser solucionado. </w:t>
            </w:r>
            <w:r w:rsidR="004611C5" w:rsidRPr="001B5D32">
              <w:rPr>
                <w:sz w:val="16"/>
                <w:szCs w:val="16"/>
                <w:lang w:val="es-ES"/>
              </w:rPr>
              <w:t>Describ</w:t>
            </w:r>
            <w:r w:rsidRPr="001B5D32">
              <w:rPr>
                <w:sz w:val="16"/>
                <w:szCs w:val="16"/>
                <w:lang w:val="es-ES"/>
              </w:rPr>
              <w:t>ir</w:t>
            </w:r>
            <w:r w:rsidR="004611C5" w:rsidRPr="001B5D32">
              <w:rPr>
                <w:sz w:val="16"/>
                <w:szCs w:val="16"/>
                <w:lang w:val="es-ES"/>
              </w:rPr>
              <w:t xml:space="preserve"> como se ha manifestado la demanda del socio </w:t>
            </w:r>
            <w:r w:rsidR="00582608" w:rsidRPr="001B5D32">
              <w:rPr>
                <w:sz w:val="16"/>
                <w:szCs w:val="16"/>
                <w:lang w:val="es-ES"/>
              </w:rPr>
              <w:t>solicitante</w:t>
            </w:r>
            <w:r w:rsidR="004611C5" w:rsidRPr="001B5D32">
              <w:rPr>
                <w:sz w:val="16"/>
                <w:szCs w:val="16"/>
                <w:lang w:val="es-ES"/>
              </w:rPr>
              <w:t>, como ha surgido la idea de proyecto y como se ha dado la aproximación entre los socios.</w:t>
            </w:r>
            <w:r w:rsidR="002E7C41" w:rsidRPr="001B5D32">
              <w:rPr>
                <w:sz w:val="16"/>
                <w:szCs w:val="16"/>
                <w:lang w:val="es-ES"/>
              </w:rPr>
              <w:t xml:space="preserve"> (Las soluciones planteadas deben ser descritas en el capítulo reservado para la descripción del enfoque, vea cap. 5 y 8)</w:t>
            </w:r>
          </w:p>
        </w:tc>
      </w:tr>
      <w:tr w:rsidR="005352CE" w:rsidRPr="00305928" w14:paraId="4A8A3B7D" w14:textId="77777777" w:rsidTr="001B5D32">
        <w:tblPrEx>
          <w:tblLook w:val="06A0" w:firstRow="1" w:lastRow="0" w:firstColumn="1" w:lastColumn="0" w:noHBand="1" w:noVBand="1"/>
        </w:tblPrEx>
        <w:trPr>
          <w:gridAfter w:val="1"/>
          <w:wAfter w:w="10" w:type="dxa"/>
          <w:trHeight w:val="422"/>
        </w:trPr>
        <w:tc>
          <w:tcPr>
            <w:tcW w:w="9312" w:type="dxa"/>
            <w:gridSpan w:val="4"/>
            <w:tcBorders>
              <w:bottom w:val="single" w:sz="4" w:space="0" w:color="auto"/>
            </w:tcBorders>
          </w:tcPr>
          <w:p w14:paraId="7B812AFD" w14:textId="5631D16F" w:rsidR="00DA34A5" w:rsidRPr="00DA34A5" w:rsidRDefault="6188BBB5" w:rsidP="001B5D32">
            <w:pPr>
              <w:spacing w:after="12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ED51EF">
              <w:rPr>
                <w:sz w:val="22"/>
                <w:szCs w:val="22"/>
                <w:lang w:val="es-ES"/>
              </w:rPr>
              <w:t>El proyecto nace de la</w:t>
            </w:r>
            <w:r w:rsidR="14D5F72E" w:rsidRPr="00ED51EF">
              <w:rPr>
                <w:rFonts w:eastAsia="Arial" w:cs="Arial"/>
                <w:sz w:val="22"/>
                <w:szCs w:val="22"/>
                <w:lang w:val="es-ES"/>
              </w:rPr>
              <w:t xml:space="preserve"> </w:t>
            </w:r>
            <w:r w:rsidR="00213CD7">
              <w:rPr>
                <w:rFonts w:eastAsia="Arial" w:cs="Arial"/>
                <w:sz w:val="22"/>
                <w:szCs w:val="22"/>
                <w:lang w:val="es-ES"/>
              </w:rPr>
              <w:t xml:space="preserve">necesidad de Costa Rica y República Dominicana </w:t>
            </w:r>
            <w:r w:rsidR="00DA34A5">
              <w:rPr>
                <w:rFonts w:eastAsia="Arial" w:cs="Arial"/>
                <w:sz w:val="22"/>
                <w:szCs w:val="22"/>
                <w:lang w:val="es-ES"/>
              </w:rPr>
              <w:t>por cumplir el artículo 15 del Convenio sobre Diversidad Biológica (CDB) que establece reglas sobre</w:t>
            </w:r>
            <w:r w:rsidR="00213CD7">
              <w:rPr>
                <w:rFonts w:eastAsia="Arial" w:cs="Arial"/>
                <w:sz w:val="22"/>
                <w:szCs w:val="22"/>
                <w:lang w:val="es-ES"/>
              </w:rPr>
              <w:t xml:space="preserve"> los principios que regulan la utilización </w:t>
            </w:r>
            <w:r w:rsidR="00E30F82">
              <w:rPr>
                <w:rFonts w:eastAsia="Arial" w:cs="Arial"/>
                <w:sz w:val="22"/>
                <w:szCs w:val="22"/>
                <w:lang w:val="es-ES"/>
              </w:rPr>
              <w:t xml:space="preserve">y distribución de beneficios </w:t>
            </w:r>
            <w:r w:rsidR="000C3655">
              <w:rPr>
                <w:rFonts w:eastAsia="Arial" w:cs="Arial"/>
                <w:sz w:val="22"/>
                <w:szCs w:val="22"/>
                <w:lang w:val="es-ES"/>
              </w:rPr>
              <w:t xml:space="preserve">(entre las personas o los países usuarios y/o proveedores) </w:t>
            </w:r>
            <w:r w:rsidR="00E30F82">
              <w:rPr>
                <w:rFonts w:eastAsia="Arial" w:cs="Arial"/>
                <w:sz w:val="22"/>
                <w:szCs w:val="22"/>
                <w:lang w:val="es-ES"/>
              </w:rPr>
              <w:t>derivados de</w:t>
            </w:r>
            <w:r w:rsidR="009C481E">
              <w:rPr>
                <w:rFonts w:eastAsia="Arial" w:cs="Arial"/>
                <w:sz w:val="22"/>
                <w:szCs w:val="22"/>
                <w:lang w:val="es-ES"/>
              </w:rPr>
              <w:t>l uso o</w:t>
            </w:r>
            <w:r w:rsidR="00E30F82">
              <w:rPr>
                <w:rFonts w:eastAsia="Arial" w:cs="Arial"/>
                <w:sz w:val="22"/>
                <w:szCs w:val="22"/>
                <w:lang w:val="es-ES"/>
              </w:rPr>
              <w:t xml:space="preserve"> comercialización </w:t>
            </w:r>
            <w:r w:rsidR="00213CD7">
              <w:rPr>
                <w:rFonts w:eastAsia="Arial" w:cs="Arial"/>
                <w:sz w:val="22"/>
                <w:szCs w:val="22"/>
                <w:lang w:val="es-ES"/>
              </w:rPr>
              <w:t xml:space="preserve">de </w:t>
            </w:r>
            <w:r w:rsidR="003E5C72">
              <w:rPr>
                <w:sz w:val="22"/>
                <w:szCs w:val="22"/>
                <w:lang w:val="es-ES"/>
              </w:rPr>
              <w:t>l</w:t>
            </w:r>
            <w:r w:rsidR="003E5C72" w:rsidRPr="003E5C72">
              <w:rPr>
                <w:rFonts w:cs="Arial"/>
                <w:color w:val="000000"/>
                <w:sz w:val="22"/>
                <w:szCs w:val="22"/>
              </w:rPr>
              <w:t xml:space="preserve">os recursos genéticos y bioquímicos </w:t>
            </w:r>
            <w:r w:rsidR="00E30F82">
              <w:rPr>
                <w:rFonts w:cs="Arial"/>
                <w:color w:val="000000"/>
                <w:sz w:val="22"/>
                <w:szCs w:val="22"/>
              </w:rPr>
              <w:t>que se encuentran en</w:t>
            </w:r>
            <w:r w:rsidR="003E5C72" w:rsidRPr="003E5C72">
              <w:rPr>
                <w:rFonts w:cs="Arial"/>
                <w:color w:val="000000"/>
                <w:sz w:val="22"/>
                <w:szCs w:val="22"/>
              </w:rPr>
              <w:t xml:space="preserve"> la biodiversidad, </w:t>
            </w:r>
            <w:r w:rsidR="003E5C72" w:rsidRPr="00DA34A5">
              <w:rPr>
                <w:rFonts w:cs="Arial"/>
                <w:color w:val="000000"/>
                <w:sz w:val="22"/>
                <w:szCs w:val="22"/>
              </w:rPr>
              <w:t xml:space="preserve">ya sean silvestres o domesticados, terrestres, marinos, de agua dulce o aéreos, </w:t>
            </w:r>
            <w:r w:rsidR="003E5C72" w:rsidRPr="000C3655">
              <w:rPr>
                <w:rFonts w:cs="Arial"/>
                <w:i/>
                <w:iCs/>
                <w:color w:val="000000"/>
                <w:sz w:val="22"/>
                <w:szCs w:val="22"/>
              </w:rPr>
              <w:t>in situ</w:t>
            </w:r>
            <w:r w:rsidR="003E5C72" w:rsidRPr="00DA34A5">
              <w:rPr>
                <w:rFonts w:cs="Arial"/>
                <w:color w:val="000000"/>
                <w:sz w:val="22"/>
                <w:szCs w:val="22"/>
              </w:rPr>
              <w:t xml:space="preserve"> o </w:t>
            </w:r>
            <w:r w:rsidR="003E5C72" w:rsidRPr="000C3655">
              <w:rPr>
                <w:rFonts w:cs="Arial"/>
                <w:i/>
                <w:iCs/>
                <w:color w:val="000000"/>
                <w:sz w:val="22"/>
                <w:szCs w:val="22"/>
              </w:rPr>
              <w:t>ex situ</w:t>
            </w:r>
            <w:r w:rsidR="000C3655">
              <w:rPr>
                <w:rStyle w:val="Refdenotaalpie"/>
                <w:rFonts w:cs="Arial"/>
                <w:i/>
                <w:iCs/>
                <w:color w:val="000000"/>
                <w:sz w:val="22"/>
                <w:szCs w:val="22"/>
              </w:rPr>
              <w:footnoteReference w:id="2"/>
            </w:r>
            <w:r w:rsidR="00DA34A5">
              <w:rPr>
                <w:rFonts w:cs="Arial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="00DA34A5" w:rsidRPr="000C3655">
              <w:rPr>
                <w:rFonts w:cs="Arial"/>
                <w:color w:val="000000"/>
                <w:sz w:val="22"/>
                <w:szCs w:val="22"/>
              </w:rPr>
              <w:t xml:space="preserve">y </w:t>
            </w:r>
            <w:r w:rsidR="007A00CC">
              <w:rPr>
                <w:rFonts w:cs="Arial"/>
                <w:color w:val="000000"/>
                <w:sz w:val="22"/>
                <w:szCs w:val="22"/>
              </w:rPr>
              <w:t xml:space="preserve">que </w:t>
            </w:r>
            <w:r w:rsidR="00DA34A5" w:rsidRPr="000C3655">
              <w:rPr>
                <w:rFonts w:cs="Arial"/>
                <w:color w:val="000000"/>
                <w:sz w:val="22"/>
                <w:szCs w:val="22"/>
              </w:rPr>
              <w:t>se</w:t>
            </w:r>
            <w:r w:rsidR="00E30F82" w:rsidRPr="00DA34A5">
              <w:rPr>
                <w:rFonts w:cs="Arial"/>
                <w:color w:val="000000"/>
                <w:sz w:val="22"/>
                <w:szCs w:val="22"/>
              </w:rPr>
              <w:t xml:space="preserve"> enmarca bajo el concepto </w:t>
            </w:r>
            <w:r w:rsidR="00E30F82" w:rsidRPr="000C3655">
              <w:rPr>
                <w:rFonts w:cs="Arial"/>
                <w:b/>
                <w:bCs/>
                <w:color w:val="000000"/>
                <w:sz w:val="22"/>
                <w:szCs w:val="22"/>
              </w:rPr>
              <w:t>ABS</w:t>
            </w:r>
            <w:r w:rsidR="00DA34A5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="00DA34A5">
              <w:rPr>
                <w:rFonts w:cs="Arial"/>
                <w:color w:val="000000"/>
                <w:sz w:val="22"/>
                <w:szCs w:val="22"/>
              </w:rPr>
              <w:t xml:space="preserve">por sus </w:t>
            </w:r>
            <w:r w:rsidR="00E30F82" w:rsidRPr="00DA34A5">
              <w:rPr>
                <w:rFonts w:cs="Arial"/>
                <w:color w:val="000000"/>
                <w:sz w:val="22"/>
                <w:szCs w:val="22"/>
              </w:rPr>
              <w:t>siglas en inglés</w:t>
            </w:r>
            <w:r w:rsidR="00DA34A5">
              <w:rPr>
                <w:rFonts w:cs="Arial"/>
                <w:color w:val="000000"/>
                <w:sz w:val="22"/>
                <w:szCs w:val="22"/>
              </w:rPr>
              <w:t>:</w:t>
            </w:r>
            <w:r w:rsidR="00E30F82" w:rsidRPr="00DA34A5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E30F82" w:rsidRPr="000C3655">
              <w:rPr>
                <w:rFonts w:cs="Arial"/>
                <w:b/>
                <w:bCs/>
                <w:color w:val="202124"/>
                <w:sz w:val="22"/>
                <w:szCs w:val="22"/>
                <w:shd w:val="clear" w:color="auto" w:fill="FFFFFF"/>
              </w:rPr>
              <w:t>Access and benefit</w:t>
            </w:r>
            <w:r w:rsidR="00E30F82" w:rsidRPr="000C3655">
              <w:rPr>
                <w:rFonts w:cs="Arial"/>
                <w:color w:val="202124"/>
                <w:sz w:val="22"/>
                <w:szCs w:val="22"/>
                <w:shd w:val="clear" w:color="auto" w:fill="FFFFFF"/>
              </w:rPr>
              <w:t>-</w:t>
            </w:r>
            <w:r w:rsidR="00E30F82" w:rsidRPr="000C3655">
              <w:rPr>
                <w:rFonts w:cs="Arial"/>
                <w:b/>
                <w:bCs/>
                <w:color w:val="202124"/>
                <w:sz w:val="22"/>
                <w:szCs w:val="22"/>
                <w:shd w:val="clear" w:color="auto" w:fill="FFFFFF"/>
              </w:rPr>
              <w:t>sharing</w:t>
            </w:r>
            <w:r w:rsidR="00DA34A5">
              <w:rPr>
                <w:rFonts w:cs="Arial"/>
                <w:b/>
                <w:bCs/>
                <w:color w:val="202124"/>
                <w:sz w:val="22"/>
                <w:szCs w:val="22"/>
                <w:shd w:val="clear" w:color="auto" w:fill="FFFFFF"/>
              </w:rPr>
              <w:t>.</w:t>
            </w:r>
          </w:p>
          <w:p w14:paraId="0E114B53" w14:textId="39E5D30F" w:rsidR="00213CD7" w:rsidRDefault="00DA34A5" w:rsidP="001B5D32">
            <w:pPr>
              <w:spacing w:after="120"/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 xml:space="preserve">El concepto ABS del CDB se centra </w:t>
            </w:r>
            <w:r w:rsidR="007A00CC">
              <w:rPr>
                <w:rFonts w:cs="Arial"/>
                <w:color w:val="000000"/>
                <w:sz w:val="22"/>
                <w:szCs w:val="22"/>
              </w:rPr>
              <w:t xml:space="preserve">en 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que los países garanticen la disponibilidad y accesibilidad de los recursos genéticos y bioquímicos con los que cuentan, </w:t>
            </w:r>
            <w:r w:rsidR="009C481E">
              <w:rPr>
                <w:rFonts w:cs="Arial"/>
                <w:color w:val="000000"/>
                <w:sz w:val="22"/>
                <w:szCs w:val="22"/>
              </w:rPr>
              <w:t xml:space="preserve">mediante prácticas sostenibles que </w:t>
            </w:r>
            <w:r w:rsidR="00B978A6">
              <w:rPr>
                <w:rFonts w:cs="Arial"/>
                <w:color w:val="000000"/>
                <w:sz w:val="22"/>
                <w:szCs w:val="22"/>
              </w:rPr>
              <w:t>salvaguarden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la diversidad genética </w:t>
            </w:r>
            <w:r w:rsidR="00BD12B2">
              <w:rPr>
                <w:rFonts w:cs="Arial"/>
                <w:color w:val="000000"/>
                <w:sz w:val="22"/>
                <w:szCs w:val="22"/>
              </w:rPr>
              <w:t xml:space="preserve">que es </w:t>
            </w:r>
            <w:r w:rsidR="000C3655">
              <w:rPr>
                <w:rFonts w:cs="Arial"/>
                <w:color w:val="000000"/>
                <w:sz w:val="22"/>
                <w:szCs w:val="22"/>
              </w:rPr>
              <w:t xml:space="preserve">necesaria para conservar la salud de los ecosistemas naturales y el equilibrio </w:t>
            </w:r>
            <w:r w:rsidR="009C481E">
              <w:rPr>
                <w:rFonts w:cs="Arial"/>
                <w:color w:val="000000"/>
                <w:sz w:val="22"/>
                <w:szCs w:val="22"/>
              </w:rPr>
              <w:t>con</w:t>
            </w:r>
            <w:r w:rsidR="000C3655">
              <w:rPr>
                <w:rFonts w:cs="Arial"/>
                <w:color w:val="000000"/>
                <w:sz w:val="22"/>
                <w:szCs w:val="22"/>
              </w:rPr>
              <w:t xml:space="preserve"> la vida humana en el planeta. Los recursos genéticos </w:t>
            </w:r>
            <w:r w:rsidR="009C481E">
              <w:rPr>
                <w:rFonts w:cs="Arial"/>
                <w:color w:val="000000"/>
                <w:sz w:val="22"/>
                <w:szCs w:val="22"/>
              </w:rPr>
              <w:t>son un componente de la biodiversidad</w:t>
            </w:r>
            <w:r w:rsidR="000C3655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9C481E">
              <w:rPr>
                <w:rFonts w:cs="Arial"/>
                <w:color w:val="000000"/>
                <w:sz w:val="22"/>
                <w:szCs w:val="22"/>
              </w:rPr>
              <w:t>y corresponde</w:t>
            </w:r>
            <w:r w:rsidR="004E1FEF">
              <w:rPr>
                <w:rFonts w:cs="Arial"/>
                <w:color w:val="000000"/>
                <w:sz w:val="22"/>
                <w:szCs w:val="22"/>
              </w:rPr>
              <w:t>n</w:t>
            </w:r>
            <w:r w:rsidR="009C481E">
              <w:rPr>
                <w:rFonts w:cs="Arial"/>
                <w:color w:val="000000"/>
                <w:sz w:val="22"/>
                <w:szCs w:val="22"/>
              </w:rPr>
              <w:t xml:space="preserve"> a la información hereditaria de cualquier </w:t>
            </w:r>
            <w:r w:rsidR="00213CD7" w:rsidRPr="00DA34A5">
              <w:rPr>
                <w:rFonts w:cs="Arial"/>
                <w:color w:val="000000"/>
                <w:sz w:val="22"/>
                <w:szCs w:val="22"/>
              </w:rPr>
              <w:t>organismo</w:t>
            </w:r>
            <w:r w:rsidR="00213CD7">
              <w:rPr>
                <w:rFonts w:cs="Arial"/>
                <w:color w:val="000000"/>
                <w:sz w:val="22"/>
                <w:szCs w:val="22"/>
              </w:rPr>
              <w:t xml:space="preserve"> viviente</w:t>
            </w:r>
            <w:r w:rsidR="000C3655">
              <w:rPr>
                <w:rFonts w:cs="Arial"/>
                <w:color w:val="000000"/>
                <w:sz w:val="22"/>
                <w:szCs w:val="22"/>
              </w:rPr>
              <w:t xml:space="preserve"> (plantas, animales, microbios, etc)</w:t>
            </w:r>
            <w:r w:rsidR="00213CD7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0C3655">
              <w:rPr>
                <w:rFonts w:cs="Arial"/>
                <w:color w:val="000000"/>
                <w:sz w:val="22"/>
                <w:szCs w:val="22"/>
              </w:rPr>
              <w:t xml:space="preserve">y </w:t>
            </w:r>
            <w:r w:rsidR="00213CD7">
              <w:rPr>
                <w:rFonts w:cs="Arial"/>
                <w:color w:val="000000"/>
                <w:sz w:val="22"/>
                <w:szCs w:val="22"/>
              </w:rPr>
              <w:t>que posee ciertas características que le otorga</w:t>
            </w:r>
            <w:r w:rsidR="00E30F82">
              <w:rPr>
                <w:rFonts w:cs="Arial"/>
                <w:color w:val="000000"/>
                <w:sz w:val="22"/>
                <w:szCs w:val="22"/>
              </w:rPr>
              <w:t>n</w:t>
            </w:r>
            <w:r w:rsidR="00213CD7">
              <w:rPr>
                <w:rFonts w:cs="Arial"/>
                <w:color w:val="000000"/>
                <w:sz w:val="22"/>
                <w:szCs w:val="22"/>
              </w:rPr>
              <w:t xml:space="preserve"> un valor comercial o potencial</w:t>
            </w:r>
            <w:r w:rsidR="000C3655">
              <w:rPr>
                <w:rFonts w:cs="Arial"/>
                <w:color w:val="000000"/>
                <w:sz w:val="22"/>
                <w:szCs w:val="22"/>
              </w:rPr>
              <w:t xml:space="preserve">, y </w:t>
            </w:r>
            <w:r w:rsidR="00B978A6">
              <w:rPr>
                <w:rFonts w:cs="Arial"/>
                <w:color w:val="000000"/>
                <w:sz w:val="22"/>
                <w:szCs w:val="22"/>
              </w:rPr>
              <w:t xml:space="preserve">que </w:t>
            </w:r>
            <w:r w:rsidR="009C481E">
              <w:rPr>
                <w:rFonts w:cs="Arial"/>
                <w:color w:val="000000"/>
                <w:sz w:val="22"/>
                <w:szCs w:val="22"/>
              </w:rPr>
              <w:t>forma</w:t>
            </w:r>
            <w:r w:rsidR="00B978A6">
              <w:rPr>
                <w:rFonts w:cs="Arial"/>
                <w:color w:val="000000"/>
                <w:sz w:val="22"/>
                <w:szCs w:val="22"/>
              </w:rPr>
              <w:t>n</w:t>
            </w:r>
            <w:r w:rsidR="009C481E">
              <w:rPr>
                <w:rFonts w:cs="Arial"/>
                <w:color w:val="000000"/>
                <w:sz w:val="22"/>
                <w:szCs w:val="22"/>
              </w:rPr>
              <w:t xml:space="preserve"> parte del patrimonio natural de</w:t>
            </w:r>
            <w:r w:rsidR="00B978A6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9C481E">
              <w:rPr>
                <w:rFonts w:cs="Arial"/>
                <w:color w:val="000000"/>
                <w:sz w:val="22"/>
                <w:szCs w:val="22"/>
              </w:rPr>
              <w:t>l</w:t>
            </w:r>
            <w:r w:rsidR="00B978A6">
              <w:rPr>
                <w:rFonts w:cs="Arial"/>
                <w:color w:val="000000"/>
                <w:sz w:val="22"/>
                <w:szCs w:val="22"/>
              </w:rPr>
              <w:t>os</w:t>
            </w:r>
            <w:r w:rsidR="009C481E">
              <w:rPr>
                <w:rFonts w:cs="Arial"/>
                <w:color w:val="000000"/>
                <w:sz w:val="22"/>
                <w:szCs w:val="22"/>
              </w:rPr>
              <w:t xml:space="preserve"> país</w:t>
            </w:r>
            <w:r w:rsidR="00B978A6">
              <w:rPr>
                <w:rFonts w:cs="Arial"/>
                <w:color w:val="000000"/>
                <w:sz w:val="22"/>
                <w:szCs w:val="22"/>
              </w:rPr>
              <w:t>es</w:t>
            </w:r>
            <w:r w:rsidR="00E30F82">
              <w:rPr>
                <w:rFonts w:cs="Arial"/>
                <w:color w:val="000000"/>
                <w:sz w:val="22"/>
                <w:szCs w:val="22"/>
              </w:rPr>
              <w:t>. En</w:t>
            </w:r>
            <w:r w:rsidR="00213CD7">
              <w:rPr>
                <w:rFonts w:cs="Arial"/>
                <w:color w:val="000000"/>
                <w:sz w:val="22"/>
                <w:szCs w:val="22"/>
              </w:rPr>
              <w:t xml:space="preserve"> cuanto a </w:t>
            </w:r>
            <w:r w:rsidR="00E30F82">
              <w:rPr>
                <w:rFonts w:cs="Arial"/>
                <w:color w:val="000000"/>
                <w:sz w:val="22"/>
                <w:szCs w:val="22"/>
              </w:rPr>
              <w:t xml:space="preserve">los </w:t>
            </w:r>
            <w:r w:rsidR="00213CD7">
              <w:rPr>
                <w:rFonts w:cs="Arial"/>
                <w:color w:val="000000"/>
                <w:sz w:val="22"/>
                <w:szCs w:val="22"/>
              </w:rPr>
              <w:t>recursos bioquímicos</w:t>
            </w:r>
            <w:r w:rsidR="00960A74">
              <w:rPr>
                <w:rFonts w:cs="Arial"/>
                <w:color w:val="000000"/>
                <w:sz w:val="22"/>
                <w:szCs w:val="22"/>
              </w:rPr>
              <w:t>, se</w:t>
            </w:r>
            <w:r w:rsidR="00213CD7">
              <w:rPr>
                <w:rFonts w:cs="Arial"/>
                <w:color w:val="000000"/>
                <w:sz w:val="22"/>
                <w:szCs w:val="22"/>
              </w:rPr>
              <w:t xml:space="preserve"> refieren a cualquier compuesto o molécula </w:t>
            </w:r>
            <w:r w:rsidR="00E30F82">
              <w:rPr>
                <w:rFonts w:cs="Arial"/>
                <w:color w:val="000000"/>
                <w:sz w:val="22"/>
                <w:szCs w:val="22"/>
              </w:rPr>
              <w:t>que naturalmente es producido por la expresión genética o metabolismo de un organismo vivo, y que se puede</w:t>
            </w:r>
            <w:r w:rsidR="008B085C">
              <w:rPr>
                <w:rFonts w:cs="Arial"/>
                <w:color w:val="000000"/>
                <w:sz w:val="22"/>
                <w:szCs w:val="22"/>
              </w:rPr>
              <w:t>n</w:t>
            </w:r>
            <w:r w:rsidR="00E30F82">
              <w:rPr>
                <w:rFonts w:cs="Arial"/>
                <w:color w:val="000000"/>
                <w:sz w:val="22"/>
                <w:szCs w:val="22"/>
              </w:rPr>
              <w:t xml:space="preserve"> utilizar en bioprospección o de forma comercial</w:t>
            </w:r>
            <w:r w:rsidR="00B978A6">
              <w:rPr>
                <w:rFonts w:cs="Arial"/>
                <w:color w:val="000000"/>
                <w:sz w:val="22"/>
                <w:szCs w:val="22"/>
              </w:rPr>
              <w:t>, tal es el caso de algunos productos cosméticos o farmac</w:t>
            </w:r>
            <w:r w:rsidR="002E78EC">
              <w:rPr>
                <w:rFonts w:cs="Arial"/>
                <w:color w:val="000000"/>
                <w:sz w:val="22"/>
                <w:szCs w:val="22"/>
              </w:rPr>
              <w:t>é</w:t>
            </w:r>
            <w:r w:rsidR="00B978A6">
              <w:rPr>
                <w:rFonts w:cs="Arial"/>
                <w:color w:val="000000"/>
                <w:sz w:val="22"/>
                <w:szCs w:val="22"/>
              </w:rPr>
              <w:t>uticos.</w:t>
            </w:r>
          </w:p>
          <w:p w14:paraId="1BE3DA9F" w14:textId="5F17A757" w:rsidR="00617A88" w:rsidRPr="00ED51EF" w:rsidRDefault="00E30F82" w:rsidP="001B5D32">
            <w:pPr>
              <w:spacing w:after="120"/>
              <w:jc w:val="both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A</w:t>
            </w:r>
            <w:r w:rsidR="40702766" w:rsidRPr="00ED51EF">
              <w:rPr>
                <w:sz w:val="22"/>
                <w:szCs w:val="22"/>
                <w:lang w:val="es-ES"/>
              </w:rPr>
              <w:t xml:space="preserve">mbos países han venido implementando acciones y herramientas </w:t>
            </w:r>
            <w:r w:rsidR="6F35AB23" w:rsidRPr="00ED51EF">
              <w:rPr>
                <w:sz w:val="22"/>
                <w:szCs w:val="22"/>
                <w:lang w:val="es-ES"/>
              </w:rPr>
              <w:t>para fortalecer</w:t>
            </w:r>
            <w:r w:rsidR="40702766" w:rsidRPr="00ED51EF">
              <w:rPr>
                <w:sz w:val="22"/>
                <w:szCs w:val="22"/>
                <w:lang w:val="es-ES"/>
              </w:rPr>
              <w:t xml:space="preserve"> los marcos jurídicos, así como las capacidades humanas y administrativas </w:t>
            </w:r>
            <w:r w:rsidR="591CB8ED" w:rsidRPr="00ED51EF">
              <w:rPr>
                <w:sz w:val="22"/>
                <w:szCs w:val="22"/>
                <w:lang w:val="es-ES"/>
              </w:rPr>
              <w:t xml:space="preserve">institucionales </w:t>
            </w:r>
            <w:r w:rsidR="40702766" w:rsidRPr="00ED51EF">
              <w:rPr>
                <w:sz w:val="22"/>
                <w:szCs w:val="22"/>
                <w:lang w:val="es-ES"/>
              </w:rPr>
              <w:t>involucradas en los temas ABS</w:t>
            </w:r>
            <w:r w:rsidR="00B8086C">
              <w:rPr>
                <w:sz w:val="22"/>
                <w:szCs w:val="22"/>
                <w:lang w:val="es-ES"/>
              </w:rPr>
              <w:t xml:space="preserve">. Así mismo, han realizado acciones para </w:t>
            </w:r>
            <w:r w:rsidR="3D4A15F5" w:rsidRPr="00ED51EF">
              <w:rPr>
                <w:sz w:val="22"/>
                <w:szCs w:val="22"/>
                <w:lang w:val="es-ES"/>
              </w:rPr>
              <w:t>prom</w:t>
            </w:r>
            <w:r w:rsidR="64A6FF91" w:rsidRPr="00ED51EF">
              <w:rPr>
                <w:sz w:val="22"/>
                <w:szCs w:val="22"/>
                <w:lang w:val="es-ES"/>
              </w:rPr>
              <w:t>over</w:t>
            </w:r>
            <w:r w:rsidR="40702766" w:rsidRPr="00ED51EF">
              <w:rPr>
                <w:sz w:val="22"/>
                <w:szCs w:val="22"/>
                <w:lang w:val="es-ES"/>
              </w:rPr>
              <w:t xml:space="preserve"> </w:t>
            </w:r>
            <w:r w:rsidR="6F35AB23" w:rsidRPr="00ED51EF">
              <w:rPr>
                <w:sz w:val="22"/>
                <w:szCs w:val="22"/>
                <w:lang w:val="es-ES"/>
              </w:rPr>
              <w:t xml:space="preserve">que los distintos sectores </w:t>
            </w:r>
            <w:r w:rsidR="5C202AEB" w:rsidRPr="66F592C6">
              <w:rPr>
                <w:sz w:val="22"/>
                <w:szCs w:val="22"/>
                <w:lang w:val="es-ES"/>
              </w:rPr>
              <w:t xml:space="preserve">productivos </w:t>
            </w:r>
            <w:r w:rsidR="40702766" w:rsidRPr="00ED51EF">
              <w:rPr>
                <w:sz w:val="22"/>
                <w:szCs w:val="22"/>
                <w:lang w:val="es-ES"/>
              </w:rPr>
              <w:t>que utiliza</w:t>
            </w:r>
            <w:r w:rsidR="6F35AB23" w:rsidRPr="00ED51EF">
              <w:rPr>
                <w:sz w:val="22"/>
                <w:szCs w:val="22"/>
                <w:lang w:val="es-ES"/>
              </w:rPr>
              <w:t>n</w:t>
            </w:r>
            <w:r w:rsidR="40702766" w:rsidRPr="00ED51EF">
              <w:rPr>
                <w:sz w:val="22"/>
                <w:szCs w:val="22"/>
                <w:lang w:val="es-ES"/>
              </w:rPr>
              <w:t xml:space="preserve"> los recursos genéticos </w:t>
            </w:r>
            <w:r w:rsidR="00B978A6">
              <w:rPr>
                <w:sz w:val="22"/>
                <w:szCs w:val="22"/>
                <w:lang w:val="es-ES"/>
              </w:rPr>
              <w:t>y bioquímicos</w:t>
            </w:r>
            <w:r w:rsidR="00BD12B2">
              <w:rPr>
                <w:sz w:val="22"/>
                <w:szCs w:val="22"/>
                <w:lang w:val="es-ES"/>
              </w:rPr>
              <w:t xml:space="preserve"> de los países</w:t>
            </w:r>
            <w:r w:rsidR="00B978A6">
              <w:rPr>
                <w:sz w:val="22"/>
                <w:szCs w:val="22"/>
                <w:lang w:val="es-ES"/>
              </w:rPr>
              <w:t xml:space="preserve"> </w:t>
            </w:r>
            <w:r w:rsidR="40702766" w:rsidRPr="00ED51EF">
              <w:rPr>
                <w:sz w:val="22"/>
                <w:szCs w:val="22"/>
                <w:lang w:val="es-ES"/>
              </w:rPr>
              <w:t>apli</w:t>
            </w:r>
            <w:r w:rsidR="6F35AB23" w:rsidRPr="00ED51EF">
              <w:rPr>
                <w:sz w:val="22"/>
                <w:szCs w:val="22"/>
                <w:lang w:val="es-ES"/>
              </w:rPr>
              <w:t>quen</w:t>
            </w:r>
            <w:r w:rsidR="40702766" w:rsidRPr="00ED51EF">
              <w:rPr>
                <w:sz w:val="22"/>
                <w:szCs w:val="22"/>
                <w:lang w:val="es-ES"/>
              </w:rPr>
              <w:t xml:space="preserve"> </w:t>
            </w:r>
            <w:r w:rsidR="2DF8E602" w:rsidRPr="00ED51EF">
              <w:rPr>
                <w:sz w:val="22"/>
                <w:szCs w:val="22"/>
                <w:lang w:val="es-ES"/>
              </w:rPr>
              <w:t xml:space="preserve">estos </w:t>
            </w:r>
            <w:r w:rsidR="40702766" w:rsidRPr="00ED51EF">
              <w:rPr>
                <w:sz w:val="22"/>
                <w:szCs w:val="22"/>
                <w:lang w:val="es-ES"/>
              </w:rPr>
              <w:t xml:space="preserve">principios </w:t>
            </w:r>
            <w:r w:rsidR="6F35AB23" w:rsidRPr="00ED51EF">
              <w:rPr>
                <w:sz w:val="22"/>
                <w:szCs w:val="22"/>
                <w:lang w:val="es-ES"/>
              </w:rPr>
              <w:t>como potencial económico y de diferenciación</w:t>
            </w:r>
            <w:r w:rsidR="48CB959C" w:rsidRPr="00ED51EF">
              <w:rPr>
                <w:sz w:val="22"/>
                <w:szCs w:val="22"/>
                <w:lang w:val="es-ES"/>
              </w:rPr>
              <w:t xml:space="preserve"> en los mercados nacionales e internacionales</w:t>
            </w:r>
            <w:r w:rsidR="7B85CAF2" w:rsidRPr="00ED51EF">
              <w:rPr>
                <w:sz w:val="22"/>
                <w:szCs w:val="22"/>
                <w:lang w:val="es-ES"/>
              </w:rPr>
              <w:t>.</w:t>
            </w:r>
            <w:r w:rsidR="4E1AE23D" w:rsidRPr="00ED51EF">
              <w:rPr>
                <w:sz w:val="22"/>
                <w:szCs w:val="22"/>
                <w:lang w:val="es-ES"/>
              </w:rPr>
              <w:t xml:space="preserve"> </w:t>
            </w:r>
            <w:r w:rsidR="76397C35" w:rsidRPr="00ED51EF">
              <w:rPr>
                <w:sz w:val="22"/>
                <w:szCs w:val="22"/>
                <w:lang w:val="es-ES"/>
              </w:rPr>
              <w:t>Los</w:t>
            </w:r>
            <w:r w:rsidR="4E1AE23D" w:rsidRPr="00ED51EF">
              <w:rPr>
                <w:sz w:val="22"/>
                <w:szCs w:val="22"/>
                <w:lang w:val="es-ES"/>
              </w:rPr>
              <w:t xml:space="preserve"> países </w:t>
            </w:r>
            <w:r w:rsidR="1E6DFD28" w:rsidRPr="00ED51EF">
              <w:rPr>
                <w:sz w:val="22"/>
                <w:szCs w:val="22"/>
                <w:lang w:val="es-ES"/>
              </w:rPr>
              <w:t>involucrados</w:t>
            </w:r>
            <w:r w:rsidR="16277954" w:rsidRPr="00ED51EF">
              <w:rPr>
                <w:sz w:val="22"/>
                <w:szCs w:val="22"/>
                <w:lang w:val="es-ES"/>
              </w:rPr>
              <w:t xml:space="preserve"> mantienen una </w:t>
            </w:r>
            <w:r w:rsidR="00BD12B2">
              <w:rPr>
                <w:sz w:val="22"/>
                <w:szCs w:val="22"/>
                <w:lang w:val="es-ES"/>
              </w:rPr>
              <w:t xml:space="preserve">activa </w:t>
            </w:r>
            <w:r w:rsidR="16277954" w:rsidRPr="00ED51EF">
              <w:rPr>
                <w:sz w:val="22"/>
                <w:szCs w:val="22"/>
                <w:lang w:val="es-ES"/>
              </w:rPr>
              <w:t xml:space="preserve">comunicación </w:t>
            </w:r>
            <w:r w:rsidR="6F3F288D" w:rsidRPr="00ED51EF">
              <w:rPr>
                <w:sz w:val="22"/>
                <w:szCs w:val="22"/>
                <w:lang w:val="es-ES"/>
              </w:rPr>
              <w:t xml:space="preserve">por los temas afines y </w:t>
            </w:r>
            <w:r w:rsidR="46C782C8" w:rsidRPr="00ED51EF">
              <w:rPr>
                <w:sz w:val="22"/>
                <w:szCs w:val="22"/>
                <w:lang w:val="es-ES"/>
              </w:rPr>
              <w:t xml:space="preserve">además </w:t>
            </w:r>
            <w:r w:rsidR="002E78EC">
              <w:rPr>
                <w:sz w:val="22"/>
                <w:szCs w:val="22"/>
                <w:lang w:val="es-ES"/>
              </w:rPr>
              <w:t>p</w:t>
            </w:r>
            <w:r w:rsidR="16277954" w:rsidRPr="00ED51EF">
              <w:rPr>
                <w:sz w:val="22"/>
                <w:szCs w:val="22"/>
                <w:lang w:val="es-ES"/>
              </w:rPr>
              <w:t>articipa</w:t>
            </w:r>
            <w:r w:rsidR="00BD12B2">
              <w:rPr>
                <w:sz w:val="22"/>
                <w:szCs w:val="22"/>
                <w:lang w:val="es-ES"/>
              </w:rPr>
              <w:t>n</w:t>
            </w:r>
            <w:r w:rsidR="16277954" w:rsidRPr="00ED51EF">
              <w:rPr>
                <w:sz w:val="22"/>
                <w:szCs w:val="22"/>
                <w:lang w:val="es-ES"/>
              </w:rPr>
              <w:t xml:space="preserve"> en el </w:t>
            </w:r>
            <w:r w:rsidR="4D313915" w:rsidRPr="00ED51EF">
              <w:rPr>
                <w:sz w:val="22"/>
                <w:szCs w:val="22"/>
                <w:lang w:val="es-ES"/>
              </w:rPr>
              <w:t>Grupo de Trabajo</w:t>
            </w:r>
            <w:r w:rsidR="16277954" w:rsidRPr="00ED51EF">
              <w:rPr>
                <w:sz w:val="22"/>
                <w:szCs w:val="22"/>
                <w:lang w:val="es-ES"/>
              </w:rPr>
              <w:t xml:space="preserve"> ABS </w:t>
            </w:r>
            <w:r w:rsidR="107EFB01" w:rsidRPr="00ED51EF">
              <w:rPr>
                <w:rFonts w:eastAsia="Arial" w:cs="Arial"/>
                <w:sz w:val="22"/>
                <w:szCs w:val="22"/>
                <w:lang w:val="es-ES"/>
              </w:rPr>
              <w:t xml:space="preserve">del Comité Técnico de Mares y Biodiversidad </w:t>
            </w:r>
            <w:r w:rsidR="4753B9A3" w:rsidRPr="00ED51EF">
              <w:rPr>
                <w:sz w:val="22"/>
                <w:szCs w:val="22"/>
                <w:lang w:val="es-ES"/>
              </w:rPr>
              <w:t>de</w:t>
            </w:r>
            <w:r w:rsidR="16277954" w:rsidRPr="00ED51EF">
              <w:rPr>
                <w:sz w:val="22"/>
                <w:szCs w:val="22"/>
                <w:lang w:val="es-ES"/>
              </w:rPr>
              <w:t xml:space="preserve"> la Comisión Centroame</w:t>
            </w:r>
            <w:r w:rsidR="4753B9A3" w:rsidRPr="00ED51EF">
              <w:rPr>
                <w:sz w:val="22"/>
                <w:szCs w:val="22"/>
                <w:lang w:val="es-ES"/>
              </w:rPr>
              <w:t>r</w:t>
            </w:r>
            <w:r w:rsidR="16277954" w:rsidRPr="00ED51EF">
              <w:rPr>
                <w:sz w:val="22"/>
                <w:szCs w:val="22"/>
                <w:lang w:val="es-ES"/>
              </w:rPr>
              <w:t>icana de Ambiente y Desarrollo (CCAD)</w:t>
            </w:r>
            <w:r w:rsidR="4753B9A3" w:rsidRPr="00ED51EF">
              <w:rPr>
                <w:sz w:val="22"/>
                <w:szCs w:val="22"/>
                <w:lang w:val="es-ES"/>
              </w:rPr>
              <w:t>.</w:t>
            </w:r>
          </w:p>
          <w:p w14:paraId="72264A75" w14:textId="5FD4807F" w:rsidR="004C1736" w:rsidRPr="00ED51EF" w:rsidRDefault="6F35AB23" w:rsidP="001B5D32">
            <w:pPr>
              <w:spacing w:after="120"/>
              <w:jc w:val="both"/>
              <w:rPr>
                <w:sz w:val="22"/>
                <w:szCs w:val="22"/>
                <w:lang w:val="es-ES"/>
              </w:rPr>
            </w:pPr>
            <w:r w:rsidRPr="00ED51EF">
              <w:rPr>
                <w:sz w:val="22"/>
                <w:szCs w:val="22"/>
                <w:lang w:val="es-ES"/>
              </w:rPr>
              <w:t>En el 2018 Costa Rica desarrolló</w:t>
            </w:r>
            <w:r w:rsidR="16277954" w:rsidRPr="00ED51EF">
              <w:rPr>
                <w:sz w:val="22"/>
                <w:szCs w:val="22"/>
                <w:lang w:val="es-ES"/>
              </w:rPr>
              <w:t>, siendo el único en Latinoam</w:t>
            </w:r>
            <w:r w:rsidR="00ED51EF">
              <w:rPr>
                <w:sz w:val="22"/>
                <w:szCs w:val="22"/>
                <w:lang w:val="es-ES"/>
              </w:rPr>
              <w:t>é</w:t>
            </w:r>
            <w:r w:rsidR="16277954" w:rsidRPr="00ED51EF">
              <w:rPr>
                <w:sz w:val="22"/>
                <w:szCs w:val="22"/>
                <w:lang w:val="es-ES"/>
              </w:rPr>
              <w:t xml:space="preserve">rica, </w:t>
            </w:r>
            <w:r w:rsidRPr="00ED51EF">
              <w:rPr>
                <w:sz w:val="22"/>
                <w:szCs w:val="22"/>
                <w:lang w:val="es-ES"/>
              </w:rPr>
              <w:t>un</w:t>
            </w:r>
            <w:r w:rsidR="53C81668" w:rsidRPr="00ED51EF">
              <w:rPr>
                <w:sz w:val="22"/>
                <w:szCs w:val="22"/>
                <w:lang w:val="es-ES"/>
              </w:rPr>
              <w:t xml:space="preserve"> distintivo ABS </w:t>
            </w:r>
            <w:r w:rsidR="00B978A6">
              <w:rPr>
                <w:sz w:val="22"/>
                <w:szCs w:val="22"/>
                <w:lang w:val="es-ES"/>
              </w:rPr>
              <w:t>que</w:t>
            </w:r>
            <w:r w:rsidR="00B978A6" w:rsidRPr="00ED51EF">
              <w:rPr>
                <w:sz w:val="22"/>
                <w:szCs w:val="22"/>
                <w:lang w:val="es-ES"/>
              </w:rPr>
              <w:t xml:space="preserve"> </w:t>
            </w:r>
            <w:r w:rsidR="0088319E" w:rsidRPr="6A32AD46">
              <w:rPr>
                <w:sz w:val="22"/>
                <w:szCs w:val="22"/>
                <w:lang w:val="es-ES"/>
              </w:rPr>
              <w:t xml:space="preserve">se </w:t>
            </w:r>
            <w:r w:rsidRPr="00ED51EF">
              <w:rPr>
                <w:sz w:val="22"/>
                <w:szCs w:val="22"/>
                <w:lang w:val="es-ES"/>
              </w:rPr>
              <w:t>otorga a instancias públicas, privadas</w:t>
            </w:r>
            <w:r w:rsidR="002E78EC">
              <w:rPr>
                <w:sz w:val="22"/>
                <w:szCs w:val="22"/>
                <w:lang w:val="es-ES"/>
              </w:rPr>
              <w:t xml:space="preserve"> o</w:t>
            </w:r>
            <w:r w:rsidRPr="00ED51EF">
              <w:rPr>
                <w:sz w:val="22"/>
                <w:szCs w:val="22"/>
                <w:lang w:val="es-ES"/>
              </w:rPr>
              <w:t xml:space="preserve"> académicas que </w:t>
            </w:r>
            <w:r w:rsidR="152A3320" w:rsidRPr="00ED51EF">
              <w:rPr>
                <w:rFonts w:eastAsia="Arial" w:cs="Arial"/>
                <w:sz w:val="22"/>
                <w:szCs w:val="22"/>
                <w:lang w:val="es-ES"/>
              </w:rPr>
              <w:t xml:space="preserve">cuentan con un permiso de aprovechamiento </w:t>
            </w:r>
            <w:r w:rsidR="00B978A6">
              <w:rPr>
                <w:rFonts w:eastAsia="Arial" w:cs="Arial"/>
                <w:sz w:val="22"/>
                <w:szCs w:val="22"/>
                <w:lang w:val="es-ES"/>
              </w:rPr>
              <w:t>de recursos genéticos y/o bioquímicos</w:t>
            </w:r>
            <w:r w:rsidR="152A3320" w:rsidRPr="00ED51EF">
              <w:rPr>
                <w:rFonts w:eastAsia="Arial" w:cs="Arial"/>
                <w:sz w:val="22"/>
                <w:szCs w:val="22"/>
                <w:lang w:val="es-ES"/>
              </w:rPr>
              <w:t xml:space="preserve">, </w:t>
            </w:r>
            <w:r w:rsidR="00B978A6">
              <w:rPr>
                <w:rFonts w:eastAsia="Arial" w:cs="Arial"/>
                <w:sz w:val="22"/>
                <w:szCs w:val="22"/>
                <w:lang w:val="es-ES"/>
              </w:rPr>
              <w:t xml:space="preserve">y que </w:t>
            </w:r>
            <w:r w:rsidR="152A3320" w:rsidRPr="00ED51EF">
              <w:rPr>
                <w:rFonts w:eastAsia="Arial" w:cs="Arial"/>
                <w:sz w:val="22"/>
                <w:szCs w:val="22"/>
                <w:lang w:val="es-ES"/>
              </w:rPr>
              <w:t>garantizan</w:t>
            </w:r>
            <w:r w:rsidR="00B978A6">
              <w:rPr>
                <w:rFonts w:eastAsia="Arial" w:cs="Arial"/>
                <w:sz w:val="22"/>
                <w:szCs w:val="22"/>
                <w:lang w:val="es-ES"/>
              </w:rPr>
              <w:t xml:space="preserve"> una</w:t>
            </w:r>
            <w:r w:rsidR="152A3320" w:rsidRPr="00ED51EF">
              <w:rPr>
                <w:rFonts w:eastAsia="Arial" w:cs="Arial"/>
                <w:sz w:val="22"/>
                <w:szCs w:val="22"/>
                <w:lang w:val="es-ES"/>
              </w:rPr>
              <w:t xml:space="preserve"> </w:t>
            </w:r>
            <w:r w:rsidR="58BEFB5F" w:rsidRPr="00ED51EF">
              <w:rPr>
                <w:rFonts w:eastAsia="Arial" w:cs="Arial"/>
                <w:sz w:val="22"/>
                <w:szCs w:val="22"/>
                <w:lang w:val="es-ES"/>
              </w:rPr>
              <w:t xml:space="preserve">distribución </w:t>
            </w:r>
            <w:r w:rsidR="152A3320" w:rsidRPr="00ED51EF">
              <w:rPr>
                <w:rFonts w:eastAsia="Arial" w:cs="Arial"/>
                <w:sz w:val="22"/>
                <w:szCs w:val="22"/>
                <w:lang w:val="es-ES"/>
              </w:rPr>
              <w:t>de los beneficios</w:t>
            </w:r>
            <w:r w:rsidR="00B978A6">
              <w:rPr>
                <w:rFonts w:eastAsia="Arial" w:cs="Arial"/>
                <w:sz w:val="22"/>
                <w:szCs w:val="22"/>
                <w:lang w:val="es-ES"/>
              </w:rPr>
              <w:t>, sean</w:t>
            </w:r>
            <w:r w:rsidR="152A3320" w:rsidRPr="00ED51EF">
              <w:rPr>
                <w:rFonts w:eastAsia="Arial" w:cs="Arial"/>
                <w:sz w:val="22"/>
                <w:szCs w:val="22"/>
                <w:lang w:val="es-ES"/>
              </w:rPr>
              <w:t xml:space="preserve"> </w:t>
            </w:r>
            <w:r w:rsidR="00B978A6">
              <w:rPr>
                <w:rFonts w:eastAsia="Arial" w:cs="Arial"/>
                <w:sz w:val="22"/>
                <w:szCs w:val="22"/>
                <w:lang w:val="es-ES"/>
              </w:rPr>
              <w:t>económicos o no</w:t>
            </w:r>
            <w:r w:rsidR="00B978A6">
              <w:rPr>
                <w:rStyle w:val="Refdenotaalpie"/>
                <w:rFonts w:eastAsia="Arial" w:cs="Arial"/>
                <w:sz w:val="22"/>
                <w:szCs w:val="22"/>
                <w:lang w:val="es-ES"/>
              </w:rPr>
              <w:footnoteReference w:id="3"/>
            </w:r>
            <w:r w:rsidR="00B978A6">
              <w:rPr>
                <w:rFonts w:eastAsia="Arial" w:cs="Arial"/>
                <w:sz w:val="22"/>
                <w:szCs w:val="22"/>
                <w:lang w:val="es-ES"/>
              </w:rPr>
              <w:t xml:space="preserve">, </w:t>
            </w:r>
            <w:r w:rsidR="152A3320" w:rsidRPr="00ED51EF">
              <w:rPr>
                <w:rFonts w:eastAsia="Arial" w:cs="Arial"/>
                <w:sz w:val="22"/>
                <w:szCs w:val="22"/>
                <w:lang w:val="es-ES"/>
              </w:rPr>
              <w:t>a los proveedores.</w:t>
            </w:r>
            <w:r w:rsidR="0041440E" w:rsidRPr="00ED51EF">
              <w:rPr>
                <w:sz w:val="22"/>
                <w:szCs w:val="22"/>
                <w:lang w:val="es-ES"/>
              </w:rPr>
              <w:t xml:space="preserve"> </w:t>
            </w:r>
            <w:r w:rsidR="16277954" w:rsidRPr="00ED51EF">
              <w:rPr>
                <w:sz w:val="22"/>
                <w:szCs w:val="22"/>
                <w:lang w:val="es-ES"/>
              </w:rPr>
              <w:t xml:space="preserve">Por su parte, República Dominicana </w:t>
            </w:r>
            <w:r w:rsidR="001B5D32">
              <w:rPr>
                <w:sz w:val="22"/>
                <w:szCs w:val="22"/>
                <w:lang w:val="es-ES"/>
              </w:rPr>
              <w:t xml:space="preserve">avanzó </w:t>
            </w:r>
            <w:r w:rsidR="16277954" w:rsidRPr="00ED51EF">
              <w:rPr>
                <w:sz w:val="22"/>
                <w:szCs w:val="22"/>
                <w:lang w:val="es-ES"/>
              </w:rPr>
              <w:t xml:space="preserve">en </w:t>
            </w:r>
            <w:r w:rsidR="7B67A67C" w:rsidRPr="00ED51EF">
              <w:rPr>
                <w:sz w:val="22"/>
                <w:szCs w:val="22"/>
                <w:lang w:val="es-ES"/>
              </w:rPr>
              <w:t>la identificación de los</w:t>
            </w:r>
            <w:r w:rsidR="6F3F288D" w:rsidRPr="00ED51EF">
              <w:rPr>
                <w:sz w:val="22"/>
                <w:szCs w:val="22"/>
                <w:lang w:val="es-ES"/>
              </w:rPr>
              <w:t xml:space="preserve"> puntos de verificación para </w:t>
            </w:r>
            <w:r w:rsidR="6F6F5277" w:rsidRPr="00ED51EF">
              <w:rPr>
                <w:sz w:val="22"/>
                <w:szCs w:val="22"/>
                <w:lang w:val="es-ES"/>
              </w:rPr>
              <w:t xml:space="preserve">establecer </w:t>
            </w:r>
            <w:r w:rsidR="6F3F288D" w:rsidRPr="00ED51EF">
              <w:rPr>
                <w:sz w:val="22"/>
                <w:szCs w:val="22"/>
                <w:lang w:val="es-ES"/>
              </w:rPr>
              <w:t>la trazabilidad de las muestras de la biodiversidad</w:t>
            </w:r>
            <w:r w:rsidR="00BD12B2">
              <w:rPr>
                <w:sz w:val="22"/>
                <w:szCs w:val="22"/>
                <w:lang w:val="es-ES"/>
              </w:rPr>
              <w:t xml:space="preserve">, lo cual le permite mantener un monitoreo sobre el </w:t>
            </w:r>
            <w:r w:rsidR="00A25D73">
              <w:rPr>
                <w:sz w:val="22"/>
                <w:szCs w:val="22"/>
                <w:lang w:val="es-ES"/>
              </w:rPr>
              <w:t xml:space="preserve">origen, </w:t>
            </w:r>
            <w:r w:rsidR="00BD12B2">
              <w:rPr>
                <w:sz w:val="22"/>
                <w:szCs w:val="22"/>
                <w:lang w:val="es-ES"/>
              </w:rPr>
              <w:t>uso</w:t>
            </w:r>
            <w:r w:rsidR="00A25D73">
              <w:rPr>
                <w:sz w:val="22"/>
                <w:szCs w:val="22"/>
                <w:lang w:val="es-ES"/>
              </w:rPr>
              <w:t xml:space="preserve">, procesamiento </w:t>
            </w:r>
            <w:r w:rsidR="00BD12B2">
              <w:rPr>
                <w:sz w:val="22"/>
                <w:szCs w:val="22"/>
                <w:lang w:val="es-ES"/>
              </w:rPr>
              <w:t xml:space="preserve">y destino de </w:t>
            </w:r>
            <w:r w:rsidR="00A25D73">
              <w:rPr>
                <w:sz w:val="22"/>
                <w:szCs w:val="22"/>
                <w:lang w:val="es-ES"/>
              </w:rPr>
              <w:t>estos recursos</w:t>
            </w:r>
            <w:r w:rsidR="16277954" w:rsidRPr="00ED51EF">
              <w:rPr>
                <w:sz w:val="22"/>
                <w:szCs w:val="22"/>
                <w:lang w:val="es-ES"/>
              </w:rPr>
              <w:t xml:space="preserve">. </w:t>
            </w:r>
            <w:r w:rsidR="00BD12B2">
              <w:rPr>
                <w:sz w:val="22"/>
                <w:szCs w:val="22"/>
                <w:lang w:val="es-ES"/>
              </w:rPr>
              <w:t xml:space="preserve">Ambos </w:t>
            </w:r>
            <w:r w:rsidR="00A25D73">
              <w:rPr>
                <w:sz w:val="22"/>
                <w:szCs w:val="22"/>
                <w:lang w:val="es-ES"/>
              </w:rPr>
              <w:t>países adicionalmente</w:t>
            </w:r>
            <w:r w:rsidR="00BD12B2">
              <w:rPr>
                <w:sz w:val="22"/>
                <w:szCs w:val="22"/>
                <w:lang w:val="es-ES"/>
              </w:rPr>
              <w:t xml:space="preserve"> requieren mejorar</w:t>
            </w:r>
            <w:r w:rsidR="00A25D73">
              <w:rPr>
                <w:sz w:val="22"/>
                <w:szCs w:val="22"/>
                <w:lang w:val="es-ES"/>
              </w:rPr>
              <w:t xml:space="preserve"> y facilitar</w:t>
            </w:r>
            <w:r w:rsidR="001B5D32">
              <w:rPr>
                <w:sz w:val="22"/>
                <w:szCs w:val="22"/>
                <w:lang w:val="es-ES"/>
              </w:rPr>
              <w:t xml:space="preserve">, </w:t>
            </w:r>
            <w:r w:rsidR="00A25D73">
              <w:rPr>
                <w:sz w:val="22"/>
                <w:szCs w:val="22"/>
                <w:lang w:val="es-ES"/>
              </w:rPr>
              <w:t>a los diferentes sectores productivos</w:t>
            </w:r>
            <w:r w:rsidR="001B5D32">
              <w:rPr>
                <w:sz w:val="22"/>
                <w:szCs w:val="22"/>
                <w:lang w:val="es-ES"/>
              </w:rPr>
              <w:t>,</w:t>
            </w:r>
            <w:r w:rsidR="00BD12B2">
              <w:rPr>
                <w:sz w:val="22"/>
                <w:szCs w:val="22"/>
                <w:lang w:val="es-ES"/>
              </w:rPr>
              <w:t xml:space="preserve"> los procedimientos institucionales </w:t>
            </w:r>
            <w:r w:rsidR="00A25D73">
              <w:rPr>
                <w:sz w:val="22"/>
                <w:szCs w:val="22"/>
                <w:lang w:val="es-ES"/>
              </w:rPr>
              <w:t>relacionados a</w:t>
            </w:r>
            <w:r w:rsidR="00BD12B2">
              <w:rPr>
                <w:sz w:val="22"/>
                <w:szCs w:val="22"/>
                <w:lang w:val="es-ES"/>
              </w:rPr>
              <w:t xml:space="preserve"> la obtención </w:t>
            </w:r>
            <w:r w:rsidR="002E78EC">
              <w:rPr>
                <w:sz w:val="22"/>
                <w:szCs w:val="22"/>
                <w:lang w:val="es-ES"/>
              </w:rPr>
              <w:t xml:space="preserve">y seguimiento </w:t>
            </w:r>
            <w:r w:rsidR="00BD12B2">
              <w:rPr>
                <w:sz w:val="22"/>
                <w:szCs w:val="22"/>
                <w:lang w:val="es-ES"/>
              </w:rPr>
              <w:t xml:space="preserve">de los permisos </w:t>
            </w:r>
            <w:r w:rsidR="00A25D73">
              <w:rPr>
                <w:sz w:val="22"/>
                <w:szCs w:val="22"/>
                <w:lang w:val="es-ES"/>
              </w:rPr>
              <w:t>de</w:t>
            </w:r>
            <w:r w:rsidR="00BD12B2">
              <w:rPr>
                <w:sz w:val="22"/>
                <w:szCs w:val="22"/>
                <w:lang w:val="es-ES"/>
              </w:rPr>
              <w:t xml:space="preserve"> acceso a los recursos genéticos y bioquímicos de la biodiversidad.</w:t>
            </w:r>
          </w:p>
          <w:p w14:paraId="5D81759F" w14:textId="765278E7" w:rsidR="00F90251" w:rsidRPr="004E5EF0" w:rsidRDefault="00A25D73" w:rsidP="001B5D32">
            <w:pPr>
              <w:spacing w:after="120"/>
              <w:jc w:val="both"/>
              <w:rPr>
                <w:rStyle w:val="Nmerodepgina"/>
                <w:rFonts w:eastAsiaTheme="minorEastAsia" w:cstheme="minorBidi"/>
                <w:sz w:val="22"/>
                <w:szCs w:val="22"/>
                <w:lang w:val="es-ES" w:eastAsia="en-US"/>
              </w:rPr>
            </w:pPr>
            <w:r>
              <w:rPr>
                <w:sz w:val="22"/>
                <w:szCs w:val="22"/>
                <w:lang w:val="es-ES"/>
              </w:rPr>
              <w:t>En base a lo anterior, e</w:t>
            </w:r>
            <w:r w:rsidR="4EAAD5FE" w:rsidRPr="6DCC739F">
              <w:rPr>
                <w:sz w:val="22"/>
                <w:szCs w:val="22"/>
                <w:lang w:val="es-ES"/>
              </w:rPr>
              <w:t xml:space="preserve">l proyecto </w:t>
            </w:r>
            <w:r w:rsidR="1161A4AE" w:rsidRPr="6DCC739F">
              <w:rPr>
                <w:sz w:val="22"/>
                <w:szCs w:val="22"/>
                <w:lang w:val="es-ES"/>
              </w:rPr>
              <w:t xml:space="preserve">nace del interés principal </w:t>
            </w:r>
            <w:r>
              <w:rPr>
                <w:sz w:val="22"/>
                <w:szCs w:val="22"/>
                <w:lang w:val="es-ES"/>
              </w:rPr>
              <w:t xml:space="preserve">de generar una </w:t>
            </w:r>
            <w:r w:rsidRPr="00A25D73">
              <w:rPr>
                <w:b/>
                <w:bCs/>
                <w:sz w:val="22"/>
                <w:szCs w:val="22"/>
                <w:u w:val="single"/>
                <w:lang w:val="es-ES"/>
              </w:rPr>
              <w:t>cooperación en doble vía</w:t>
            </w:r>
            <w:r>
              <w:rPr>
                <w:sz w:val="22"/>
                <w:szCs w:val="22"/>
                <w:lang w:val="es-ES"/>
              </w:rPr>
              <w:t xml:space="preserve"> entre ambos países, y</w:t>
            </w:r>
            <w:r w:rsidR="002E78EC">
              <w:rPr>
                <w:sz w:val="22"/>
                <w:szCs w:val="22"/>
                <w:lang w:val="es-ES"/>
              </w:rPr>
              <w:t xml:space="preserve"> </w:t>
            </w:r>
            <w:r>
              <w:rPr>
                <w:sz w:val="22"/>
                <w:szCs w:val="22"/>
                <w:lang w:val="es-ES"/>
              </w:rPr>
              <w:t xml:space="preserve">mediante el </w:t>
            </w:r>
            <w:r w:rsidR="68827CDC" w:rsidRPr="6DCC739F">
              <w:rPr>
                <w:sz w:val="22"/>
                <w:szCs w:val="22"/>
                <w:lang w:val="es-ES"/>
              </w:rPr>
              <w:t>intercambi</w:t>
            </w:r>
            <w:r>
              <w:rPr>
                <w:sz w:val="22"/>
                <w:szCs w:val="22"/>
                <w:lang w:val="es-ES"/>
              </w:rPr>
              <w:t>o mutuo de</w:t>
            </w:r>
            <w:r w:rsidR="4EAAD5FE" w:rsidRPr="6DCC739F">
              <w:rPr>
                <w:sz w:val="22"/>
                <w:szCs w:val="22"/>
                <w:lang w:val="es-ES"/>
              </w:rPr>
              <w:t xml:space="preserve"> experiencias mejorar la </w:t>
            </w:r>
            <w:r w:rsidR="5DAF8F48" w:rsidRPr="6DCC739F">
              <w:rPr>
                <w:sz w:val="22"/>
                <w:szCs w:val="22"/>
                <w:lang w:val="es-ES"/>
              </w:rPr>
              <w:t xml:space="preserve">capacidad de gestión </w:t>
            </w:r>
            <w:r w:rsidR="7946F618" w:rsidRPr="6DCC739F">
              <w:rPr>
                <w:sz w:val="22"/>
                <w:szCs w:val="22"/>
                <w:lang w:val="es-ES"/>
              </w:rPr>
              <w:t>insti</w:t>
            </w:r>
            <w:r w:rsidR="78A3846C" w:rsidRPr="6DCC739F">
              <w:rPr>
                <w:sz w:val="22"/>
                <w:szCs w:val="22"/>
                <w:lang w:val="es-ES"/>
              </w:rPr>
              <w:t>t</w:t>
            </w:r>
            <w:r w:rsidR="7946F618" w:rsidRPr="6DCC739F">
              <w:rPr>
                <w:sz w:val="22"/>
                <w:szCs w:val="22"/>
                <w:lang w:val="es-ES"/>
              </w:rPr>
              <w:t xml:space="preserve">ucional y </w:t>
            </w:r>
            <w:r>
              <w:rPr>
                <w:sz w:val="22"/>
                <w:szCs w:val="22"/>
                <w:lang w:val="es-ES"/>
              </w:rPr>
              <w:t xml:space="preserve">atención </w:t>
            </w:r>
            <w:r w:rsidR="002E78EC">
              <w:rPr>
                <w:sz w:val="22"/>
                <w:szCs w:val="22"/>
                <w:lang w:val="es-ES"/>
              </w:rPr>
              <w:t>a</w:t>
            </w:r>
            <w:r w:rsidR="4EAAD5FE" w:rsidRPr="6DCC739F">
              <w:rPr>
                <w:sz w:val="22"/>
                <w:szCs w:val="22"/>
                <w:lang w:val="es-ES"/>
              </w:rPr>
              <w:t xml:space="preserve"> l</w:t>
            </w:r>
            <w:r w:rsidR="0BFB4470" w:rsidRPr="6DCC739F">
              <w:rPr>
                <w:sz w:val="22"/>
                <w:szCs w:val="22"/>
                <w:lang w:val="es-ES"/>
              </w:rPr>
              <w:t>o</w:t>
            </w:r>
            <w:r w:rsidR="4EAAD5FE" w:rsidRPr="6DCC739F">
              <w:rPr>
                <w:sz w:val="22"/>
                <w:szCs w:val="22"/>
                <w:lang w:val="es-ES"/>
              </w:rPr>
              <w:t xml:space="preserve">s </w:t>
            </w:r>
            <w:r w:rsidR="58546307" w:rsidRPr="6DCC739F">
              <w:rPr>
                <w:sz w:val="22"/>
                <w:szCs w:val="22"/>
                <w:lang w:val="es-ES"/>
              </w:rPr>
              <w:t>diferentes sectores</w:t>
            </w:r>
            <w:r w:rsidR="0BFB4470" w:rsidRPr="6DCC739F">
              <w:rPr>
                <w:sz w:val="22"/>
                <w:szCs w:val="22"/>
                <w:lang w:val="es-ES"/>
              </w:rPr>
              <w:t xml:space="preserve"> productivos</w:t>
            </w:r>
            <w:r w:rsidR="4EAAD5FE" w:rsidRPr="6DCC739F">
              <w:rPr>
                <w:sz w:val="22"/>
                <w:szCs w:val="22"/>
                <w:lang w:val="es-ES"/>
              </w:rPr>
              <w:t xml:space="preserve"> que utilizan </w:t>
            </w:r>
            <w:r w:rsidR="002E78EC">
              <w:rPr>
                <w:sz w:val="22"/>
                <w:szCs w:val="22"/>
                <w:lang w:val="es-ES"/>
              </w:rPr>
              <w:t>los</w:t>
            </w:r>
            <w:r w:rsidR="4EAAD5FE" w:rsidRPr="6DCC739F">
              <w:rPr>
                <w:sz w:val="22"/>
                <w:szCs w:val="22"/>
                <w:lang w:val="es-ES"/>
              </w:rPr>
              <w:t xml:space="preserve"> recursos </w:t>
            </w:r>
            <w:r w:rsidR="5DAF8F48" w:rsidRPr="6DCC739F">
              <w:rPr>
                <w:sz w:val="22"/>
                <w:szCs w:val="22"/>
                <w:lang w:val="es-ES"/>
              </w:rPr>
              <w:t xml:space="preserve">genéticos y bioquímicos, </w:t>
            </w:r>
            <w:r>
              <w:rPr>
                <w:sz w:val="22"/>
                <w:szCs w:val="22"/>
                <w:lang w:val="es-ES"/>
              </w:rPr>
              <w:t xml:space="preserve">tomando en cuenta </w:t>
            </w:r>
            <w:r w:rsidR="4EAAD5FE" w:rsidRPr="6DCC739F">
              <w:rPr>
                <w:sz w:val="22"/>
                <w:szCs w:val="22"/>
                <w:lang w:val="es-ES"/>
              </w:rPr>
              <w:t xml:space="preserve">las nuevas </w:t>
            </w:r>
            <w:r>
              <w:rPr>
                <w:sz w:val="22"/>
                <w:szCs w:val="22"/>
                <w:lang w:val="es-ES"/>
              </w:rPr>
              <w:t xml:space="preserve">tendencias </w:t>
            </w:r>
            <w:r w:rsidR="4EAAD5FE" w:rsidRPr="6DCC739F">
              <w:rPr>
                <w:sz w:val="22"/>
                <w:szCs w:val="22"/>
                <w:lang w:val="es-ES"/>
              </w:rPr>
              <w:t>comerciales</w:t>
            </w:r>
            <w:r w:rsidR="0A941634" w:rsidRPr="6DCC739F">
              <w:rPr>
                <w:sz w:val="22"/>
                <w:szCs w:val="22"/>
                <w:lang w:val="es-ES"/>
              </w:rPr>
              <w:t>,</w:t>
            </w:r>
            <w:r w:rsidR="5DAF8F48" w:rsidRPr="6DCC739F">
              <w:rPr>
                <w:sz w:val="22"/>
                <w:szCs w:val="22"/>
                <w:lang w:val="es-ES"/>
              </w:rPr>
              <w:t xml:space="preserve"> mediante</w:t>
            </w:r>
            <w:r w:rsidR="4EAAD5FE" w:rsidRPr="6DCC739F">
              <w:rPr>
                <w:sz w:val="22"/>
                <w:szCs w:val="22"/>
                <w:lang w:val="es-ES"/>
              </w:rPr>
              <w:t xml:space="preserve"> una cultura de </w:t>
            </w:r>
            <w:r w:rsidR="01F87516" w:rsidRPr="6DCC739F">
              <w:rPr>
                <w:sz w:val="22"/>
                <w:szCs w:val="22"/>
                <w:lang w:val="es-ES"/>
              </w:rPr>
              <w:t>uso</w:t>
            </w:r>
            <w:r w:rsidR="5DAF8F48" w:rsidRPr="6DCC739F">
              <w:rPr>
                <w:sz w:val="22"/>
                <w:szCs w:val="22"/>
                <w:lang w:val="es-ES"/>
              </w:rPr>
              <w:t xml:space="preserve"> sostenible </w:t>
            </w:r>
            <w:r w:rsidR="4EAAD5FE" w:rsidRPr="6DCC739F">
              <w:rPr>
                <w:sz w:val="22"/>
                <w:szCs w:val="22"/>
                <w:lang w:val="es-ES"/>
              </w:rPr>
              <w:t>de la biodiversidad</w:t>
            </w:r>
            <w:r w:rsidR="5DAF8F48" w:rsidRPr="6DCC739F">
              <w:rPr>
                <w:sz w:val="22"/>
                <w:szCs w:val="22"/>
                <w:lang w:val="es-ES"/>
              </w:rPr>
              <w:t>,</w:t>
            </w:r>
            <w:r>
              <w:rPr>
                <w:sz w:val="22"/>
                <w:szCs w:val="22"/>
                <w:lang w:val="es-ES"/>
              </w:rPr>
              <w:t xml:space="preserve"> </w:t>
            </w:r>
            <w:r w:rsidR="00865E27">
              <w:rPr>
                <w:sz w:val="22"/>
                <w:szCs w:val="22"/>
                <w:lang w:val="es-ES"/>
              </w:rPr>
              <w:t>con</w:t>
            </w:r>
            <w:r w:rsidR="56032E77" w:rsidRPr="6DCC739F">
              <w:rPr>
                <w:sz w:val="22"/>
                <w:szCs w:val="22"/>
                <w:lang w:val="es-ES"/>
              </w:rPr>
              <w:t xml:space="preserve"> </w:t>
            </w:r>
            <w:r w:rsidR="5DAF8F48" w:rsidRPr="6DCC739F">
              <w:rPr>
                <w:sz w:val="22"/>
                <w:szCs w:val="22"/>
                <w:lang w:val="es-ES"/>
              </w:rPr>
              <w:t xml:space="preserve">enfoque </w:t>
            </w:r>
            <w:proofErr w:type="spellStart"/>
            <w:r w:rsidR="427040F5" w:rsidRPr="6DCC739F">
              <w:rPr>
                <w:sz w:val="22"/>
                <w:szCs w:val="22"/>
                <w:lang w:val="es-ES"/>
              </w:rPr>
              <w:t>multi-actor</w:t>
            </w:r>
            <w:proofErr w:type="spellEnd"/>
            <w:r w:rsidR="427040F5" w:rsidRPr="6DCC739F">
              <w:rPr>
                <w:sz w:val="22"/>
                <w:szCs w:val="22"/>
                <w:lang w:val="es-ES"/>
              </w:rPr>
              <w:t xml:space="preserve"> y </w:t>
            </w:r>
            <w:r w:rsidR="03532699" w:rsidRPr="6DCC739F">
              <w:rPr>
                <w:sz w:val="22"/>
                <w:szCs w:val="22"/>
                <w:lang w:val="es-ES"/>
              </w:rPr>
              <w:t xml:space="preserve">de </w:t>
            </w:r>
            <w:r w:rsidR="5DAF8F48" w:rsidRPr="6DCC739F">
              <w:rPr>
                <w:sz w:val="22"/>
                <w:szCs w:val="22"/>
                <w:lang w:val="es-ES"/>
              </w:rPr>
              <w:t xml:space="preserve">género, de generación de empleos y </w:t>
            </w:r>
            <w:r w:rsidR="0A941634" w:rsidRPr="6DCC739F">
              <w:rPr>
                <w:sz w:val="22"/>
                <w:szCs w:val="22"/>
                <w:lang w:val="es-ES"/>
              </w:rPr>
              <w:t xml:space="preserve">de </w:t>
            </w:r>
            <w:r w:rsidR="5DAF8F48" w:rsidRPr="6DCC739F">
              <w:rPr>
                <w:sz w:val="22"/>
                <w:szCs w:val="22"/>
                <w:lang w:val="es-ES"/>
              </w:rPr>
              <w:t>conocimiento</w:t>
            </w:r>
            <w:r w:rsidR="01F87516" w:rsidRPr="6DCC739F">
              <w:rPr>
                <w:sz w:val="22"/>
                <w:szCs w:val="22"/>
                <w:lang w:val="es-ES"/>
              </w:rPr>
              <w:t>, l</w:t>
            </w:r>
            <w:r w:rsidR="0A941634" w:rsidRPr="6DCC739F">
              <w:rPr>
                <w:sz w:val="22"/>
                <w:szCs w:val="22"/>
                <w:lang w:val="es-ES"/>
              </w:rPr>
              <w:t>o</w:t>
            </w:r>
            <w:r w:rsidR="01F87516" w:rsidRPr="6DCC739F">
              <w:rPr>
                <w:sz w:val="22"/>
                <w:szCs w:val="22"/>
                <w:lang w:val="es-ES"/>
              </w:rPr>
              <w:t xml:space="preserve"> cual </w:t>
            </w:r>
            <w:r w:rsidR="0A941634" w:rsidRPr="6DCC739F">
              <w:rPr>
                <w:sz w:val="22"/>
                <w:szCs w:val="22"/>
                <w:lang w:val="es-ES"/>
              </w:rPr>
              <w:t>colabora adicionalmente</w:t>
            </w:r>
            <w:r w:rsidR="01F87516" w:rsidRPr="6DCC739F">
              <w:rPr>
                <w:sz w:val="22"/>
                <w:szCs w:val="22"/>
                <w:lang w:val="es-ES"/>
              </w:rPr>
              <w:t xml:space="preserve"> a</w:t>
            </w:r>
            <w:r w:rsidR="5DAF8F48" w:rsidRPr="6DCC739F">
              <w:rPr>
                <w:sz w:val="22"/>
                <w:szCs w:val="22"/>
                <w:lang w:val="es-ES"/>
              </w:rPr>
              <w:t xml:space="preserve"> </w:t>
            </w:r>
            <w:r w:rsidR="0A941634" w:rsidRPr="6DCC739F">
              <w:rPr>
                <w:sz w:val="22"/>
                <w:szCs w:val="22"/>
                <w:lang w:val="es-ES"/>
              </w:rPr>
              <w:t xml:space="preserve">dar respuesta a </w:t>
            </w:r>
            <w:r w:rsidR="5DAF8F48" w:rsidRPr="6DCC739F">
              <w:rPr>
                <w:sz w:val="22"/>
                <w:szCs w:val="22"/>
                <w:lang w:val="es-ES"/>
              </w:rPr>
              <w:t xml:space="preserve">una demanda urgente </w:t>
            </w:r>
            <w:r w:rsidR="006AF213" w:rsidRPr="6DCC739F">
              <w:rPr>
                <w:sz w:val="22"/>
                <w:szCs w:val="22"/>
                <w:lang w:val="es-ES"/>
              </w:rPr>
              <w:t>de orientar a los países hacia</w:t>
            </w:r>
            <w:r w:rsidR="5DAF8F48" w:rsidRPr="6DCC739F">
              <w:rPr>
                <w:sz w:val="22"/>
                <w:szCs w:val="22"/>
                <w:lang w:val="es-ES"/>
              </w:rPr>
              <w:t xml:space="preserve"> recuperación económica verde</w:t>
            </w:r>
            <w:r w:rsidR="006AF213" w:rsidRPr="6DCC739F">
              <w:rPr>
                <w:sz w:val="22"/>
                <w:szCs w:val="22"/>
                <w:lang w:val="es-ES"/>
              </w:rPr>
              <w:t xml:space="preserve"> ante la</w:t>
            </w:r>
            <w:r w:rsidR="46197483" w:rsidRPr="6DCC739F">
              <w:rPr>
                <w:sz w:val="22"/>
                <w:szCs w:val="22"/>
                <w:lang w:val="es-ES"/>
              </w:rPr>
              <w:t>s consecuencias provocadas por la</w:t>
            </w:r>
            <w:r w:rsidR="006AF213" w:rsidRPr="6DCC739F">
              <w:rPr>
                <w:sz w:val="22"/>
                <w:szCs w:val="22"/>
                <w:lang w:val="es-ES"/>
              </w:rPr>
              <w:t xml:space="preserve"> pandemia </w:t>
            </w:r>
            <w:r w:rsidR="46197483" w:rsidRPr="6DCC739F">
              <w:rPr>
                <w:sz w:val="22"/>
                <w:szCs w:val="22"/>
                <w:lang w:val="es-ES"/>
              </w:rPr>
              <w:t>d</w:t>
            </w:r>
            <w:r w:rsidR="006AF213" w:rsidRPr="6DCC739F">
              <w:rPr>
                <w:sz w:val="22"/>
                <w:szCs w:val="22"/>
                <w:lang w:val="es-ES"/>
              </w:rPr>
              <w:t>el COVID-19</w:t>
            </w:r>
            <w:r w:rsidR="3B0F5E1D" w:rsidRPr="6DCC739F">
              <w:rPr>
                <w:sz w:val="22"/>
                <w:szCs w:val="22"/>
                <w:lang w:val="es-ES"/>
              </w:rPr>
              <w:t>.</w:t>
            </w:r>
          </w:p>
        </w:tc>
      </w:tr>
      <w:tr w:rsidR="002548DA" w:rsidRPr="00305928" w14:paraId="2EC6551A" w14:textId="77777777" w:rsidTr="6A32AD46">
        <w:tc>
          <w:tcPr>
            <w:tcW w:w="9322" w:type="dxa"/>
            <w:gridSpan w:val="5"/>
            <w:shd w:val="clear" w:color="auto" w:fill="D9D9D9" w:themeFill="background1" w:themeFillShade="D9"/>
          </w:tcPr>
          <w:p w14:paraId="425D8DF4" w14:textId="17A844AC" w:rsidR="002548DA" w:rsidRPr="00550A19" w:rsidRDefault="004611C5" w:rsidP="00F4195A">
            <w:pPr>
              <w:pStyle w:val="Prrafodelista"/>
              <w:keepNext/>
              <w:numPr>
                <w:ilvl w:val="0"/>
                <w:numId w:val="5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550A19">
              <w:rPr>
                <w:b/>
                <w:sz w:val="24"/>
                <w:lang w:val="es-ES"/>
              </w:rPr>
              <w:lastRenderedPageBreak/>
              <w:t>Nivel de i</w:t>
            </w:r>
            <w:r w:rsidR="00C82570" w:rsidRPr="00550A19">
              <w:rPr>
                <w:b/>
                <w:sz w:val="24"/>
                <w:lang w:val="es-ES"/>
              </w:rPr>
              <w:t>ntervención</w:t>
            </w:r>
            <w:r w:rsidR="002F3B2F" w:rsidRPr="00550A19">
              <w:rPr>
                <w:b/>
                <w:sz w:val="24"/>
                <w:lang w:val="es-ES"/>
              </w:rPr>
              <w:t xml:space="preserve">, </w:t>
            </w:r>
            <w:r w:rsidR="00C82570" w:rsidRPr="00550A19">
              <w:rPr>
                <w:b/>
                <w:sz w:val="24"/>
                <w:lang w:val="es-ES"/>
              </w:rPr>
              <w:t>grupo(s) meta</w:t>
            </w:r>
            <w:r w:rsidR="00D527BF" w:rsidRPr="00550A19">
              <w:rPr>
                <w:b/>
                <w:sz w:val="24"/>
                <w:lang w:val="es-ES"/>
              </w:rPr>
              <w:t xml:space="preserve"> y socios adicionales</w:t>
            </w:r>
            <w:r w:rsidR="004E5EF0" w:rsidRPr="00550A19">
              <w:rPr>
                <w:b/>
                <w:sz w:val="24"/>
                <w:lang w:val="es-ES"/>
              </w:rPr>
              <w:t xml:space="preserve"> </w:t>
            </w:r>
            <w:r w:rsidR="004E5EF0" w:rsidRPr="00550A19">
              <w:rPr>
                <w:bCs/>
                <w:sz w:val="20"/>
                <w:lang w:val="es-ES"/>
              </w:rPr>
              <w:t>(Máximo 0</w:t>
            </w:r>
            <w:r w:rsidR="00CA6D22" w:rsidRPr="00550A19">
              <w:rPr>
                <w:bCs/>
                <w:sz w:val="20"/>
                <w:lang w:val="es-ES"/>
              </w:rPr>
              <w:t>.</w:t>
            </w:r>
            <w:r w:rsidR="004E5EF0" w:rsidRPr="00550A19">
              <w:rPr>
                <w:bCs/>
                <w:sz w:val="20"/>
                <w:lang w:val="es-ES"/>
              </w:rPr>
              <w:t>5 pág</w:t>
            </w:r>
            <w:r w:rsidR="00B95EE7" w:rsidRPr="00550A19">
              <w:rPr>
                <w:bCs/>
                <w:sz w:val="20"/>
                <w:lang w:val="es-ES"/>
              </w:rPr>
              <w:t>.</w:t>
            </w:r>
            <w:r w:rsidR="004E5EF0" w:rsidRPr="00550A19">
              <w:rPr>
                <w:bCs/>
                <w:sz w:val="20"/>
                <w:lang w:val="es-ES"/>
              </w:rPr>
              <w:t>)</w:t>
            </w:r>
            <w:r w:rsidR="004E5EF0" w:rsidRPr="00550A19">
              <w:rPr>
                <w:b/>
                <w:sz w:val="24"/>
                <w:lang w:val="es-ES"/>
              </w:rPr>
              <w:t xml:space="preserve"> </w:t>
            </w:r>
          </w:p>
          <w:p w14:paraId="1A1B9240" w14:textId="7343CFC9" w:rsidR="002548DA" w:rsidRPr="00E72F9D" w:rsidRDefault="00711910" w:rsidP="00C63EDF">
            <w:pPr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Nombr</w:t>
            </w:r>
            <w:r w:rsidR="002F3B2F">
              <w:rPr>
                <w:sz w:val="18"/>
                <w:szCs w:val="18"/>
                <w:lang w:val="es-ES"/>
              </w:rPr>
              <w:t>e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l</w:t>
            </w:r>
            <w:r w:rsidR="002F3B2F">
              <w:rPr>
                <w:sz w:val="18"/>
                <w:szCs w:val="18"/>
                <w:lang w:val="es-ES"/>
              </w:rPr>
              <w:t xml:space="preserve">as </w:t>
            </w:r>
            <w:r w:rsidR="004E5EF0" w:rsidRPr="004E5EF0">
              <w:rPr>
                <w:sz w:val="18"/>
                <w:szCs w:val="18"/>
                <w:lang w:val="es-ES"/>
              </w:rPr>
              <w:t>instituciones</w:t>
            </w:r>
            <w:r w:rsidR="002F3B2F">
              <w:rPr>
                <w:sz w:val="18"/>
                <w:szCs w:val="18"/>
                <w:lang w:val="es-ES"/>
              </w:rPr>
              <w:t xml:space="preserve"> socias </w:t>
            </w:r>
            <w:r w:rsidR="004E5EF0" w:rsidRPr="004E5EF0">
              <w:rPr>
                <w:sz w:val="18"/>
                <w:szCs w:val="18"/>
                <w:lang w:val="es-ES"/>
              </w:rPr>
              <w:t>involucrad</w:t>
            </w:r>
            <w:r w:rsidR="002F3B2F">
              <w:rPr>
                <w:sz w:val="18"/>
                <w:szCs w:val="18"/>
                <w:lang w:val="es-ES"/>
              </w:rPr>
              <w:t>a</w:t>
            </w:r>
            <w:r w:rsidR="004E5EF0" w:rsidRPr="004E5EF0">
              <w:rPr>
                <w:sz w:val="18"/>
                <w:szCs w:val="18"/>
                <w:lang w:val="es-ES"/>
              </w:rPr>
              <w:t>s en la ejecución del proyecto</w:t>
            </w:r>
            <w:r w:rsidR="004611C5">
              <w:rPr>
                <w:sz w:val="18"/>
                <w:szCs w:val="18"/>
                <w:lang w:val="es-ES"/>
              </w:rPr>
              <w:t xml:space="preserve"> (nivel local, nacional y/o regional)</w:t>
            </w:r>
            <w:r w:rsidR="00FD7A6E">
              <w:rPr>
                <w:sz w:val="18"/>
                <w:szCs w:val="18"/>
                <w:lang w:val="es-ES"/>
              </w:rPr>
              <w:t xml:space="preserve"> y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</w:t>
            </w:r>
            <w:r w:rsidR="00E72F9D">
              <w:rPr>
                <w:sz w:val="18"/>
                <w:szCs w:val="18"/>
                <w:lang w:val="es-ES"/>
              </w:rPr>
              <w:t xml:space="preserve">los grupos </w:t>
            </w:r>
            <w:r w:rsidR="000F6621">
              <w:rPr>
                <w:sz w:val="18"/>
                <w:szCs w:val="18"/>
                <w:lang w:val="es-ES"/>
              </w:rPr>
              <w:t xml:space="preserve">meta </w:t>
            </w:r>
            <w:r w:rsidR="00E72F9D">
              <w:rPr>
                <w:sz w:val="18"/>
                <w:szCs w:val="18"/>
                <w:lang w:val="es-ES"/>
              </w:rPr>
              <w:t>(</w:t>
            </w:r>
            <w:proofErr w:type="gramStart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target</w:t>
            </w:r>
            <w:proofErr w:type="gramEnd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 xml:space="preserve"> </w:t>
            </w:r>
            <w:proofErr w:type="spellStart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group</w:t>
            </w:r>
            <w:proofErr w:type="spellEnd"/>
            <w:r w:rsidR="00E72F9D">
              <w:rPr>
                <w:sz w:val="18"/>
                <w:szCs w:val="18"/>
                <w:lang w:val="es-ES"/>
              </w:rPr>
              <w:t>)</w:t>
            </w:r>
            <w:r w:rsidR="00643E97">
              <w:rPr>
                <w:sz w:val="18"/>
                <w:szCs w:val="18"/>
                <w:lang w:val="es-ES"/>
              </w:rPr>
              <w:t>. Indi</w:t>
            </w:r>
            <w:r w:rsidR="00D024E9">
              <w:rPr>
                <w:sz w:val="18"/>
                <w:szCs w:val="18"/>
                <w:lang w:val="es-ES"/>
              </w:rPr>
              <w:t>car</w:t>
            </w:r>
            <w:r w:rsidR="00643E97">
              <w:rPr>
                <w:sz w:val="18"/>
                <w:szCs w:val="18"/>
                <w:lang w:val="es-ES"/>
              </w:rPr>
              <w:t xml:space="preserve"> c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omo se actuará para cooperar y generar </w:t>
            </w:r>
            <w:r w:rsidR="00B95EE7" w:rsidRPr="004E5EF0">
              <w:rPr>
                <w:sz w:val="18"/>
                <w:szCs w:val="18"/>
                <w:lang w:val="es-ES"/>
              </w:rPr>
              <w:t>sinergias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con otras iniciativas</w:t>
            </w:r>
            <w:r w:rsidR="002F3B2F">
              <w:rPr>
                <w:sz w:val="18"/>
                <w:szCs w:val="18"/>
                <w:lang w:val="es-ES"/>
              </w:rPr>
              <w:t xml:space="preserve">, </w:t>
            </w:r>
            <w:r w:rsidR="00643E97">
              <w:rPr>
                <w:sz w:val="18"/>
                <w:szCs w:val="18"/>
                <w:lang w:val="es-ES"/>
              </w:rPr>
              <w:t xml:space="preserve">en particular </w:t>
            </w:r>
            <w:r w:rsidR="00AA17BB">
              <w:rPr>
                <w:sz w:val="18"/>
                <w:szCs w:val="18"/>
                <w:lang w:val="es-ES"/>
              </w:rPr>
              <w:t xml:space="preserve">otras organizaciones o programas </w:t>
            </w:r>
            <w:r w:rsidR="00E44E1B">
              <w:rPr>
                <w:sz w:val="18"/>
                <w:szCs w:val="18"/>
                <w:lang w:val="es-ES"/>
              </w:rPr>
              <w:t xml:space="preserve">ya existentes </w:t>
            </w:r>
            <w:r w:rsidR="00AA17BB">
              <w:rPr>
                <w:sz w:val="18"/>
                <w:szCs w:val="18"/>
                <w:lang w:val="es-ES"/>
              </w:rPr>
              <w:t>en el área de intervención</w:t>
            </w:r>
            <w:r w:rsidR="004E5EF0" w:rsidRPr="004E5EF0">
              <w:rPr>
                <w:sz w:val="18"/>
                <w:szCs w:val="18"/>
                <w:lang w:val="es-ES"/>
              </w:rPr>
              <w:t>.</w:t>
            </w:r>
            <w:r w:rsidR="00081E93">
              <w:rPr>
                <w:sz w:val="18"/>
                <w:szCs w:val="18"/>
                <w:lang w:val="es-ES"/>
              </w:rPr>
              <w:t xml:space="preserve"> </w:t>
            </w:r>
            <w:r w:rsidR="00A87591">
              <w:rPr>
                <w:sz w:val="18"/>
                <w:szCs w:val="18"/>
                <w:lang w:val="es-ES"/>
              </w:rPr>
              <w:t>I</w:t>
            </w:r>
            <w:r w:rsidR="00081E93" w:rsidRPr="00081E93">
              <w:rPr>
                <w:sz w:val="18"/>
                <w:szCs w:val="18"/>
                <w:lang w:val="es-ES"/>
              </w:rPr>
              <w:t>ndi</w:t>
            </w:r>
            <w:r w:rsidR="00A3088B">
              <w:rPr>
                <w:sz w:val="18"/>
                <w:szCs w:val="18"/>
                <w:lang w:val="es-ES"/>
              </w:rPr>
              <w:t xml:space="preserve">car </w:t>
            </w:r>
            <w:r w:rsidR="00081E93" w:rsidRPr="00081E93">
              <w:rPr>
                <w:sz w:val="18"/>
                <w:szCs w:val="18"/>
                <w:lang w:val="es-ES"/>
              </w:rPr>
              <w:t>si está previsto buscar fondos adicionales con otros posibles socios</w:t>
            </w:r>
            <w:r w:rsidR="002F3B2F">
              <w:rPr>
                <w:sz w:val="18"/>
                <w:szCs w:val="18"/>
                <w:lang w:val="es-ES"/>
              </w:rPr>
              <w:t xml:space="preserve">. </w:t>
            </w:r>
            <w:r>
              <w:rPr>
                <w:sz w:val="18"/>
                <w:szCs w:val="18"/>
                <w:lang w:val="es-ES"/>
              </w:rPr>
              <w:t>D</w:t>
            </w:r>
            <w:r w:rsidR="00E72F9D" w:rsidRPr="00E72F9D">
              <w:rPr>
                <w:sz w:val="18"/>
                <w:szCs w:val="18"/>
                <w:lang w:val="es-ES"/>
              </w:rPr>
              <w:t>escrib</w:t>
            </w:r>
            <w:r w:rsidR="00A3088B">
              <w:rPr>
                <w:sz w:val="18"/>
                <w:szCs w:val="18"/>
                <w:lang w:val="es-ES"/>
              </w:rPr>
              <w:t>ir</w:t>
            </w:r>
            <w:r w:rsidR="00E72F9D" w:rsidRPr="00E72F9D">
              <w:rPr>
                <w:sz w:val="18"/>
                <w:szCs w:val="18"/>
                <w:lang w:val="es-ES"/>
              </w:rPr>
              <w:t xml:space="preserve"> las necesidades especiales</w:t>
            </w:r>
            <w:r w:rsidR="00DF128C" w:rsidRPr="0007304C">
              <w:rPr>
                <w:lang w:val="es-ES"/>
              </w:rPr>
              <w:t xml:space="preserve"> </w:t>
            </w:r>
            <w:r w:rsidR="00DF128C" w:rsidRPr="00DF128C">
              <w:rPr>
                <w:sz w:val="18"/>
                <w:szCs w:val="18"/>
                <w:lang w:val="es-ES"/>
              </w:rPr>
              <w:t xml:space="preserve">para grupos minoritarios o de mayor vulnerabilidad </w:t>
            </w:r>
            <w:r w:rsidR="0058333C">
              <w:rPr>
                <w:sz w:val="18"/>
                <w:szCs w:val="18"/>
                <w:lang w:val="es-ES"/>
              </w:rPr>
              <w:t xml:space="preserve">en la intervención </w:t>
            </w:r>
            <w:r w:rsidR="00A87591">
              <w:rPr>
                <w:sz w:val="18"/>
                <w:szCs w:val="18"/>
                <w:lang w:val="es-ES"/>
              </w:rPr>
              <w:t>(</w:t>
            </w:r>
            <w:r w:rsidR="0058333C">
              <w:rPr>
                <w:sz w:val="18"/>
                <w:szCs w:val="18"/>
                <w:lang w:val="es-ES"/>
              </w:rPr>
              <w:t>Impactos transversales previstos deben ser descritos en el cap</w:t>
            </w:r>
            <w:r w:rsidR="00A87591">
              <w:rPr>
                <w:sz w:val="18"/>
                <w:szCs w:val="18"/>
                <w:lang w:val="es-ES"/>
              </w:rPr>
              <w:t>.</w:t>
            </w:r>
            <w:r w:rsidR="0058333C">
              <w:rPr>
                <w:sz w:val="18"/>
                <w:szCs w:val="18"/>
                <w:lang w:val="es-ES"/>
              </w:rPr>
              <w:t xml:space="preserve"> 10</w:t>
            </w:r>
            <w:r w:rsidR="00A87591">
              <w:rPr>
                <w:sz w:val="18"/>
                <w:szCs w:val="18"/>
                <w:lang w:val="es-ES"/>
              </w:rPr>
              <w:t>)</w:t>
            </w:r>
          </w:p>
        </w:tc>
      </w:tr>
      <w:tr w:rsidR="002548DA" w:rsidRPr="00305928" w14:paraId="7C40765D" w14:textId="77777777" w:rsidTr="6A32AD46">
        <w:tc>
          <w:tcPr>
            <w:tcW w:w="9322" w:type="dxa"/>
            <w:gridSpan w:val="5"/>
          </w:tcPr>
          <w:p w14:paraId="05DDE058" w14:textId="71F673B7" w:rsidR="00072658" w:rsidRPr="00B66EEB" w:rsidRDefault="00BD3BCA" w:rsidP="001B5D32">
            <w:pPr>
              <w:spacing w:after="120" w:line="276" w:lineRule="auto"/>
              <w:jc w:val="both"/>
              <w:rPr>
                <w:rStyle w:val="Nmerodepgina"/>
                <w:rFonts w:eastAsiaTheme="minorHAnsi"/>
                <w:b/>
                <w:bCs/>
                <w:sz w:val="22"/>
                <w:lang w:val="es-ES"/>
              </w:rPr>
            </w:pPr>
            <w:r w:rsidRPr="00B66EEB">
              <w:rPr>
                <w:rStyle w:val="Nmerodepgina"/>
                <w:rFonts w:eastAsiaTheme="minorHAnsi"/>
                <w:b/>
                <w:bCs/>
                <w:sz w:val="22"/>
                <w:lang w:val="es-ES"/>
              </w:rPr>
              <w:t>República Dominicana:</w:t>
            </w:r>
            <w:r w:rsidR="00FB41D8">
              <w:rPr>
                <w:rStyle w:val="Nmerodepgina"/>
                <w:rFonts w:eastAsiaTheme="minorHAnsi"/>
                <w:b/>
                <w:bCs/>
                <w:sz w:val="22"/>
                <w:lang w:val="es-ES"/>
              </w:rPr>
              <w:t xml:space="preserve"> </w:t>
            </w:r>
          </w:p>
          <w:p w14:paraId="47220326" w14:textId="3E3A1F96" w:rsidR="00BD3BCA" w:rsidRDefault="00B66EEB" w:rsidP="001B5D32">
            <w:pPr>
              <w:spacing w:after="120"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  <w:r>
              <w:rPr>
                <w:rStyle w:val="Nmerodepgina"/>
                <w:rFonts w:eastAsiaTheme="minorEastAsia" w:cstheme="minorBidi"/>
                <w:sz w:val="22"/>
                <w:szCs w:val="22"/>
                <w:lang w:val="es-ES" w:eastAsia="en-US"/>
              </w:rPr>
              <w:t xml:space="preserve">Público: </w:t>
            </w:r>
            <w:r w:rsidR="00BD3BCA">
              <w:rPr>
                <w:rStyle w:val="Nmerodepgina"/>
                <w:rFonts w:eastAsiaTheme="minorHAnsi"/>
                <w:sz w:val="22"/>
                <w:lang w:val="es-ES"/>
              </w:rPr>
              <w:t xml:space="preserve">Ministerio de </w:t>
            </w:r>
            <w:r w:rsidR="000F4498">
              <w:rPr>
                <w:rStyle w:val="Nmerodepgina"/>
                <w:rFonts w:eastAsiaTheme="minorHAnsi"/>
                <w:sz w:val="22"/>
                <w:lang w:val="es-ES"/>
              </w:rPr>
              <w:t>A</w:t>
            </w:r>
            <w:r w:rsidR="00BD3BCA">
              <w:rPr>
                <w:rStyle w:val="Nmerodepgina"/>
                <w:rFonts w:eastAsiaTheme="minorHAnsi"/>
                <w:sz w:val="22"/>
                <w:lang w:val="es-ES"/>
              </w:rPr>
              <w:t xml:space="preserve">mbiente y </w:t>
            </w:r>
            <w:r w:rsidR="000F4498">
              <w:rPr>
                <w:rStyle w:val="Nmerodepgina"/>
                <w:rFonts w:eastAsiaTheme="minorHAnsi"/>
                <w:sz w:val="22"/>
                <w:lang w:val="es-ES"/>
              </w:rPr>
              <w:t>R</w:t>
            </w:r>
            <w:r w:rsidR="00BD3BCA">
              <w:rPr>
                <w:rStyle w:val="Nmerodepgina"/>
                <w:rFonts w:eastAsiaTheme="minorHAnsi"/>
                <w:sz w:val="22"/>
                <w:lang w:val="es-ES"/>
              </w:rPr>
              <w:t xml:space="preserve">ecursos </w:t>
            </w:r>
            <w:r w:rsidR="000F4498">
              <w:rPr>
                <w:rStyle w:val="Nmerodepgina"/>
                <w:rFonts w:eastAsiaTheme="minorHAnsi"/>
                <w:sz w:val="22"/>
                <w:lang w:val="es-ES"/>
              </w:rPr>
              <w:t>N</w:t>
            </w:r>
            <w:r w:rsidR="00BD3BCA">
              <w:rPr>
                <w:rStyle w:val="Nmerodepgina"/>
                <w:rFonts w:eastAsiaTheme="minorHAnsi"/>
                <w:sz w:val="22"/>
                <w:lang w:val="es-ES"/>
              </w:rPr>
              <w:t>aturales</w:t>
            </w:r>
            <w:r w:rsidR="00E43288">
              <w:rPr>
                <w:rStyle w:val="Nmerodepgina"/>
                <w:rFonts w:eastAsiaTheme="minorHAnsi"/>
                <w:sz w:val="22"/>
                <w:lang w:val="es-ES"/>
              </w:rPr>
              <w:t>, a través de la</w:t>
            </w:r>
            <w:r w:rsidR="00865E27">
              <w:rPr>
                <w:rStyle w:val="Nmerodepgina"/>
                <w:rFonts w:eastAsiaTheme="minorHAnsi"/>
                <w:sz w:val="22"/>
                <w:lang w:val="es-ES"/>
              </w:rPr>
              <w:t xml:space="preserve"> </w:t>
            </w:r>
            <w:r w:rsidR="00E43288" w:rsidRPr="00E43288">
              <w:rPr>
                <w:sz w:val="22"/>
                <w:szCs w:val="22"/>
                <w:lang w:val="es-ES"/>
              </w:rPr>
              <w:t>Dirección de Biodiversidad, Departamento Recursos Genéticos</w:t>
            </w:r>
          </w:p>
          <w:p w14:paraId="24E8DF15" w14:textId="6DC91C42" w:rsidR="00AB32EB" w:rsidRPr="00723654" w:rsidRDefault="00AB32EB" w:rsidP="001B5D32">
            <w:pPr>
              <w:spacing w:after="120" w:line="276" w:lineRule="auto"/>
              <w:jc w:val="both"/>
              <w:rPr>
                <w:rStyle w:val="Nmerodepgina"/>
                <w:rFonts w:eastAsiaTheme="minorHAnsi"/>
                <w:b/>
                <w:bCs/>
                <w:sz w:val="22"/>
                <w:lang w:val="es-ES"/>
              </w:rPr>
            </w:pPr>
            <w:r w:rsidRPr="00723654">
              <w:rPr>
                <w:rStyle w:val="Nmerodepgina"/>
                <w:rFonts w:eastAsiaTheme="minorHAnsi"/>
                <w:b/>
                <w:bCs/>
                <w:sz w:val="22"/>
                <w:lang w:val="es-ES"/>
              </w:rPr>
              <w:t>Costa Rica</w:t>
            </w:r>
            <w:r w:rsidR="00751575">
              <w:rPr>
                <w:rStyle w:val="Nmerodepgina"/>
                <w:rFonts w:eastAsiaTheme="minorHAnsi"/>
                <w:b/>
                <w:bCs/>
                <w:sz w:val="22"/>
                <w:lang w:val="es-ES"/>
              </w:rPr>
              <w:t>:</w:t>
            </w:r>
          </w:p>
          <w:p w14:paraId="3445A6C7" w14:textId="0D716F61" w:rsidR="00593B37" w:rsidRPr="00BD3BCA" w:rsidRDefault="00B66EEB" w:rsidP="001B5D32">
            <w:pPr>
              <w:spacing w:after="120"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  <w:r>
              <w:rPr>
                <w:rStyle w:val="Nmerodepgina"/>
                <w:rFonts w:eastAsiaTheme="minorHAnsi"/>
                <w:sz w:val="22"/>
                <w:lang w:val="es-ES"/>
              </w:rPr>
              <w:t>Público:</w:t>
            </w:r>
            <w:r w:rsidR="00FB41D8">
              <w:rPr>
                <w:rStyle w:val="Nmerodepgina"/>
                <w:rFonts w:eastAsiaTheme="minorHAnsi"/>
                <w:sz w:val="22"/>
                <w:lang w:val="es-ES"/>
              </w:rPr>
              <w:t xml:space="preserve"> </w:t>
            </w:r>
            <w:r w:rsidR="00593B37">
              <w:rPr>
                <w:rStyle w:val="Nmerodepgina"/>
                <w:rFonts w:eastAsiaTheme="minorHAnsi"/>
                <w:sz w:val="22"/>
                <w:lang w:val="es-ES"/>
              </w:rPr>
              <w:t>Ministerio de Ambiente y Energía (MINAE)</w:t>
            </w:r>
            <w:r w:rsidR="00FB41D8">
              <w:rPr>
                <w:rStyle w:val="Nmerodepgina"/>
                <w:rFonts w:eastAsiaTheme="minorHAnsi"/>
                <w:sz w:val="22"/>
                <w:lang w:val="es-ES"/>
              </w:rPr>
              <w:t xml:space="preserve">, a través de la </w:t>
            </w:r>
            <w:r w:rsidR="00593B37">
              <w:rPr>
                <w:rStyle w:val="Nmerodepgina"/>
                <w:rFonts w:eastAsiaTheme="minorHAnsi"/>
                <w:sz w:val="22"/>
                <w:lang w:val="es-ES"/>
              </w:rPr>
              <w:t xml:space="preserve">Comisión </w:t>
            </w:r>
            <w:r w:rsidR="004573CC">
              <w:rPr>
                <w:rStyle w:val="Nmerodepgina"/>
                <w:rFonts w:eastAsiaTheme="minorHAnsi"/>
                <w:sz w:val="22"/>
                <w:lang w:val="es-ES"/>
              </w:rPr>
              <w:t>Nacional para la Gestión de la Biodiversidad (CONAGEBIO)</w:t>
            </w:r>
          </w:p>
          <w:p w14:paraId="75BB76E0" w14:textId="363A11C8" w:rsidR="00B66EEB" w:rsidRDefault="00B66EEB" w:rsidP="001B5D32">
            <w:pPr>
              <w:spacing w:after="120"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  <w:r w:rsidRPr="00B66EEB">
              <w:rPr>
                <w:rStyle w:val="Nmerodepgina"/>
                <w:rFonts w:eastAsiaTheme="minorHAnsi"/>
                <w:sz w:val="22"/>
                <w:lang w:val="es-ES"/>
              </w:rPr>
              <w:t>Privado</w:t>
            </w:r>
            <w:r>
              <w:rPr>
                <w:rStyle w:val="Nmerodepgina"/>
                <w:rFonts w:eastAsiaTheme="minorHAnsi"/>
                <w:sz w:val="22"/>
                <w:lang w:val="es-ES"/>
              </w:rPr>
              <w:t>: Lisa</w:t>
            </w:r>
            <w:r w:rsidR="008F1842">
              <w:rPr>
                <w:rStyle w:val="Nmerodepgina"/>
                <w:rFonts w:eastAsiaTheme="minorHAnsi"/>
                <w:sz w:val="22"/>
                <w:lang w:val="es-ES"/>
              </w:rPr>
              <w:t>n S.A</w:t>
            </w:r>
            <w:r w:rsidR="00865E27">
              <w:rPr>
                <w:rStyle w:val="Nmerodepgina"/>
                <w:rFonts w:eastAsiaTheme="minorHAnsi"/>
                <w:sz w:val="22"/>
                <w:lang w:val="es-ES"/>
              </w:rPr>
              <w:t xml:space="preserve"> y AED</w:t>
            </w:r>
          </w:p>
          <w:p w14:paraId="6CC9003E" w14:textId="77777777" w:rsidR="001B5D32" w:rsidRPr="00B66EEB" w:rsidRDefault="001B5D32" w:rsidP="001B5D32">
            <w:pPr>
              <w:spacing w:after="120"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1ACC7FFA" w14:textId="098B5484" w:rsidR="003C3C25" w:rsidRDefault="003C3C25" w:rsidP="001B5D32">
            <w:pPr>
              <w:spacing w:after="120" w:line="276" w:lineRule="auto"/>
              <w:jc w:val="both"/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</w:pPr>
            <w:r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Las instituciones a nivel público involucradas en esta propuesta</w:t>
            </w:r>
            <w:r w:rsidR="00E43288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 a saber</w:t>
            </w:r>
            <w:r w:rsidR="007628A2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</w:t>
            </w:r>
            <w:r w:rsidR="00E43288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5F7E8C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el Departamento de</w:t>
            </w:r>
            <w:r w:rsidR="0061000E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recursos genéticos de</w:t>
            </w:r>
            <w:r w:rsidR="005F7E8C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la</w:t>
            </w:r>
            <w:r w:rsidR="00E43288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Dirección de </w:t>
            </w:r>
            <w:r w:rsidR="005F7E8C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Biodiversidad de</w:t>
            </w:r>
            <w:r w:rsidR="0061000E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República Dominicana y la </w:t>
            </w:r>
            <w:r w:rsidR="00865E27" w:rsidRP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CONAGEBIO</w:t>
            </w:r>
            <w:r w:rsidR="0061000E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en Costa Rica</w:t>
            </w:r>
            <w:r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corresponden a</w:t>
            </w:r>
            <w:r w:rsidR="00FB41D8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las unidades técnicas de</w:t>
            </w:r>
            <w:r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los respectivos ministerios de ambiente de cada país, entes que actualmente se encargan de asegurar el cumplimiento de la implementación de sistemas de acceso a recursos genéticos y participació</w:t>
            </w:r>
            <w:r w:rsidR="005A65B3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n</w:t>
            </w:r>
            <w:r w:rsidR="00FB41D8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de beneficios (ABS). En ese sentido, hay un profundo interés de estos en cooperar para mejorar las capacidades</w:t>
            </w:r>
            <w:r w:rsidR="49961278"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49961278" w:rsidRPr="1C7185B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institucionales y nacionales</w:t>
            </w:r>
            <w:r w:rsidR="59C0CBA9" w:rsidRPr="1C7185B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.</w:t>
            </w:r>
            <w:r w:rsidRPr="7B52774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En el marco de este proyecto cada país compartirá sus experiencias con el país socio, tanto a nivel regulatorio, institucional, administrativo y de implementación de los principios ABS.</w:t>
            </w:r>
          </w:p>
          <w:p w14:paraId="32564F65" w14:textId="7DA68B92" w:rsidR="003C3C25" w:rsidRDefault="70BBA859" w:rsidP="001B5D32">
            <w:pPr>
              <w:spacing w:after="120" w:line="276" w:lineRule="auto"/>
              <w:jc w:val="both"/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</w:pP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n el marco de esta propuesta se pretende </w:t>
            </w:r>
            <w:r w:rsidR="5763045E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crear y fortalecer las sinergias </w:t>
            </w:r>
            <w:r w:rsidR="0C4DE109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con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el sector privado en ambos países, </w:t>
            </w:r>
            <w:r w:rsidR="01DF26CF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ya 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que </w:t>
            </w:r>
            <w:r w:rsidR="4E43DC2B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al ser un 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sector que utiliza </w:t>
            </w:r>
            <w:r w:rsidR="70B12BEE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y exporta </w:t>
            </w:r>
            <w:r w:rsidR="4E43DC2B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los 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recursos genéticos en sus productos y</w:t>
            </w:r>
            <w:r w:rsidR="04CADF5E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/o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servicios, </w:t>
            </w:r>
            <w:r w:rsidR="4E43DC2B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los principios 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ABS pueden ser una oportunidad para </w:t>
            </w: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asegurar el cumplimiento de las regulaciones nacionales en esta materia y marcar una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diferenciación en los mercados nacionales e internacionales. </w:t>
            </w: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N</w:t>
            </w:r>
            <w:r w:rsidR="255115E9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ormalmente </w:t>
            </w: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estos recursos </w:t>
            </w:r>
            <w:r w:rsidR="255115E9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son extraídos de áreas de alta importancia ecológica, y </w:t>
            </w: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son </w:t>
            </w:r>
            <w:r w:rsidR="255115E9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producidos </w:t>
            </w: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y/o conservados </w:t>
            </w:r>
            <w:r w:rsidR="6A5EAB0A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por grupos </w:t>
            </w: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de poblaciones </w:t>
            </w:r>
            <w:r w:rsidR="6A5EAB0A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vulnerables</w:t>
            </w: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en comunidades rurales o indígenas, y </w:t>
            </w:r>
            <w:r w:rsidR="6A5EAB0A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que en contexto con la necesidad de reactivación económica ante la pandemia provocada por COVID-19 </w:t>
            </w:r>
            <w:r w:rsidR="24007E5D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se </w:t>
            </w:r>
            <w:r w:rsidR="7175F9E1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constituiría en una oportunidad </w:t>
            </w:r>
            <w:r w:rsidR="02A7ABAC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adicional para</w:t>
            </w:r>
            <w:r w:rsidR="7175F9E1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mejorar el sustento y calidad de vida de estos</w:t>
            </w:r>
            <w:r w:rsidR="5F1B26BF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y garantizar la conservación y uso sostenible de la biodiversidad</w:t>
            </w:r>
            <w:r w:rsidR="7175F9E1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. </w:t>
            </w:r>
            <w:r w:rsidR="0C4DE109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Tanto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República Dominicana como Costa Rica cuentan con experiencias de cooperación con el sector privado, en la identificación de puntos de</w:t>
            </w:r>
            <w:r w:rsidR="3BD8FB0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verificación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y en el desarrollo de un distintivo ABS respectivamente, que serán compartidas </w:t>
            </w: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mediante una</w:t>
            </w:r>
            <w:r w:rsidR="55D1A6A3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cooperación</w:t>
            </w:r>
            <w:r w:rsidR="0962A86C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en doble vía </w:t>
            </w:r>
            <w:r w:rsidR="0962A86C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y </w:t>
            </w:r>
            <w:r w:rsidR="4CBF0B45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serán un</w:t>
            </w:r>
            <w:r w:rsidR="0962A86C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referente para </w:t>
            </w:r>
            <w:r w:rsidR="25BEA6E1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contribuir en una </w:t>
            </w:r>
            <w:r w:rsidR="4A5C3E1C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reactivación económica verde</w:t>
            </w:r>
            <w:r w:rsidR="073B4188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en la región</w:t>
            </w:r>
            <w:r w:rsidR="4A5C3E1C" w:rsidRPr="2E7352F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.</w:t>
            </w:r>
          </w:p>
          <w:p w14:paraId="18003117" w14:textId="27F7D509" w:rsidR="0037701E" w:rsidRDefault="00381695" w:rsidP="001B5D32">
            <w:pPr>
              <w:spacing w:after="120" w:line="276" w:lineRule="auto"/>
              <w:jc w:val="both"/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</w:pPr>
            <w:r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República Dominicana, </w:t>
            </w:r>
            <w:r w:rsidR="00AE1000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a través del Departamento de </w:t>
            </w:r>
            <w:r w:rsidR="00125A38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R</w:t>
            </w:r>
            <w:r w:rsidR="00AE1000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ecursos </w:t>
            </w:r>
            <w:r w:rsidR="00125A38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G</w:t>
            </w:r>
            <w:r w:rsidR="00AE1000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enéticos pondr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á</w:t>
            </w:r>
            <w:r w:rsidR="00AE1000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a disposición de Costa Rica la experiencia en relación con la identificación de punto</w:t>
            </w:r>
            <w:r w:rsidR="00932C5D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 de verificación para</w:t>
            </w:r>
            <w:r w:rsidR="00D11313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muestras de biodiversidad</w:t>
            </w:r>
            <w:r w:rsidR="00DA4279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, es decir puntos que permiten tener trazabilidad de </w:t>
            </w:r>
            <w:r w:rsidR="6C61C257" w:rsidRPr="1E1E2C48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l</w:t>
            </w:r>
            <w:r w:rsidR="13130747" w:rsidRPr="1E1E2C48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os recursos genéticos y/o bioquímicos</w:t>
            </w:r>
            <w:r w:rsidR="63D896A4" w:rsidRPr="2BB26BC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50978F51" w:rsidRPr="4C6C379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que </w:t>
            </w:r>
            <w:r w:rsidR="50978F51" w:rsidRPr="22BC808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se utilizan </w:t>
            </w:r>
            <w:r w:rsidR="3236673F" w:rsidRPr="22BC808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en</w:t>
            </w:r>
            <w:r w:rsidR="00E53F9B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cualquier etapa de la cadena de valor </w:t>
            </w:r>
            <w:r w:rsidR="00DA4279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y que proveen información</w:t>
            </w:r>
            <w:r w:rsidR="00A00DCE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para la investigación</w:t>
            </w:r>
            <w:r w:rsidR="00BB15B5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 desarrollo</w:t>
            </w:r>
            <w:r w:rsidR="49D35C07" w:rsidRPr="2BB26BC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</w:t>
            </w:r>
            <w:r w:rsidR="00BB15B5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innovación y comercialización de productos</w:t>
            </w:r>
            <w:r w:rsidR="003A20E3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. 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En base a esto, </w:t>
            </w:r>
            <w:r w:rsidR="00A82016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Costa Rica, a través de la CONAGEBIO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</w:t>
            </w:r>
            <w:r w:rsidR="00A82016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podrá adaptar </w:t>
            </w:r>
            <w:r w:rsid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esta</w:t>
            </w:r>
            <w:r w:rsidR="00A82016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experiencia </w:t>
            </w:r>
            <w:r w:rsid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según e</w:t>
            </w:r>
            <w:r w:rsidR="00A82016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l contexto del país</w:t>
            </w:r>
            <w:r w:rsidR="006C79DB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y </w:t>
            </w:r>
            <w:r w:rsid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desarrollará </w:t>
            </w:r>
            <w:r w:rsidR="006C79DB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los </w:t>
            </w:r>
            <w:r w:rsid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procedimiento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</w:t>
            </w:r>
            <w:r w:rsidR="00865E27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6C79DB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que </w:t>
            </w:r>
            <w:r w:rsid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le </w:t>
            </w:r>
            <w:r w:rsidR="006C79DB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permitan </w:t>
            </w:r>
            <w:r w:rsidR="009F7334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incorporar estos</w:t>
            </w:r>
            <w:r w:rsidR="004A435B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9F7334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punto</w:t>
            </w:r>
            <w:r w:rsidR="008D1018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</w:t>
            </w:r>
            <w:r w:rsidR="009F7334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de verificación en la normativa </w:t>
            </w:r>
            <w:r w:rsid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para</w:t>
            </w:r>
            <w:r w:rsidR="009F7334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su </w:t>
            </w:r>
            <w:r w:rsid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posterior </w:t>
            </w:r>
            <w:r w:rsidR="009F7334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implementación. </w:t>
            </w:r>
            <w:r w:rsid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Asimismo, </w:t>
            </w:r>
            <w:r w:rsidR="008D1018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Costa Rica </w:t>
            </w:r>
            <w:r w:rsidR="25E59029" w:rsidRPr="723A707C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compartir</w:t>
            </w:r>
            <w:r w:rsidR="116FAF0D" w:rsidRPr="723A707C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á</w:t>
            </w:r>
            <w:r w:rsidR="008D1018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su experiencia 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a</w:t>
            </w:r>
            <w:r w:rsidR="00500711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8D1018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República Dominicana </w:t>
            </w:r>
            <w:r w:rsidR="00FE1FB9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sobre</w:t>
            </w:r>
            <w:r w:rsidR="008D1018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la creación de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l</w:t>
            </w:r>
            <w:r w:rsidR="008D1018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distintivo </w:t>
            </w:r>
            <w:r w:rsidR="008D1018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lastRenderedPageBreak/>
              <w:t xml:space="preserve">ABS </w:t>
            </w:r>
            <w:r w:rsidR="00865E27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para que éste pueda desarrollar las normas técnicas y legales necesarias para implementarlo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a nivel nacional</w:t>
            </w:r>
            <w:r w:rsidR="001F7495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. La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</w:t>
            </w:r>
            <w:r w:rsidR="001F7495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experiencia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</w:t>
            </w:r>
            <w:r w:rsidR="001F7495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de 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ambos países </w:t>
            </w:r>
            <w:r w:rsidR="447F4CEF" w:rsidRPr="3DB1763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y su</w:t>
            </w:r>
            <w:r w:rsidR="001F7495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acercamiento al sector privado 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servirán de soporte</w:t>
            </w:r>
            <w:r w:rsidR="00944391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para </w:t>
            </w:r>
            <w:r w:rsidR="5D777503" w:rsidRPr="314CD42A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posicionar </w:t>
            </w:r>
            <w:r w:rsidR="00346625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y </w:t>
            </w:r>
            <w:r w:rsidR="248F182E" w:rsidRPr="1F9E6CC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fortalecer 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la aplicación de</w:t>
            </w:r>
            <w:r w:rsidR="00346625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6D5F69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los p</w:t>
            </w:r>
            <w:r w:rsidR="00A51753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r</w:t>
            </w:r>
            <w:r w:rsidR="006D5F69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inci</w:t>
            </w:r>
            <w:r w:rsidR="0011200F" w:rsidRPr="0B3D96D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pios </w:t>
            </w:r>
            <w:r w:rsid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ABS, y mejorar los procedimientos para otorgar los permisos de aprovechamiento de dichos recursos</w:t>
            </w:r>
            <w:r w:rsidR="61DBD0E3" w:rsidRPr="36F5830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. </w:t>
            </w:r>
          </w:p>
          <w:p w14:paraId="09BB9499" w14:textId="761B3B83" w:rsidR="006D298D" w:rsidRPr="00FB41D8" w:rsidRDefault="003C3C25" w:rsidP="001B5D32">
            <w:pPr>
              <w:spacing w:after="120" w:line="276" w:lineRule="auto"/>
              <w:jc w:val="both"/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</w:pPr>
            <w:r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El proyecto pretende</w:t>
            </w:r>
            <w:r w:rsidR="00823F86"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posicionar </w:t>
            </w:r>
            <w:r w:rsidR="00D2055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la aplicación de los principios ABS</w:t>
            </w:r>
            <w:r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en los distintos sectores productivos de ambos países mediante sinergias entre las redes empresariales</w:t>
            </w:r>
            <w:r w:rsidR="1D7368EF" w:rsidRPr="2FA2F02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</w:t>
            </w:r>
            <w:r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el sector privado y </w:t>
            </w:r>
            <w:r w:rsidR="3A08FD04" w:rsidRPr="2FA2F020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el </w:t>
            </w:r>
            <w:r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gubernamental, así como apoyar a diferentes instancias </w:t>
            </w:r>
            <w:r w:rsidR="00AA5EE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i</w:t>
            </w:r>
            <w:r w:rsidR="00AA5EEE" w:rsidRPr="00AA5EE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nteresadas en</w:t>
            </w:r>
            <w:r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la obtención del distintivo ABS durante la implementación. </w:t>
            </w:r>
            <w:r w:rsidR="00D2055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Para esto, mediante</w:t>
            </w:r>
            <w:r w:rsidR="00D2055B" w:rsidRPr="0BA111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un enfoque </w:t>
            </w:r>
            <w:proofErr w:type="spellStart"/>
            <w:r w:rsidR="00D2055B" w:rsidRPr="0BA111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multi-actor</w:t>
            </w:r>
            <w:proofErr w:type="spellEnd"/>
            <w:r w:rsidR="00D2055B" w:rsidRPr="0A7864F6" w:rsidDel="59C0CBA9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D2055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Costa Rica </w:t>
            </w:r>
            <w:r w:rsidR="00A92C1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contará con el apoyo de la red empresarial AED y, complementariamente con </w:t>
            </w:r>
            <w:r w:rsidR="00A92C1B"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la </w:t>
            </w:r>
            <w:r w:rsidR="00A92C1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colaboración por parte de la </w:t>
            </w:r>
            <w:r w:rsidR="00A92C1B"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empresa Lisan S.A</w:t>
            </w:r>
            <w:r w:rsidR="00A92C1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 la cual como empresa</w:t>
            </w:r>
            <w:r w:rsidR="00A92C1B"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pionera en la obtención del distintivo ABS</w:t>
            </w:r>
            <w:r w:rsidR="00A92C1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</w:t>
            </w:r>
            <w:r w:rsidR="00A92C1B" w:rsidRPr="0A7864F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A92C1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intercambia</w:t>
            </w:r>
            <w:r w:rsidR="00A92C1B" w:rsidRPr="00A92C1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rá su experiencia entre los países y a nivel regional. República Dominicana por su parte promoverá durante la implementación de la propuesta la participación de las redes empresariales, tal es el caso de la </w:t>
            </w:r>
            <w:r w:rsidR="00A92C1B" w:rsidRPr="00A92C1B">
              <w:rPr>
                <w:rStyle w:val="normaltextrun"/>
                <w:rFonts w:cs="Arial"/>
                <w:color w:val="000000"/>
                <w:sz w:val="22"/>
                <w:szCs w:val="22"/>
                <w:shd w:val="clear" w:color="auto" w:fill="FFFFFF"/>
                <w:lang w:val="es-ES"/>
              </w:rPr>
              <w:t>Red Nacional de Apoyo Empresarial para la Protección Ambiental (</w:t>
            </w:r>
            <w:r w:rsidR="00A92C1B" w:rsidRPr="00A92C1B">
              <w:rPr>
                <w:rStyle w:val="normaltextrun"/>
                <w:rFonts w:cs="Arial"/>
                <w:color w:val="000000"/>
                <w:sz w:val="22"/>
                <w:szCs w:val="22"/>
                <w:shd w:val="clear" w:color="auto" w:fill="FFFFFF"/>
              </w:rPr>
              <w:t xml:space="preserve">ECORED) </w:t>
            </w:r>
            <w:r w:rsidR="00A92C1B" w:rsidRPr="00A92C1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y</w:t>
            </w:r>
            <w:r w:rsidR="00A92C1B" w:rsidRP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el Consorcio Ambiental Dominicano </w:t>
            </w:r>
            <w:r w:rsidR="00A92C1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(</w:t>
            </w:r>
            <w:r w:rsidR="00A92C1B" w:rsidRPr="0050071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CAD</w:t>
            </w:r>
            <w:r w:rsidR="00A92C1B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).</w:t>
            </w:r>
          </w:p>
        </w:tc>
      </w:tr>
    </w:tbl>
    <w:p w14:paraId="63F704B3" w14:textId="0DC70D80" w:rsidR="00586BD8" w:rsidRPr="00A3088B" w:rsidRDefault="00586BD8">
      <w:pPr>
        <w:rPr>
          <w:lang w:val="es-CL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2405"/>
        <w:gridCol w:w="2552"/>
        <w:gridCol w:w="4365"/>
      </w:tblGrid>
      <w:tr w:rsidR="006C5797" w:rsidRPr="00305928" w14:paraId="3EAFF583" w14:textId="77777777" w:rsidTr="6DCC739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9BDFDC" w14:textId="1B0683B2" w:rsidR="006C5797" w:rsidRPr="00AA5EEE" w:rsidRDefault="00E72F9D" w:rsidP="00F4195A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AA5EEE">
              <w:rPr>
                <w:b/>
                <w:sz w:val="24"/>
                <w:lang w:val="es-ES"/>
              </w:rPr>
              <w:t xml:space="preserve">Indicadores para </w:t>
            </w:r>
            <w:r w:rsidR="0042162E" w:rsidRPr="00AA5EEE">
              <w:rPr>
                <w:b/>
                <w:sz w:val="24"/>
                <w:lang w:val="es-ES"/>
              </w:rPr>
              <w:t>alcanzar</w:t>
            </w:r>
            <w:r w:rsidRPr="00AA5EEE">
              <w:rPr>
                <w:b/>
                <w:sz w:val="24"/>
                <w:lang w:val="es-ES"/>
              </w:rPr>
              <w:t xml:space="preserve"> los objetivos </w:t>
            </w:r>
            <w:r w:rsidR="00336685" w:rsidRPr="00AA5EEE">
              <w:rPr>
                <w:b/>
                <w:sz w:val="24"/>
                <w:lang w:val="es-ES"/>
              </w:rPr>
              <w:t>de</w:t>
            </w:r>
            <w:r w:rsidR="00913426" w:rsidRPr="00AA5EEE">
              <w:rPr>
                <w:b/>
                <w:sz w:val="24"/>
                <w:lang w:val="es-ES"/>
              </w:rPr>
              <w:t>l</w:t>
            </w:r>
            <w:r w:rsidR="00336685" w:rsidRPr="00AA5EEE">
              <w:rPr>
                <w:b/>
                <w:sz w:val="24"/>
                <w:lang w:val="es-ES"/>
              </w:rPr>
              <w:t xml:space="preserve"> proyecto </w:t>
            </w:r>
            <w:r w:rsidRPr="00AA5EEE">
              <w:rPr>
                <w:b/>
                <w:sz w:val="24"/>
                <w:lang w:val="es-ES"/>
              </w:rPr>
              <w:t>(</w:t>
            </w:r>
            <w:r w:rsidR="00336685" w:rsidRPr="00AA5EEE">
              <w:rPr>
                <w:b/>
                <w:i/>
                <w:iCs/>
                <w:sz w:val="24"/>
                <w:lang w:val="es-ES"/>
              </w:rPr>
              <w:t xml:space="preserve">log </w:t>
            </w:r>
            <w:proofErr w:type="spellStart"/>
            <w:proofErr w:type="gramStart"/>
            <w:r w:rsidR="00336685" w:rsidRPr="00AA5EEE">
              <w:rPr>
                <w:b/>
                <w:i/>
                <w:iCs/>
                <w:sz w:val="24"/>
                <w:lang w:val="es-ES"/>
              </w:rPr>
              <w:t>frame</w:t>
            </w:r>
            <w:proofErr w:type="spellEnd"/>
            <w:proofErr w:type="gramEnd"/>
            <w:r w:rsidRPr="00AA5EEE">
              <w:rPr>
                <w:b/>
                <w:sz w:val="24"/>
                <w:lang w:val="es-ES"/>
              </w:rPr>
              <w:t>)</w:t>
            </w:r>
          </w:p>
          <w:p w14:paraId="5CE7ABA0" w14:textId="7BAA3FA8" w:rsidR="006C5797" w:rsidRPr="00F77F6C" w:rsidRDefault="00F77F6C" w:rsidP="006D298D">
            <w:pPr>
              <w:spacing w:line="276" w:lineRule="auto"/>
              <w:rPr>
                <w:sz w:val="18"/>
                <w:szCs w:val="18"/>
                <w:lang w:val="es-ES"/>
              </w:rPr>
            </w:pPr>
            <w:r w:rsidRPr="00F77F6C">
              <w:rPr>
                <w:sz w:val="18"/>
                <w:szCs w:val="18"/>
                <w:lang w:val="es-ES"/>
              </w:rPr>
              <w:t>En caso de necesidad se puede adicionar indicadores a la estruc</w:t>
            </w:r>
            <w:r>
              <w:rPr>
                <w:sz w:val="18"/>
                <w:szCs w:val="18"/>
                <w:lang w:val="es-ES"/>
              </w:rPr>
              <w:t>tura propuesta</w:t>
            </w:r>
          </w:p>
        </w:tc>
      </w:tr>
      <w:tr w:rsidR="00AF7300" w:rsidRPr="00305928" w14:paraId="006F81AE" w14:textId="77777777" w:rsidTr="6DCC739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984429" w14:textId="174C6E84" w:rsidR="00AF7300" w:rsidRPr="001F6695" w:rsidRDefault="00623013" w:rsidP="00CA6D22">
            <w:pPr>
              <w:spacing w:line="276" w:lineRule="auto"/>
              <w:rPr>
                <w:b/>
                <w:sz w:val="24"/>
                <w:lang w:val="es-ES"/>
              </w:rPr>
            </w:pPr>
            <w:r w:rsidRPr="00E972DF">
              <w:rPr>
                <w:b/>
                <w:sz w:val="24"/>
                <w:lang w:val="es-ES"/>
              </w:rPr>
              <w:t>Resultado (</w:t>
            </w:r>
            <w:proofErr w:type="spellStart"/>
            <w:r w:rsidRPr="00E972DF">
              <w:rPr>
                <w:b/>
                <w:sz w:val="24"/>
                <w:lang w:val="es-ES"/>
              </w:rPr>
              <w:t>o</w:t>
            </w:r>
            <w:r w:rsidR="00AF7300" w:rsidRPr="00E972DF">
              <w:rPr>
                <w:b/>
                <w:i/>
                <w:iCs/>
                <w:sz w:val="24"/>
                <w:lang w:val="es-ES"/>
              </w:rPr>
              <w:t>utcome</w:t>
            </w:r>
            <w:proofErr w:type="spellEnd"/>
            <w:r w:rsidRPr="00E972DF">
              <w:rPr>
                <w:b/>
                <w:sz w:val="24"/>
                <w:lang w:val="es-ES"/>
              </w:rPr>
              <w:t>)</w:t>
            </w:r>
          </w:p>
          <w:p w14:paraId="3C180473" w14:textId="0CE65E83" w:rsidR="00A9260F" w:rsidRPr="00CA09AB" w:rsidRDefault="00F77F6C" w:rsidP="00A9260F">
            <w:pPr>
              <w:rPr>
                <w:bCs/>
                <w:sz w:val="18"/>
                <w:szCs w:val="18"/>
                <w:lang w:val="es-ES"/>
              </w:rPr>
            </w:pPr>
            <w:r w:rsidRPr="00CA09AB">
              <w:rPr>
                <w:bCs/>
                <w:sz w:val="18"/>
                <w:szCs w:val="18"/>
                <w:lang w:val="es-ES"/>
              </w:rPr>
              <w:t xml:space="preserve">Definir el </w:t>
            </w:r>
            <w:r w:rsidR="00623013">
              <w:rPr>
                <w:bCs/>
                <w:sz w:val="18"/>
                <w:szCs w:val="18"/>
                <w:lang w:val="es-ES"/>
              </w:rPr>
              <w:t>cambio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>/resultado</w:t>
            </w:r>
            <w:r w:rsidRPr="00CA09AB">
              <w:rPr>
                <w:bCs/>
                <w:sz w:val="18"/>
                <w:szCs w:val="18"/>
                <w:lang w:val="es-ES"/>
              </w:rPr>
              <w:t xml:space="preserve"> que la intervención pretende alcanzar 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 xml:space="preserve">con el proyecto </w:t>
            </w:r>
            <w:r w:rsidRPr="00CA09AB">
              <w:rPr>
                <w:bCs/>
                <w:sz w:val="18"/>
                <w:szCs w:val="18"/>
                <w:lang w:val="es-ES"/>
              </w:rPr>
              <w:t>(Máximo 2 líneas)</w:t>
            </w:r>
            <w:r w:rsidR="00A9260F">
              <w:rPr>
                <w:bCs/>
                <w:sz w:val="18"/>
                <w:szCs w:val="18"/>
                <w:lang w:val="es-ES"/>
              </w:rPr>
              <w:br/>
            </w:r>
          </w:p>
        </w:tc>
      </w:tr>
      <w:tr w:rsidR="00CA6D22" w:rsidRPr="00305928" w14:paraId="201A117D" w14:textId="77777777" w:rsidTr="6DCC739F">
        <w:trPr>
          <w:trHeight w:val="667"/>
        </w:trPr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3D7A83AB" w14:textId="05FB1C66" w:rsidR="00F77F6C" w:rsidRPr="00031ECE" w:rsidRDefault="41336355" w:rsidP="0072141C">
            <w:pPr>
              <w:spacing w:before="120" w:after="120" w:line="276" w:lineRule="auto"/>
              <w:jc w:val="both"/>
              <w:rPr>
                <w:iCs/>
                <w:sz w:val="22"/>
                <w:szCs w:val="22"/>
                <w:lang w:val="es-ES"/>
              </w:rPr>
            </w:pPr>
            <w:r w:rsidRPr="2FA2F020">
              <w:rPr>
                <w:sz w:val="22"/>
                <w:szCs w:val="22"/>
                <w:lang w:val="es-ES"/>
              </w:rPr>
              <w:t>L</w:t>
            </w:r>
            <w:r w:rsidR="4A4A612A" w:rsidRPr="2FA2F020">
              <w:rPr>
                <w:sz w:val="22"/>
                <w:szCs w:val="22"/>
                <w:lang w:val="es-ES"/>
              </w:rPr>
              <w:t>a</w:t>
            </w:r>
            <w:r w:rsidR="0072141C" w:rsidRPr="00ED51EF">
              <w:rPr>
                <w:iCs/>
                <w:sz w:val="22"/>
                <w:szCs w:val="22"/>
                <w:lang w:val="es-ES"/>
              </w:rPr>
              <w:t xml:space="preserve"> aplicación de los</w:t>
            </w:r>
            <w:r w:rsidR="00437034" w:rsidRPr="00ED51EF">
              <w:rPr>
                <w:iCs/>
                <w:sz w:val="22"/>
                <w:szCs w:val="22"/>
                <w:lang w:val="es-ES"/>
              </w:rPr>
              <w:t xml:space="preserve"> principios </w:t>
            </w:r>
            <w:r w:rsidR="00746920" w:rsidRPr="00ED51EF">
              <w:rPr>
                <w:iCs/>
                <w:sz w:val="22"/>
                <w:szCs w:val="22"/>
                <w:lang w:val="es-ES"/>
              </w:rPr>
              <w:t>ABS</w:t>
            </w:r>
            <w:r w:rsidR="00437034" w:rsidRPr="00ED51EF">
              <w:rPr>
                <w:iCs/>
                <w:sz w:val="22"/>
                <w:szCs w:val="22"/>
                <w:lang w:val="es-ES"/>
              </w:rPr>
              <w:t xml:space="preserve"> en República Dominicana y Costa Rica se han fortalecido y promovido </w:t>
            </w:r>
            <w:r w:rsidR="0072141C" w:rsidRPr="00ED51EF">
              <w:rPr>
                <w:iCs/>
                <w:sz w:val="22"/>
                <w:szCs w:val="22"/>
                <w:lang w:val="es-ES"/>
              </w:rPr>
              <w:t xml:space="preserve">en los </w:t>
            </w:r>
            <w:r w:rsidR="00437034" w:rsidRPr="00ED51EF">
              <w:rPr>
                <w:iCs/>
                <w:sz w:val="22"/>
                <w:szCs w:val="22"/>
                <w:lang w:val="es-ES"/>
              </w:rPr>
              <w:t xml:space="preserve">sectores </w:t>
            </w:r>
            <w:r w:rsidR="0072141C" w:rsidRPr="00ED51EF">
              <w:rPr>
                <w:iCs/>
                <w:sz w:val="22"/>
                <w:szCs w:val="22"/>
                <w:lang w:val="es-ES"/>
              </w:rPr>
              <w:t xml:space="preserve">productivos </w:t>
            </w:r>
            <w:r w:rsidR="00437034" w:rsidRPr="00ED51EF">
              <w:rPr>
                <w:iCs/>
                <w:sz w:val="22"/>
                <w:szCs w:val="22"/>
                <w:lang w:val="es-ES"/>
              </w:rPr>
              <w:t xml:space="preserve">que </w:t>
            </w:r>
            <w:r w:rsidR="00031ECE" w:rsidRPr="00ED51EF">
              <w:rPr>
                <w:iCs/>
                <w:sz w:val="22"/>
                <w:szCs w:val="22"/>
                <w:lang w:val="es-ES"/>
              </w:rPr>
              <w:t>utilizan</w:t>
            </w:r>
            <w:r w:rsidR="00437034" w:rsidRPr="00ED51EF">
              <w:rPr>
                <w:iCs/>
                <w:sz w:val="22"/>
                <w:szCs w:val="22"/>
                <w:lang w:val="es-ES"/>
              </w:rPr>
              <w:t xml:space="preserve"> los recursos genéticos</w:t>
            </w:r>
            <w:r w:rsidR="4D9971C8" w:rsidRPr="00ED51EF">
              <w:rPr>
                <w:sz w:val="22"/>
                <w:szCs w:val="22"/>
                <w:lang w:val="es-ES"/>
              </w:rPr>
              <w:t>,</w:t>
            </w:r>
            <w:r w:rsidR="00437034" w:rsidRPr="00ED51EF">
              <w:rPr>
                <w:iCs/>
                <w:sz w:val="22"/>
                <w:szCs w:val="22"/>
                <w:lang w:val="es-ES"/>
              </w:rPr>
              <w:t xml:space="preserve"> bioquímicos</w:t>
            </w:r>
            <w:r w:rsidR="00C1414E" w:rsidRPr="00ED51EF">
              <w:rPr>
                <w:iCs/>
                <w:sz w:val="22"/>
                <w:szCs w:val="22"/>
                <w:lang w:val="es-ES"/>
              </w:rPr>
              <w:t xml:space="preserve"> y sus derivados</w:t>
            </w:r>
            <w:r w:rsidR="00437034" w:rsidRPr="00ED51EF">
              <w:rPr>
                <w:iCs/>
                <w:sz w:val="22"/>
                <w:szCs w:val="22"/>
                <w:lang w:val="es-ES"/>
              </w:rPr>
              <w:t>.</w:t>
            </w:r>
          </w:p>
        </w:tc>
      </w:tr>
      <w:bookmarkEnd w:id="2"/>
      <w:bookmarkEnd w:id="3"/>
      <w:tr w:rsidR="00AA2ADC" w:rsidRPr="00305928" w14:paraId="5C22C884" w14:textId="77777777" w:rsidTr="6DCC739F">
        <w:trPr>
          <w:trHeight w:val="384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74A6D43" w14:textId="77777777" w:rsidR="00682310" w:rsidRDefault="00AA2ADC" w:rsidP="00C63EDF">
            <w:pPr>
              <w:jc w:val="both"/>
              <w:rPr>
                <w:b/>
                <w:bCs/>
                <w:sz w:val="22"/>
                <w:lang w:val="es-ES"/>
              </w:rPr>
            </w:pPr>
            <w:r w:rsidRPr="00CA6D22">
              <w:rPr>
                <w:b/>
                <w:bCs/>
                <w:sz w:val="22"/>
                <w:lang w:val="es-ES"/>
              </w:rPr>
              <w:t>Componentes/líneas de acción</w:t>
            </w:r>
          </w:p>
          <w:p w14:paraId="5B2FC98A" w14:textId="6FFEC0B2" w:rsidR="00AA2ADC" w:rsidRPr="00F77F6C" w:rsidRDefault="00F77F6C" w:rsidP="00682310">
            <w:pPr>
              <w:spacing w:line="276" w:lineRule="auto"/>
              <w:jc w:val="both"/>
              <w:rPr>
                <w:sz w:val="20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Definir las líneas de acción del proyecto</w:t>
            </w:r>
            <w:r w:rsidR="00A543F1" w:rsidRPr="00C6768F">
              <w:rPr>
                <w:sz w:val="18"/>
                <w:szCs w:val="18"/>
                <w:lang w:val="es-ES"/>
              </w:rPr>
              <w:t>. Por favor utilizar la numeración propuesta para vincular los resultados e indicadores del proyecto a las líneas de acción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7409931" w14:textId="4E000DD6" w:rsidR="00AA2ADC" w:rsidRDefault="00AA2ADC" w:rsidP="00682310">
            <w:pPr>
              <w:jc w:val="both"/>
              <w:rPr>
                <w:b/>
                <w:bCs/>
                <w:sz w:val="22"/>
                <w:szCs w:val="22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Resultados esperados</w:t>
            </w:r>
          </w:p>
          <w:p w14:paraId="53538E78" w14:textId="1B3363CD" w:rsidR="00A543F1" w:rsidRPr="00C6768F" w:rsidRDefault="00A543F1" w:rsidP="00682310">
            <w:pPr>
              <w:jc w:val="both"/>
              <w:rPr>
                <w:sz w:val="18"/>
                <w:szCs w:val="18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Describir los resultados esperados de manera cuantitativa y cualitativa, así como los productos finales planeados</w:t>
            </w:r>
          </w:p>
        </w:tc>
        <w:tc>
          <w:tcPr>
            <w:tcW w:w="436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C95732" w14:textId="1D88821F" w:rsidR="00A543F1" w:rsidRPr="00C6768F" w:rsidRDefault="00AA2ADC" w:rsidP="00682310">
            <w:pPr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Indicadores</w:t>
            </w:r>
            <w:r w:rsidR="00682310">
              <w:rPr>
                <w:b/>
                <w:bCs/>
                <w:sz w:val="22"/>
                <w:szCs w:val="22"/>
                <w:lang w:val="es-ES"/>
              </w:rPr>
              <w:br/>
            </w:r>
            <w:r w:rsidR="00D00631" w:rsidRPr="00C6768F">
              <w:rPr>
                <w:sz w:val="18"/>
                <w:szCs w:val="18"/>
                <w:lang w:val="es-ES"/>
              </w:rPr>
              <w:t>E</w:t>
            </w:r>
            <w:r w:rsidR="00A543F1" w:rsidRPr="00C6768F">
              <w:rPr>
                <w:sz w:val="18"/>
                <w:szCs w:val="18"/>
                <w:lang w:val="es-ES"/>
              </w:rPr>
              <w:t>stablecer indicadores que sean específicos, mensurables, asequible/alcanzable, relevante y con tiempo limitado</w:t>
            </w:r>
            <w:r w:rsidR="00623013">
              <w:rPr>
                <w:sz w:val="18"/>
                <w:szCs w:val="18"/>
                <w:lang w:val="es-ES"/>
              </w:rPr>
              <w:t xml:space="preserve"> (</w:t>
            </w:r>
            <w:r w:rsidR="00586BD8">
              <w:rPr>
                <w:sz w:val="18"/>
                <w:szCs w:val="18"/>
                <w:lang w:val="es-ES"/>
              </w:rPr>
              <w:t>“</w:t>
            </w:r>
            <w:r w:rsidR="00623013">
              <w:rPr>
                <w:sz w:val="18"/>
                <w:szCs w:val="18"/>
                <w:lang w:val="es-ES"/>
              </w:rPr>
              <w:t>SMART</w:t>
            </w:r>
            <w:r w:rsidR="00586BD8">
              <w:rPr>
                <w:sz w:val="18"/>
                <w:szCs w:val="18"/>
                <w:lang w:val="es-ES"/>
              </w:rPr>
              <w:t>”</w:t>
            </w:r>
            <w:r w:rsidR="00623013">
              <w:rPr>
                <w:sz w:val="18"/>
                <w:szCs w:val="18"/>
                <w:lang w:val="es-ES"/>
              </w:rPr>
              <w:t>)</w:t>
            </w:r>
          </w:p>
        </w:tc>
      </w:tr>
      <w:tr w:rsidR="00A9260F" w:rsidRPr="00305928" w14:paraId="5D7E45C1" w14:textId="77777777" w:rsidTr="6DCC739F">
        <w:trPr>
          <w:trHeight w:val="3817"/>
        </w:trPr>
        <w:tc>
          <w:tcPr>
            <w:tcW w:w="2405" w:type="dxa"/>
            <w:vMerge w:val="restart"/>
          </w:tcPr>
          <w:p w14:paraId="3167CD8F" w14:textId="7645AD4E" w:rsidR="0072141C" w:rsidRPr="00136D67" w:rsidRDefault="0072141C" w:rsidP="0072141C">
            <w:pPr>
              <w:pStyle w:val="Prrafodelista"/>
              <w:spacing w:line="276" w:lineRule="auto"/>
              <w:ind w:left="316"/>
              <w:rPr>
                <w:sz w:val="22"/>
                <w:szCs w:val="22"/>
                <w:lang w:val="es-CR"/>
              </w:rPr>
            </w:pPr>
          </w:p>
          <w:p w14:paraId="12F48AD2" w14:textId="57A2640F" w:rsidR="002B6998" w:rsidRPr="00136D67" w:rsidRDefault="00A92C1B" w:rsidP="002B6998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313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ES"/>
              </w:rPr>
              <w:t xml:space="preserve">Capacidades institucionales para </w:t>
            </w:r>
            <w:r w:rsidR="0039027E">
              <w:rPr>
                <w:sz w:val="22"/>
                <w:szCs w:val="22"/>
                <w:lang w:val="es-ES"/>
              </w:rPr>
              <w:t xml:space="preserve">mejorar </w:t>
            </w:r>
            <w:r>
              <w:rPr>
                <w:sz w:val="22"/>
                <w:szCs w:val="22"/>
                <w:lang w:val="es-ES"/>
              </w:rPr>
              <w:t>la gestión y</w:t>
            </w:r>
            <w:r w:rsidRPr="00A92C1B">
              <w:rPr>
                <w:sz w:val="22"/>
                <w:szCs w:val="22"/>
              </w:rPr>
              <w:t xml:space="preserve"> procedimientos relacionados al acceso</w:t>
            </w:r>
            <w:r>
              <w:rPr>
                <w:sz w:val="22"/>
                <w:szCs w:val="22"/>
              </w:rPr>
              <w:t>,</w:t>
            </w:r>
            <w:r w:rsidRPr="00A92C1B">
              <w:rPr>
                <w:sz w:val="22"/>
                <w:szCs w:val="22"/>
              </w:rPr>
              <w:t xml:space="preserve"> permiso</w:t>
            </w:r>
            <w:r>
              <w:rPr>
                <w:sz w:val="22"/>
                <w:szCs w:val="22"/>
              </w:rPr>
              <w:t>s y trazabilidad en el</w:t>
            </w:r>
            <w:r w:rsidRPr="00A92C1B">
              <w:rPr>
                <w:sz w:val="22"/>
                <w:szCs w:val="22"/>
              </w:rPr>
              <w:t xml:space="preserve"> aprovechamiento, </w:t>
            </w:r>
            <w:r w:rsidR="002B6998" w:rsidRPr="00A92C1B">
              <w:rPr>
                <w:sz w:val="22"/>
                <w:szCs w:val="22"/>
                <w:lang w:val="es-ES"/>
              </w:rPr>
              <w:t xml:space="preserve">de los recursos genéticos y sus derivados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E1B2AAB" w14:textId="77777777" w:rsidR="0072141C" w:rsidRPr="00136D67" w:rsidRDefault="0072141C" w:rsidP="0096387B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693B183A" w14:textId="7CC0D47D" w:rsidR="00A9260F" w:rsidRPr="00136D67" w:rsidRDefault="0072141C" w:rsidP="0096387B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00136D67">
              <w:rPr>
                <w:sz w:val="22"/>
                <w:szCs w:val="22"/>
                <w:lang w:val="es-CR"/>
              </w:rPr>
              <w:t>1.1</w:t>
            </w:r>
            <w:r w:rsidR="00C37ADE" w:rsidRPr="00136D67">
              <w:rPr>
                <w:sz w:val="22"/>
                <w:szCs w:val="22"/>
                <w:lang w:val="es-CR"/>
              </w:rPr>
              <w:t>.</w:t>
            </w:r>
            <w:r w:rsidR="002B6998">
              <w:rPr>
                <w:sz w:val="22"/>
                <w:szCs w:val="22"/>
                <w:lang w:val="es-CR"/>
              </w:rPr>
              <w:t xml:space="preserve"> </w:t>
            </w:r>
            <w:r w:rsidR="002B6998" w:rsidRPr="00456342">
              <w:rPr>
                <w:sz w:val="22"/>
                <w:szCs w:val="22"/>
                <w:lang w:val="es-CR"/>
              </w:rPr>
              <w:t>La experiencia en la identificación de los puntos de verificación para la trazabilidad de las muestras de la Biodiversidad de República Dominicana es fortalecida, transferida</w:t>
            </w:r>
            <w:r w:rsidR="002B6998" w:rsidRPr="56CABD50">
              <w:rPr>
                <w:sz w:val="22"/>
                <w:szCs w:val="22"/>
                <w:lang w:val="es-CR"/>
              </w:rPr>
              <w:t xml:space="preserve"> </w:t>
            </w:r>
            <w:r w:rsidR="002B6998" w:rsidRPr="4F52501D">
              <w:rPr>
                <w:sz w:val="22"/>
                <w:szCs w:val="22"/>
                <w:lang w:val="es-CR"/>
              </w:rPr>
              <w:t>y</w:t>
            </w:r>
            <w:r w:rsidR="002B6998" w:rsidRPr="00456342">
              <w:rPr>
                <w:sz w:val="22"/>
                <w:szCs w:val="22"/>
                <w:lang w:val="es-CR"/>
              </w:rPr>
              <w:t xml:space="preserve"> adaptada en Costa Rica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2A0C2E8E" w14:textId="77777777" w:rsidR="0072141C" w:rsidRPr="00136D67" w:rsidRDefault="0072141C" w:rsidP="00CF1BE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04B3C84D" w14:textId="7AF5D5FA" w:rsidR="00CF1BE6" w:rsidRPr="00456342" w:rsidRDefault="00267F51" w:rsidP="00CF1BE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t>1</w:t>
            </w:r>
            <w:r w:rsidR="00CF1BE6" w:rsidRPr="00456342">
              <w:rPr>
                <w:sz w:val="22"/>
                <w:szCs w:val="22"/>
                <w:lang w:val="es-CR"/>
              </w:rPr>
              <w:t>.1.</w:t>
            </w:r>
            <w:r w:rsidR="00CF1BE6" w:rsidRPr="4F52501D">
              <w:rPr>
                <w:sz w:val="22"/>
                <w:szCs w:val="22"/>
                <w:lang w:val="es-CR"/>
              </w:rPr>
              <w:t>1</w:t>
            </w:r>
            <w:r w:rsidR="00CF1BE6" w:rsidRPr="00456342">
              <w:rPr>
                <w:sz w:val="22"/>
                <w:szCs w:val="22"/>
                <w:lang w:val="es-CR"/>
              </w:rPr>
              <w:t xml:space="preserve"> El procedimiento para la identificación e implementación de los puntos de verificación </w:t>
            </w:r>
            <w:r w:rsidR="00CF1BE6">
              <w:rPr>
                <w:sz w:val="22"/>
                <w:szCs w:val="22"/>
                <w:lang w:val="es-CR"/>
              </w:rPr>
              <w:t xml:space="preserve">de </w:t>
            </w:r>
            <w:r w:rsidR="00CF1BE6" w:rsidRPr="00456342">
              <w:rPr>
                <w:sz w:val="22"/>
                <w:szCs w:val="22"/>
                <w:lang w:val="es-CR"/>
              </w:rPr>
              <w:t>República Dominicana es desarrollado e institucionalizado</w:t>
            </w:r>
            <w:r w:rsidR="0039027E">
              <w:rPr>
                <w:sz w:val="22"/>
                <w:szCs w:val="22"/>
                <w:lang w:val="es-CR"/>
              </w:rPr>
              <w:t>, en el primer año del proyecto</w:t>
            </w:r>
          </w:p>
          <w:p w14:paraId="0017EBAC" w14:textId="77777777" w:rsidR="00CF1BE6" w:rsidRPr="00456342" w:rsidRDefault="00CF1BE6" w:rsidP="00CF1BE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392B08BF" w14:textId="77777777" w:rsidR="0039027E" w:rsidRPr="00456342" w:rsidRDefault="00267F51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t>1</w:t>
            </w:r>
            <w:r w:rsidR="00CF1BE6" w:rsidRPr="00456342">
              <w:rPr>
                <w:sz w:val="22"/>
                <w:szCs w:val="22"/>
                <w:lang w:val="es-CR"/>
              </w:rPr>
              <w:t>.1.</w:t>
            </w:r>
            <w:r w:rsidR="00CF1BE6" w:rsidRPr="23813A87">
              <w:rPr>
                <w:sz w:val="22"/>
                <w:szCs w:val="22"/>
                <w:lang w:val="es-CR"/>
              </w:rPr>
              <w:t>2</w:t>
            </w:r>
            <w:r w:rsidR="00CF1BE6" w:rsidRPr="00456342">
              <w:rPr>
                <w:sz w:val="22"/>
                <w:szCs w:val="22"/>
                <w:lang w:val="es-CR"/>
              </w:rPr>
              <w:t xml:space="preserve"> La experiencia </w:t>
            </w:r>
            <w:r w:rsidR="00CF1BE6" w:rsidRPr="60FBBF4A">
              <w:rPr>
                <w:sz w:val="22"/>
                <w:szCs w:val="22"/>
                <w:lang w:val="es-CR"/>
              </w:rPr>
              <w:t xml:space="preserve">sobre </w:t>
            </w:r>
            <w:r w:rsidR="00CF1BE6" w:rsidRPr="00456342">
              <w:rPr>
                <w:sz w:val="22"/>
                <w:szCs w:val="22"/>
                <w:lang w:val="es-CR"/>
              </w:rPr>
              <w:t xml:space="preserve">la </w:t>
            </w:r>
            <w:r w:rsidR="00CF1BE6" w:rsidRPr="60FBBF4A">
              <w:rPr>
                <w:sz w:val="22"/>
                <w:szCs w:val="22"/>
                <w:lang w:val="es-CR"/>
              </w:rPr>
              <w:t xml:space="preserve">identificación e </w:t>
            </w:r>
            <w:r w:rsidR="00CF1BE6" w:rsidRPr="00456342">
              <w:rPr>
                <w:sz w:val="22"/>
                <w:szCs w:val="22"/>
                <w:lang w:val="es-CR"/>
              </w:rPr>
              <w:t xml:space="preserve">implementación de los puntos de verificación en República Dominicana ha sido sistematizada y </w:t>
            </w:r>
            <w:r w:rsidR="00CF1BE6" w:rsidRPr="60FBBF4A">
              <w:rPr>
                <w:sz w:val="22"/>
                <w:szCs w:val="22"/>
                <w:lang w:val="es-CR"/>
              </w:rPr>
              <w:t>compartida</w:t>
            </w:r>
            <w:r w:rsidR="00CF1BE6" w:rsidRPr="00456342">
              <w:rPr>
                <w:sz w:val="22"/>
                <w:szCs w:val="22"/>
                <w:lang w:val="es-CR"/>
              </w:rPr>
              <w:t xml:space="preserve"> con Costa Rica</w:t>
            </w:r>
            <w:r w:rsidR="0039027E">
              <w:rPr>
                <w:sz w:val="22"/>
                <w:szCs w:val="22"/>
                <w:lang w:val="es-CR"/>
              </w:rPr>
              <w:t>, en el primer año del proyecto</w:t>
            </w:r>
          </w:p>
          <w:p w14:paraId="30B8D3B7" w14:textId="441EBF85" w:rsidR="00CF1BE6" w:rsidRPr="00456342" w:rsidRDefault="00CF1BE6" w:rsidP="00CF1BE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0BAC6C1B" w14:textId="77777777" w:rsidR="000C17D9" w:rsidRDefault="00267F51" w:rsidP="00CF1BE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lastRenderedPageBreak/>
              <w:t>1</w:t>
            </w:r>
            <w:r w:rsidR="00CF1BE6" w:rsidRPr="00456342">
              <w:rPr>
                <w:sz w:val="22"/>
                <w:szCs w:val="22"/>
                <w:lang w:val="es-CR"/>
              </w:rPr>
              <w:t>.1.</w:t>
            </w:r>
            <w:r w:rsidR="00CF1BE6" w:rsidRPr="60FBBF4A">
              <w:rPr>
                <w:sz w:val="22"/>
                <w:szCs w:val="22"/>
                <w:lang w:val="es-CR"/>
              </w:rPr>
              <w:t>3</w:t>
            </w:r>
            <w:r w:rsidR="00CF1BE6" w:rsidRPr="00456342">
              <w:rPr>
                <w:sz w:val="22"/>
                <w:szCs w:val="22"/>
                <w:lang w:val="es-CR"/>
              </w:rPr>
              <w:t xml:space="preserve"> </w:t>
            </w:r>
            <w:r w:rsidR="0039027E">
              <w:rPr>
                <w:sz w:val="22"/>
                <w:szCs w:val="22"/>
                <w:lang w:val="es-CR"/>
              </w:rPr>
              <w:t xml:space="preserve">El procedimiento, incluyendo su marco normativo, </w:t>
            </w:r>
            <w:r w:rsidR="00CF1BE6" w:rsidRPr="00456342">
              <w:rPr>
                <w:sz w:val="22"/>
                <w:szCs w:val="22"/>
                <w:lang w:val="es-CR"/>
              </w:rPr>
              <w:t xml:space="preserve">para establecer los puntos de verificación en Costa Rica son </w:t>
            </w:r>
            <w:r w:rsidR="0039027E">
              <w:rPr>
                <w:sz w:val="22"/>
                <w:szCs w:val="22"/>
                <w:lang w:val="es-CR"/>
              </w:rPr>
              <w:t>desarrollados</w:t>
            </w:r>
            <w:r w:rsidR="00CF1BE6" w:rsidRPr="00456342">
              <w:rPr>
                <w:sz w:val="22"/>
                <w:szCs w:val="22"/>
                <w:lang w:val="es-CR"/>
              </w:rPr>
              <w:t xml:space="preserve">, en el </w:t>
            </w:r>
            <w:r w:rsidR="00CF1BE6" w:rsidRPr="008478CF">
              <w:rPr>
                <w:rFonts w:eastAsia="Arial" w:cs="Arial"/>
                <w:sz w:val="22"/>
                <w:lang w:val="es-CR"/>
              </w:rPr>
              <w:t xml:space="preserve">último </w:t>
            </w:r>
            <w:r w:rsidR="00CF1BE6" w:rsidRPr="00456342">
              <w:rPr>
                <w:sz w:val="22"/>
                <w:szCs w:val="22"/>
                <w:lang w:val="es-CR"/>
              </w:rPr>
              <w:t>año del Proyecto.</w:t>
            </w:r>
          </w:p>
          <w:p w14:paraId="41F73277" w14:textId="77777777" w:rsidR="0039027E" w:rsidRDefault="0039027E" w:rsidP="00CF1BE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4BBE9E39" w14:textId="77777777" w:rsidR="0039027E" w:rsidRDefault="0039027E" w:rsidP="00CF1BE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t>1.1.4 Al menos 4 eventos de intercambio y divulgación de la experiencia son realizados por ambos países</w:t>
            </w:r>
            <w:r w:rsidR="008314A6">
              <w:rPr>
                <w:sz w:val="22"/>
                <w:szCs w:val="22"/>
                <w:lang w:val="es-CR"/>
              </w:rPr>
              <w:t>, a nivel nacional y regional.</w:t>
            </w:r>
          </w:p>
          <w:p w14:paraId="10898ABC" w14:textId="77777777" w:rsidR="008314A6" w:rsidRDefault="008314A6" w:rsidP="00CF1BE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51DB19EC" w14:textId="1359F57D" w:rsidR="008314A6" w:rsidRPr="00136D67" w:rsidRDefault="008314A6" w:rsidP="00CF1BE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t>1</w:t>
            </w:r>
            <w:r w:rsidRPr="116D00A1">
              <w:rPr>
                <w:sz w:val="22"/>
                <w:szCs w:val="22"/>
                <w:lang w:val="es-CR"/>
              </w:rPr>
              <w:t>.</w:t>
            </w:r>
            <w:r>
              <w:rPr>
                <w:sz w:val="22"/>
                <w:szCs w:val="22"/>
                <w:lang w:val="es-CR"/>
              </w:rPr>
              <w:t>1.5</w:t>
            </w:r>
            <w:r w:rsidRPr="116D00A1">
              <w:rPr>
                <w:sz w:val="22"/>
                <w:szCs w:val="22"/>
                <w:lang w:val="es-CR"/>
              </w:rPr>
              <w:t xml:space="preserve"> </w:t>
            </w:r>
            <w:r>
              <w:rPr>
                <w:sz w:val="22"/>
                <w:szCs w:val="22"/>
                <w:lang w:val="es-CR"/>
              </w:rPr>
              <w:t>Un</w:t>
            </w:r>
            <w:r w:rsidRPr="116D00A1">
              <w:rPr>
                <w:sz w:val="22"/>
                <w:szCs w:val="22"/>
                <w:lang w:val="es-CR"/>
              </w:rPr>
              <w:t xml:space="preserve"> evento de entrenamiento </w:t>
            </w:r>
            <w:r>
              <w:rPr>
                <w:sz w:val="22"/>
                <w:szCs w:val="22"/>
                <w:lang w:val="es-CR"/>
              </w:rPr>
              <w:t xml:space="preserve">en cada país sobre los procedimientos para la implementación de los puntos de verificación </w:t>
            </w:r>
            <w:r w:rsidRPr="116D00A1">
              <w:rPr>
                <w:sz w:val="22"/>
                <w:szCs w:val="22"/>
                <w:lang w:val="es-CR"/>
              </w:rPr>
              <w:t>ha sido desarrollado</w:t>
            </w:r>
            <w:r w:rsidR="00A33D0F">
              <w:rPr>
                <w:sz w:val="22"/>
                <w:szCs w:val="22"/>
                <w:lang w:val="es-CR"/>
              </w:rPr>
              <w:t>.</w:t>
            </w:r>
            <w:r w:rsidRPr="116D00A1">
              <w:rPr>
                <w:sz w:val="22"/>
                <w:szCs w:val="22"/>
                <w:lang w:val="es-CR"/>
              </w:rPr>
              <w:t xml:space="preserve"> </w:t>
            </w:r>
          </w:p>
        </w:tc>
      </w:tr>
      <w:tr w:rsidR="0039027E" w:rsidRPr="00305928" w14:paraId="11901D8B" w14:textId="77777777" w:rsidTr="008314A6">
        <w:trPr>
          <w:trHeight w:val="3251"/>
        </w:trPr>
        <w:tc>
          <w:tcPr>
            <w:tcW w:w="2405" w:type="dxa"/>
            <w:vMerge/>
          </w:tcPr>
          <w:p w14:paraId="2AF5FB03" w14:textId="77777777" w:rsidR="0039027E" w:rsidRPr="00136D67" w:rsidRDefault="0039027E" w:rsidP="0039027E">
            <w:pPr>
              <w:pStyle w:val="Prrafodelista"/>
              <w:spacing w:line="276" w:lineRule="auto"/>
              <w:ind w:left="316"/>
              <w:rPr>
                <w:sz w:val="22"/>
                <w:lang w:val="es-CR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9AB7CC1" w14:textId="2ECEB703" w:rsidR="0039027E" w:rsidRPr="00136D67" w:rsidRDefault="0039027E" w:rsidP="0039027E">
            <w:pPr>
              <w:spacing w:line="276" w:lineRule="auto"/>
              <w:jc w:val="both"/>
              <w:rPr>
                <w:sz w:val="22"/>
                <w:lang w:val="es-CR"/>
              </w:rPr>
            </w:pPr>
            <w:r w:rsidRPr="00136D67">
              <w:rPr>
                <w:sz w:val="22"/>
                <w:szCs w:val="22"/>
                <w:lang w:val="es-CR"/>
              </w:rPr>
              <w:t>1.</w:t>
            </w:r>
            <w:r>
              <w:rPr>
                <w:sz w:val="22"/>
                <w:szCs w:val="22"/>
                <w:lang w:val="es-CR"/>
              </w:rPr>
              <w:t>2</w:t>
            </w:r>
            <w:r w:rsidRPr="00136D67">
              <w:rPr>
                <w:sz w:val="22"/>
                <w:szCs w:val="22"/>
                <w:lang w:val="es-CR"/>
              </w:rPr>
              <w:t xml:space="preserve"> </w:t>
            </w:r>
            <w:r>
              <w:rPr>
                <w:sz w:val="22"/>
                <w:szCs w:val="22"/>
                <w:lang w:val="es-CR"/>
              </w:rPr>
              <w:t>Los procedimientos relacionados a la obtención de permisos de acceso y aprovechamiento de los recursos genéticos y sus derivados en ambos países son mejorados y fortalecidos.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294580BB" w14:textId="2DE91D45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t>1</w:t>
            </w:r>
            <w:r w:rsidRPr="1609A01D">
              <w:rPr>
                <w:sz w:val="22"/>
                <w:szCs w:val="22"/>
                <w:lang w:val="es-CR"/>
              </w:rPr>
              <w:t>.</w:t>
            </w:r>
            <w:r>
              <w:rPr>
                <w:sz w:val="22"/>
                <w:szCs w:val="22"/>
                <w:lang w:val="es-CR"/>
              </w:rPr>
              <w:t>2</w:t>
            </w:r>
            <w:r w:rsidRPr="1609A01D">
              <w:rPr>
                <w:sz w:val="22"/>
                <w:szCs w:val="22"/>
                <w:lang w:val="es-CR"/>
              </w:rPr>
              <w:t xml:space="preserve">.1 </w:t>
            </w:r>
            <w:r>
              <w:rPr>
                <w:sz w:val="22"/>
                <w:szCs w:val="22"/>
                <w:lang w:val="es-CR"/>
              </w:rPr>
              <w:t xml:space="preserve">Los procedimientos para la obtención de permisos de acceso y aprovechamiento actuales de cada país son mejorados y fortalecidos </w:t>
            </w:r>
            <w:r w:rsidRPr="1609A01D">
              <w:rPr>
                <w:sz w:val="22"/>
                <w:szCs w:val="22"/>
                <w:lang w:val="es-CR"/>
              </w:rPr>
              <w:t>en cada país</w:t>
            </w:r>
            <w:r>
              <w:rPr>
                <w:sz w:val="22"/>
                <w:szCs w:val="22"/>
                <w:lang w:val="es-CR"/>
              </w:rPr>
              <w:t>, mediante una herramienta digital o tecnológica.</w:t>
            </w:r>
          </w:p>
          <w:p w14:paraId="6A6861F1" w14:textId="77777777" w:rsidR="0039027E" w:rsidRPr="00136D67" w:rsidRDefault="0039027E" w:rsidP="0039027E">
            <w:pPr>
              <w:spacing w:line="276" w:lineRule="auto"/>
              <w:jc w:val="both"/>
              <w:rPr>
                <w:rFonts w:eastAsia="Calibri" w:cs="Arial"/>
                <w:szCs w:val="28"/>
                <w:lang w:val="es-CR"/>
              </w:rPr>
            </w:pPr>
          </w:p>
          <w:p w14:paraId="144D6CE3" w14:textId="77777777" w:rsidR="0039027E" w:rsidRDefault="008314A6" w:rsidP="0039027E">
            <w:pPr>
              <w:spacing w:line="276" w:lineRule="auto"/>
              <w:jc w:val="both"/>
              <w:rPr>
                <w:sz w:val="22"/>
                <w:lang w:val="es-CR"/>
              </w:rPr>
            </w:pPr>
            <w:r>
              <w:rPr>
                <w:sz w:val="22"/>
                <w:lang w:val="es-CR"/>
              </w:rPr>
              <w:t xml:space="preserve">1.2.2 Un evento de intercambio y uno de divulgación pública sobre la mejora de los procedimientos son realizados entre y </w:t>
            </w:r>
            <w:proofErr w:type="gramStart"/>
            <w:r>
              <w:rPr>
                <w:sz w:val="22"/>
                <w:lang w:val="es-CR"/>
              </w:rPr>
              <w:t>en  cada</w:t>
            </w:r>
            <w:proofErr w:type="gramEnd"/>
            <w:r>
              <w:rPr>
                <w:sz w:val="22"/>
                <w:lang w:val="es-CR"/>
              </w:rPr>
              <w:t xml:space="preserve"> país.</w:t>
            </w:r>
          </w:p>
          <w:p w14:paraId="78C81023" w14:textId="77777777" w:rsidR="008314A6" w:rsidRDefault="008314A6" w:rsidP="0039027E">
            <w:pPr>
              <w:spacing w:line="276" w:lineRule="auto"/>
              <w:jc w:val="both"/>
              <w:rPr>
                <w:sz w:val="22"/>
                <w:lang w:val="es-CR"/>
              </w:rPr>
            </w:pPr>
          </w:p>
          <w:p w14:paraId="2E20039B" w14:textId="596CEC4B" w:rsidR="008314A6" w:rsidRDefault="008314A6" w:rsidP="008314A6">
            <w:pPr>
              <w:spacing w:line="276" w:lineRule="auto"/>
              <w:jc w:val="both"/>
              <w:rPr>
                <w:rFonts w:eastAsia="Calibri" w:cs="Arial"/>
                <w:sz w:val="22"/>
                <w:szCs w:val="22"/>
                <w:lang w:val="es-CR"/>
              </w:rPr>
            </w:pPr>
            <w:r>
              <w:rPr>
                <w:rFonts w:eastAsia="Calibri" w:cs="Arial"/>
                <w:sz w:val="22"/>
                <w:szCs w:val="22"/>
                <w:lang w:val="es-CR"/>
              </w:rPr>
              <w:t>1</w:t>
            </w:r>
            <w:r w:rsidRPr="1609A01D">
              <w:rPr>
                <w:rFonts w:eastAsia="Calibri" w:cs="Arial"/>
                <w:sz w:val="22"/>
                <w:szCs w:val="22"/>
                <w:lang w:val="es-CR"/>
              </w:rPr>
              <w:t xml:space="preserve">.2.3 </w:t>
            </w:r>
            <w:r>
              <w:rPr>
                <w:rFonts w:eastAsia="Calibri" w:cs="Arial"/>
                <w:sz w:val="22"/>
                <w:szCs w:val="22"/>
                <w:lang w:val="es-CR"/>
              </w:rPr>
              <w:t>U</w:t>
            </w:r>
            <w:r w:rsidRPr="140F6D2B">
              <w:rPr>
                <w:rFonts w:eastAsia="Calibri" w:cs="Arial"/>
                <w:sz w:val="22"/>
                <w:szCs w:val="22"/>
                <w:lang w:val="es-CR"/>
              </w:rPr>
              <w:t xml:space="preserve">n </w:t>
            </w:r>
            <w:r w:rsidRPr="1609A01D">
              <w:rPr>
                <w:rFonts w:eastAsia="Calibri" w:cs="Arial"/>
                <w:sz w:val="22"/>
                <w:szCs w:val="22"/>
                <w:lang w:val="es-CR"/>
              </w:rPr>
              <w:t xml:space="preserve">evento </w:t>
            </w:r>
            <w:r w:rsidRPr="140F6D2B">
              <w:rPr>
                <w:rFonts w:eastAsia="Calibri" w:cs="Arial"/>
                <w:sz w:val="22"/>
                <w:szCs w:val="22"/>
                <w:lang w:val="es-CR"/>
              </w:rPr>
              <w:t xml:space="preserve">en cada país </w:t>
            </w:r>
            <w:r w:rsidRPr="14A73BE1">
              <w:rPr>
                <w:rFonts w:eastAsia="Calibri" w:cs="Arial"/>
                <w:sz w:val="22"/>
                <w:szCs w:val="22"/>
                <w:lang w:val="es-CR"/>
              </w:rPr>
              <w:t>es desarrollado</w:t>
            </w:r>
            <w:r w:rsidRPr="1609A01D">
              <w:rPr>
                <w:rFonts w:eastAsia="Calibri" w:cs="Arial"/>
                <w:sz w:val="22"/>
                <w:szCs w:val="22"/>
                <w:lang w:val="es-CR"/>
              </w:rPr>
              <w:t xml:space="preserve"> para el fortalecimiento de la gestión de las alianzas público-privadas en el marco de </w:t>
            </w:r>
            <w:r w:rsidRPr="14A73BE1">
              <w:rPr>
                <w:rFonts w:eastAsia="Calibri" w:cs="Arial"/>
                <w:sz w:val="22"/>
                <w:szCs w:val="22"/>
                <w:lang w:val="es-CR"/>
              </w:rPr>
              <w:t xml:space="preserve">aplicación de </w:t>
            </w:r>
            <w:r w:rsidRPr="1609A01D">
              <w:rPr>
                <w:rFonts w:eastAsia="Calibri" w:cs="Arial"/>
                <w:sz w:val="22"/>
                <w:szCs w:val="22"/>
                <w:lang w:val="es-CR"/>
              </w:rPr>
              <w:t>los principios ABS.</w:t>
            </w:r>
          </w:p>
          <w:p w14:paraId="02DDC9B7" w14:textId="39C5EAA8" w:rsidR="008314A6" w:rsidRPr="00136D67" w:rsidRDefault="008314A6" w:rsidP="0039027E">
            <w:pPr>
              <w:spacing w:line="276" w:lineRule="auto"/>
              <w:jc w:val="both"/>
              <w:rPr>
                <w:sz w:val="22"/>
                <w:lang w:val="es-CR"/>
              </w:rPr>
            </w:pPr>
          </w:p>
        </w:tc>
      </w:tr>
      <w:tr w:rsidR="008314A6" w:rsidRPr="00305928" w14:paraId="03B214EF" w14:textId="77777777" w:rsidTr="00A7095A">
        <w:trPr>
          <w:trHeight w:val="1896"/>
        </w:trPr>
        <w:tc>
          <w:tcPr>
            <w:tcW w:w="2405" w:type="dxa"/>
            <w:vMerge/>
          </w:tcPr>
          <w:p w14:paraId="1EA48D79" w14:textId="77777777" w:rsidR="008314A6" w:rsidRPr="00136D67" w:rsidRDefault="008314A6" w:rsidP="0039027E">
            <w:pPr>
              <w:pStyle w:val="Prrafodelista"/>
              <w:spacing w:line="276" w:lineRule="auto"/>
              <w:rPr>
                <w:sz w:val="20"/>
                <w:lang w:val="es-CR"/>
              </w:rPr>
            </w:pPr>
          </w:p>
        </w:tc>
        <w:tc>
          <w:tcPr>
            <w:tcW w:w="2552" w:type="dxa"/>
          </w:tcPr>
          <w:p w14:paraId="29D42B48" w14:textId="0DC864D0" w:rsidR="008314A6" w:rsidRPr="00136D67" w:rsidRDefault="008314A6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16D00A1">
              <w:rPr>
                <w:sz w:val="22"/>
                <w:szCs w:val="22"/>
                <w:lang w:val="es-CR"/>
              </w:rPr>
              <w:t>1.</w:t>
            </w:r>
            <w:r>
              <w:rPr>
                <w:sz w:val="22"/>
                <w:szCs w:val="22"/>
                <w:lang w:val="es-CR"/>
              </w:rPr>
              <w:t>3</w:t>
            </w:r>
            <w:r w:rsidRPr="116D00A1">
              <w:rPr>
                <w:sz w:val="22"/>
                <w:szCs w:val="22"/>
                <w:lang w:val="es-CR"/>
              </w:rPr>
              <w:t xml:space="preserve"> Las capacidades técnicas institucionales</w:t>
            </w:r>
            <w:r>
              <w:rPr>
                <w:sz w:val="22"/>
                <w:szCs w:val="22"/>
                <w:lang w:val="es-CR"/>
              </w:rPr>
              <w:t xml:space="preserve"> mejoradas</w:t>
            </w:r>
            <w:r w:rsidRPr="116D00A1">
              <w:rPr>
                <w:sz w:val="22"/>
                <w:szCs w:val="22"/>
                <w:lang w:val="es-CR"/>
              </w:rPr>
              <w:t xml:space="preserve"> para la aplicación de los principios ABS </w:t>
            </w:r>
            <w:r>
              <w:rPr>
                <w:sz w:val="22"/>
                <w:szCs w:val="22"/>
                <w:lang w:val="es-CR"/>
              </w:rPr>
              <w:t>son compartidas a nivel regional</w:t>
            </w:r>
            <w:r w:rsidR="00B264F0">
              <w:rPr>
                <w:sz w:val="22"/>
                <w:szCs w:val="22"/>
                <w:lang w:val="es-CR"/>
              </w:rPr>
              <w:t>.</w:t>
            </w:r>
          </w:p>
        </w:tc>
        <w:tc>
          <w:tcPr>
            <w:tcW w:w="4365" w:type="dxa"/>
          </w:tcPr>
          <w:p w14:paraId="73B59AF7" w14:textId="29415D9B" w:rsidR="008314A6" w:rsidRPr="00136D67" w:rsidRDefault="008314A6" w:rsidP="0039027E">
            <w:pPr>
              <w:spacing w:line="276" w:lineRule="auto"/>
              <w:jc w:val="both"/>
              <w:rPr>
                <w:rFonts w:eastAsia="Calibri" w:cs="Arial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t>1</w:t>
            </w:r>
            <w:r w:rsidRPr="116D00A1">
              <w:rPr>
                <w:sz w:val="22"/>
                <w:szCs w:val="22"/>
                <w:lang w:val="es-CR"/>
              </w:rPr>
              <w:t>.</w:t>
            </w:r>
            <w:r>
              <w:rPr>
                <w:sz w:val="22"/>
                <w:szCs w:val="22"/>
                <w:lang w:val="es-CR"/>
              </w:rPr>
              <w:t>3</w:t>
            </w:r>
            <w:r w:rsidRPr="116D00A1">
              <w:rPr>
                <w:sz w:val="22"/>
                <w:szCs w:val="22"/>
                <w:lang w:val="es-CR"/>
              </w:rPr>
              <w:t>.</w:t>
            </w:r>
            <w:r>
              <w:rPr>
                <w:sz w:val="22"/>
                <w:szCs w:val="22"/>
                <w:lang w:val="es-CR"/>
              </w:rPr>
              <w:t>1</w:t>
            </w:r>
            <w:r w:rsidRPr="116D00A1">
              <w:rPr>
                <w:sz w:val="22"/>
                <w:szCs w:val="22"/>
                <w:lang w:val="es-CR"/>
              </w:rPr>
              <w:t xml:space="preserve"> Dos eventos regionales para </w:t>
            </w:r>
            <w:r w:rsidRPr="60FBBF4A">
              <w:rPr>
                <w:sz w:val="22"/>
                <w:szCs w:val="22"/>
                <w:lang w:val="es-CR"/>
              </w:rPr>
              <w:t xml:space="preserve">la divulgación </w:t>
            </w:r>
            <w:r w:rsidRPr="116D00A1">
              <w:rPr>
                <w:sz w:val="22"/>
                <w:szCs w:val="22"/>
                <w:lang w:val="es-CR"/>
              </w:rPr>
              <w:t xml:space="preserve">de las experiencias en ABS de ambos países han sido desarrollados </w:t>
            </w:r>
            <w:r w:rsidRPr="140F6D2B">
              <w:rPr>
                <w:sz w:val="22"/>
                <w:szCs w:val="22"/>
                <w:lang w:val="es-CR"/>
              </w:rPr>
              <w:t>y dirigidos</w:t>
            </w:r>
            <w:r w:rsidRPr="116D00A1">
              <w:rPr>
                <w:sz w:val="22"/>
                <w:szCs w:val="22"/>
                <w:lang w:val="es-CR"/>
              </w:rPr>
              <w:t xml:space="preserve"> a los distintos sectores productivos.</w:t>
            </w:r>
          </w:p>
          <w:p w14:paraId="1906FBB4" w14:textId="77777777" w:rsidR="008314A6" w:rsidRDefault="008314A6" w:rsidP="0039027E">
            <w:pPr>
              <w:spacing w:line="276" w:lineRule="auto"/>
              <w:jc w:val="both"/>
              <w:rPr>
                <w:rFonts w:eastAsia="Calibri" w:cs="Arial"/>
                <w:szCs w:val="28"/>
                <w:lang w:val="es-CR"/>
              </w:rPr>
            </w:pPr>
          </w:p>
          <w:p w14:paraId="4B8D3835" w14:textId="69979E26" w:rsidR="008314A6" w:rsidRPr="00136D67" w:rsidRDefault="008314A6" w:rsidP="008314A6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</w:tc>
      </w:tr>
      <w:tr w:rsidR="0039027E" w:rsidRPr="00305928" w14:paraId="1D1B1C1D" w14:textId="77777777" w:rsidTr="6DCC739F">
        <w:trPr>
          <w:trHeight w:val="384"/>
        </w:trPr>
        <w:tc>
          <w:tcPr>
            <w:tcW w:w="2405" w:type="dxa"/>
            <w:vMerge w:val="restart"/>
          </w:tcPr>
          <w:p w14:paraId="1D8BD675" w14:textId="148F313B" w:rsidR="0039027E" w:rsidRPr="002B6998" w:rsidRDefault="0039027E" w:rsidP="0039027E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313"/>
              <w:rPr>
                <w:sz w:val="22"/>
                <w:szCs w:val="22"/>
                <w:lang w:val="es-CR"/>
              </w:rPr>
            </w:pPr>
            <w:r w:rsidRPr="00ED51EF">
              <w:rPr>
                <w:sz w:val="22"/>
                <w:szCs w:val="22"/>
                <w:lang w:val="es-ES"/>
              </w:rPr>
              <w:t>Distintivo ABS como herramienta innovadora para promocionar el</w:t>
            </w:r>
            <w:r w:rsidRPr="00136D67">
              <w:rPr>
                <w:sz w:val="22"/>
                <w:szCs w:val="22"/>
                <w:lang w:val="es-CR"/>
              </w:rPr>
              <w:t xml:space="preserve"> </w:t>
            </w:r>
            <w:r w:rsidRPr="00ED51EF">
              <w:rPr>
                <w:sz w:val="22"/>
                <w:szCs w:val="22"/>
                <w:lang w:val="es-ES"/>
              </w:rPr>
              <w:t>potencial económico del uso sostenible de la biodiversidad</w:t>
            </w:r>
          </w:p>
          <w:p w14:paraId="1B229CA1" w14:textId="18AF0B4A" w:rsidR="0039027E" w:rsidRPr="00136D67" w:rsidRDefault="0039027E" w:rsidP="0039027E">
            <w:pPr>
              <w:pStyle w:val="Prrafodelista"/>
              <w:spacing w:line="276" w:lineRule="auto"/>
              <w:ind w:left="316"/>
              <w:rPr>
                <w:sz w:val="22"/>
                <w:szCs w:val="22"/>
                <w:lang w:val="es-CR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DAEBD6B" w14:textId="724634C0" w:rsidR="0039027E" w:rsidRPr="00456342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00456342">
              <w:rPr>
                <w:sz w:val="22"/>
                <w:szCs w:val="22"/>
                <w:lang w:val="es-CR"/>
              </w:rPr>
              <w:t xml:space="preserve">2.1 </w:t>
            </w:r>
            <w:r w:rsidRPr="00136D67">
              <w:rPr>
                <w:sz w:val="22"/>
                <w:szCs w:val="22"/>
                <w:lang w:val="es-CR"/>
              </w:rPr>
              <w:t>La experiencia de creación y aplicación del distintivo ABS en Costa Rica es transferido y adaptado en República Dominicana.</w:t>
            </w:r>
          </w:p>
          <w:p w14:paraId="19DF8CC8" w14:textId="57A91C47" w:rsidR="0039027E" w:rsidRPr="00456342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60D1AC22" w14:textId="752526FC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t>2</w:t>
            </w:r>
            <w:r w:rsidRPr="00136D67">
              <w:rPr>
                <w:sz w:val="22"/>
                <w:szCs w:val="22"/>
                <w:lang w:val="es-CR"/>
              </w:rPr>
              <w:t>.</w:t>
            </w:r>
            <w:r>
              <w:rPr>
                <w:sz w:val="22"/>
                <w:szCs w:val="22"/>
                <w:lang w:val="es-CR"/>
              </w:rPr>
              <w:t>1</w:t>
            </w:r>
            <w:r w:rsidRPr="00136D67">
              <w:rPr>
                <w:sz w:val="22"/>
                <w:szCs w:val="22"/>
                <w:lang w:val="es-CR"/>
              </w:rPr>
              <w:t xml:space="preserve">.1 Los criterios y procedimientos </w:t>
            </w:r>
            <w:r w:rsidRPr="67E5BE51">
              <w:rPr>
                <w:sz w:val="22"/>
                <w:szCs w:val="22"/>
                <w:lang w:val="es-CR"/>
              </w:rPr>
              <w:t>sobre el</w:t>
            </w:r>
            <w:r w:rsidRPr="00136D67">
              <w:rPr>
                <w:sz w:val="22"/>
                <w:szCs w:val="22"/>
                <w:lang w:val="es-CR"/>
              </w:rPr>
              <w:t xml:space="preserve"> distintivo ABS en Costa Rica han sido sistematizados, documentados y compartidos con República Dominicana.</w:t>
            </w:r>
          </w:p>
          <w:p w14:paraId="66C587F7" w14:textId="77777777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42FDF2FC" w14:textId="602E1ADC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t>2.1</w:t>
            </w:r>
            <w:r w:rsidRPr="116D00A1">
              <w:rPr>
                <w:sz w:val="22"/>
                <w:szCs w:val="22"/>
                <w:lang w:val="es-CR"/>
              </w:rPr>
              <w:t xml:space="preserve">.2 Cuatro eventos de intercambio de la experiencia en el distintivo ABS de Costa Rica a República Dominicana han sido realizados en los dos años del Proyecto, incluyendo </w:t>
            </w:r>
            <w:r w:rsidRPr="56CABD50">
              <w:rPr>
                <w:sz w:val="22"/>
                <w:szCs w:val="22"/>
                <w:lang w:val="es-CR"/>
              </w:rPr>
              <w:t>como caso</w:t>
            </w:r>
            <w:r w:rsidRPr="116D00A1">
              <w:rPr>
                <w:sz w:val="22"/>
                <w:szCs w:val="22"/>
                <w:lang w:val="es-CR"/>
              </w:rPr>
              <w:t xml:space="preserve"> de </w:t>
            </w:r>
            <w:r w:rsidRPr="56CABD50">
              <w:rPr>
                <w:sz w:val="22"/>
                <w:szCs w:val="22"/>
                <w:lang w:val="es-CR"/>
              </w:rPr>
              <w:t>éxito la empresa Lisan S.A.</w:t>
            </w:r>
          </w:p>
          <w:p w14:paraId="3028824A" w14:textId="2D55852A" w:rsidR="0039027E" w:rsidRPr="00456342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>
              <w:rPr>
                <w:sz w:val="22"/>
                <w:szCs w:val="22"/>
                <w:lang w:val="es-CR"/>
              </w:rPr>
              <w:lastRenderedPageBreak/>
              <w:t>2</w:t>
            </w:r>
            <w:r w:rsidRPr="116D00A1">
              <w:rPr>
                <w:sz w:val="22"/>
                <w:szCs w:val="22"/>
                <w:lang w:val="es-CR"/>
              </w:rPr>
              <w:t xml:space="preserve">.1.3 Dos eventos de entrenamientos </w:t>
            </w:r>
            <w:r w:rsidRPr="56CABD50">
              <w:rPr>
                <w:sz w:val="22"/>
                <w:szCs w:val="22"/>
                <w:lang w:val="es-CR"/>
              </w:rPr>
              <w:t xml:space="preserve">a nivel institucional </w:t>
            </w:r>
            <w:r w:rsidRPr="116D00A1">
              <w:rPr>
                <w:sz w:val="22"/>
                <w:szCs w:val="22"/>
                <w:lang w:val="es-CR"/>
              </w:rPr>
              <w:t>para la implementación del distintivo ABS en República Dominicana son realizados.</w:t>
            </w:r>
          </w:p>
        </w:tc>
      </w:tr>
      <w:tr w:rsidR="0039027E" w:rsidRPr="00305928" w14:paraId="27994F78" w14:textId="77777777" w:rsidTr="6DCC739F">
        <w:trPr>
          <w:trHeight w:val="384"/>
        </w:trPr>
        <w:tc>
          <w:tcPr>
            <w:tcW w:w="2405" w:type="dxa"/>
            <w:vMerge/>
          </w:tcPr>
          <w:p w14:paraId="21C15934" w14:textId="1E23FB14" w:rsidR="0039027E" w:rsidRPr="00136D67" w:rsidRDefault="0039027E" w:rsidP="0039027E">
            <w:pPr>
              <w:spacing w:line="276" w:lineRule="auto"/>
              <w:rPr>
                <w:sz w:val="22"/>
                <w:szCs w:val="22"/>
                <w:lang w:val="es-CR"/>
              </w:rPr>
            </w:pPr>
          </w:p>
        </w:tc>
        <w:tc>
          <w:tcPr>
            <w:tcW w:w="2552" w:type="dxa"/>
          </w:tcPr>
          <w:p w14:paraId="2459DC96" w14:textId="7828DC2C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6DCC739F">
              <w:rPr>
                <w:sz w:val="22"/>
                <w:szCs w:val="22"/>
                <w:lang w:val="es-CR"/>
              </w:rPr>
              <w:t>2.2 Los criterios, procedimientos y línea gráfica del distintivo ABS de República Dominica han sido desarrollados</w:t>
            </w:r>
          </w:p>
        </w:tc>
        <w:tc>
          <w:tcPr>
            <w:tcW w:w="4365" w:type="dxa"/>
          </w:tcPr>
          <w:p w14:paraId="0E424518" w14:textId="10A13DCB" w:rsidR="0039027E" w:rsidRDefault="0039027E" w:rsidP="0039027E">
            <w:pPr>
              <w:spacing w:line="276" w:lineRule="auto"/>
              <w:jc w:val="both"/>
              <w:rPr>
                <w:rFonts w:eastAsia="Calibri" w:cs="Arial"/>
                <w:szCs w:val="28"/>
                <w:lang w:val="es-CR"/>
              </w:rPr>
            </w:pPr>
            <w:r w:rsidRPr="6DCC739F">
              <w:rPr>
                <w:sz w:val="22"/>
                <w:szCs w:val="22"/>
                <w:lang w:val="es-CR"/>
              </w:rPr>
              <w:t xml:space="preserve">2.2.1 Los criterios y procedimientos para la creación del distintivo ABS en República Dominicana han sido </w:t>
            </w:r>
            <w:r>
              <w:rPr>
                <w:sz w:val="22"/>
                <w:szCs w:val="22"/>
                <w:lang w:val="es-CR"/>
              </w:rPr>
              <w:t>d</w:t>
            </w:r>
            <w:r>
              <w:rPr>
                <w:sz w:val="22"/>
                <w:lang w:val="es-CR"/>
              </w:rPr>
              <w:t>esarrollados</w:t>
            </w:r>
            <w:r w:rsidRPr="6DCC739F">
              <w:rPr>
                <w:sz w:val="22"/>
                <w:szCs w:val="22"/>
                <w:lang w:val="es-CR"/>
              </w:rPr>
              <w:t>.</w:t>
            </w:r>
          </w:p>
          <w:p w14:paraId="3A77F907" w14:textId="13760ED5" w:rsidR="0039027E" w:rsidRPr="00136D67" w:rsidRDefault="0039027E" w:rsidP="0039027E">
            <w:pPr>
              <w:spacing w:line="276" w:lineRule="auto"/>
              <w:jc w:val="both"/>
              <w:rPr>
                <w:rFonts w:eastAsia="Calibri" w:cs="Arial"/>
                <w:lang w:val="es-CR"/>
              </w:rPr>
            </w:pPr>
          </w:p>
        </w:tc>
      </w:tr>
      <w:tr w:rsidR="0039027E" w:rsidRPr="00305928" w14:paraId="3D40091D" w14:textId="77777777" w:rsidTr="00AA5EEE">
        <w:trPr>
          <w:trHeight w:val="1408"/>
        </w:trPr>
        <w:tc>
          <w:tcPr>
            <w:tcW w:w="2405" w:type="dxa"/>
            <w:vMerge/>
          </w:tcPr>
          <w:p w14:paraId="08484B2D" w14:textId="50694138" w:rsidR="0039027E" w:rsidRPr="00136D67" w:rsidRDefault="0039027E" w:rsidP="0039027E">
            <w:pPr>
              <w:spacing w:line="276" w:lineRule="auto"/>
              <w:rPr>
                <w:sz w:val="20"/>
                <w:lang w:val="es-CR"/>
              </w:rPr>
            </w:pPr>
          </w:p>
        </w:tc>
        <w:tc>
          <w:tcPr>
            <w:tcW w:w="2552" w:type="dxa"/>
          </w:tcPr>
          <w:p w14:paraId="26FC7928" w14:textId="734C9222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00136D67">
              <w:rPr>
                <w:sz w:val="22"/>
                <w:szCs w:val="22"/>
                <w:lang w:val="es-CR"/>
              </w:rPr>
              <w:t>2.3 Los distintivos ABS se han posicionado en los distintos sectores productivos de ambos países.</w:t>
            </w:r>
          </w:p>
        </w:tc>
        <w:tc>
          <w:tcPr>
            <w:tcW w:w="4365" w:type="dxa"/>
          </w:tcPr>
          <w:p w14:paraId="32D5A1C5" w14:textId="3323BD66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6DCC739F">
              <w:rPr>
                <w:sz w:val="22"/>
                <w:szCs w:val="22"/>
                <w:lang w:val="es-CR"/>
              </w:rPr>
              <w:t>2.3.1 En total tres instancias de diferentes sectores productivos, en ambos países, son apoyadas y capacitadas para la obtención del distintivo ABS hacia el último semestre del proyecto.</w:t>
            </w:r>
          </w:p>
          <w:p w14:paraId="48ABD5F6" w14:textId="77777777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033C1E94" w14:textId="2B23635C" w:rsidR="0039027E" w:rsidRPr="00136D67" w:rsidRDefault="0039027E" w:rsidP="0039027E">
            <w:pPr>
              <w:spacing w:line="276" w:lineRule="auto"/>
              <w:jc w:val="both"/>
              <w:rPr>
                <w:rFonts w:eastAsia="Calibri" w:cs="Arial"/>
                <w:lang w:val="es-CR"/>
              </w:rPr>
            </w:pPr>
            <w:r w:rsidRPr="6DCC739F">
              <w:rPr>
                <w:sz w:val="22"/>
                <w:szCs w:val="22"/>
                <w:lang w:val="es-CR"/>
              </w:rPr>
              <w:t>2.3.2 Al menos 2 instancias adicionales en Costa Rica obtienen el distintivo ABS hacia el último semestre del proyecto.</w:t>
            </w:r>
          </w:p>
          <w:p w14:paraId="346DCFEF" w14:textId="77777777" w:rsidR="0039027E" w:rsidRPr="00136D67" w:rsidRDefault="0039027E" w:rsidP="0039027E">
            <w:pPr>
              <w:spacing w:line="276" w:lineRule="auto"/>
              <w:jc w:val="both"/>
              <w:rPr>
                <w:rFonts w:eastAsia="Calibri" w:cs="Arial"/>
                <w:szCs w:val="28"/>
                <w:lang w:val="es-CR"/>
              </w:rPr>
            </w:pPr>
          </w:p>
          <w:p w14:paraId="73CED831" w14:textId="74C197DA" w:rsidR="0039027E" w:rsidRPr="00136D67" w:rsidRDefault="0039027E" w:rsidP="0039027E">
            <w:pPr>
              <w:spacing w:line="276" w:lineRule="auto"/>
              <w:jc w:val="both"/>
              <w:rPr>
                <w:rFonts w:eastAsia="Calibri" w:cs="Arial"/>
                <w:sz w:val="22"/>
                <w:szCs w:val="22"/>
                <w:lang w:val="es-CR"/>
              </w:rPr>
            </w:pPr>
            <w:r>
              <w:rPr>
                <w:rFonts w:eastAsia="Calibri" w:cs="Arial"/>
                <w:sz w:val="22"/>
                <w:szCs w:val="22"/>
                <w:lang w:val="es-CR"/>
              </w:rPr>
              <w:t>2</w:t>
            </w:r>
            <w:r w:rsidRPr="1609A01D">
              <w:rPr>
                <w:rFonts w:eastAsia="Calibri" w:cs="Arial"/>
                <w:sz w:val="22"/>
                <w:szCs w:val="22"/>
                <w:lang w:val="es-CR"/>
              </w:rPr>
              <w:t>.3.3 Dos eventos de intercambio de experiencia entre los países son desarrollados con la participación del sector privado, incluyendo en estos la participación y acompañamiento de Lisan S.A</w:t>
            </w:r>
          </w:p>
          <w:p w14:paraId="6148D4DF" w14:textId="77777777" w:rsidR="0039027E" w:rsidRPr="00136D67" w:rsidRDefault="0039027E" w:rsidP="0039027E">
            <w:pPr>
              <w:spacing w:line="276" w:lineRule="auto"/>
              <w:jc w:val="both"/>
              <w:rPr>
                <w:rFonts w:eastAsia="Calibri" w:cs="Arial"/>
                <w:szCs w:val="28"/>
                <w:lang w:val="es-CR"/>
              </w:rPr>
            </w:pPr>
          </w:p>
          <w:p w14:paraId="035A60CB" w14:textId="048F9D38" w:rsidR="0039027E" w:rsidRPr="00136D67" w:rsidRDefault="0039027E" w:rsidP="0039027E">
            <w:pPr>
              <w:spacing w:line="276" w:lineRule="auto"/>
              <w:jc w:val="both"/>
              <w:rPr>
                <w:rFonts w:eastAsia="Calibri" w:cs="Arial"/>
                <w:sz w:val="22"/>
                <w:szCs w:val="22"/>
                <w:lang w:val="es-CR"/>
              </w:rPr>
            </w:pPr>
            <w:r>
              <w:rPr>
                <w:rFonts w:eastAsia="Calibri" w:cs="Arial"/>
                <w:sz w:val="22"/>
                <w:szCs w:val="22"/>
                <w:lang w:val="es-CR"/>
              </w:rPr>
              <w:t>2</w:t>
            </w:r>
            <w:r w:rsidRPr="116D00A1">
              <w:rPr>
                <w:rFonts w:eastAsia="Calibri" w:cs="Arial"/>
                <w:sz w:val="22"/>
                <w:szCs w:val="22"/>
                <w:lang w:val="es-CR"/>
              </w:rPr>
              <w:t>.3.</w:t>
            </w:r>
            <w:r>
              <w:rPr>
                <w:rFonts w:eastAsia="Calibri" w:cs="Arial"/>
                <w:sz w:val="22"/>
                <w:szCs w:val="22"/>
                <w:lang w:val="es-CR"/>
              </w:rPr>
              <w:t>4</w:t>
            </w:r>
            <w:r w:rsidRPr="116D00A1">
              <w:rPr>
                <w:rFonts w:eastAsia="Calibri" w:cs="Arial"/>
                <w:sz w:val="22"/>
                <w:szCs w:val="22"/>
                <w:lang w:val="es-CR"/>
              </w:rPr>
              <w:t xml:space="preserve"> Una estrategia de comunicación para el posicionamiento del distintivo ABS en </w:t>
            </w:r>
            <w:r w:rsidRPr="56CABD50">
              <w:rPr>
                <w:rFonts w:eastAsia="Calibri" w:cs="Arial"/>
                <w:sz w:val="22"/>
                <w:szCs w:val="22"/>
                <w:lang w:val="es-CR"/>
              </w:rPr>
              <w:t xml:space="preserve">cada </w:t>
            </w:r>
            <w:r w:rsidRPr="116D00A1">
              <w:rPr>
                <w:rFonts w:eastAsia="Calibri" w:cs="Arial"/>
                <w:sz w:val="22"/>
                <w:szCs w:val="22"/>
                <w:lang w:val="es-CR"/>
              </w:rPr>
              <w:t>país es desarrollada e implementada.</w:t>
            </w:r>
          </w:p>
        </w:tc>
      </w:tr>
      <w:tr w:rsidR="0039027E" w:rsidRPr="00305928" w14:paraId="28A80A19" w14:textId="77777777" w:rsidTr="6DCC739F">
        <w:trPr>
          <w:trHeight w:val="384"/>
        </w:trPr>
        <w:tc>
          <w:tcPr>
            <w:tcW w:w="2405" w:type="dxa"/>
            <w:vMerge w:val="restart"/>
          </w:tcPr>
          <w:p w14:paraId="5D3A3228" w14:textId="2AA2B689" w:rsidR="0039027E" w:rsidRPr="00136D67" w:rsidRDefault="0039027E" w:rsidP="0039027E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316" w:hanging="284"/>
              <w:rPr>
                <w:sz w:val="22"/>
                <w:szCs w:val="22"/>
                <w:lang w:val="es-CR"/>
              </w:rPr>
            </w:pPr>
            <w:r w:rsidRPr="00ED51EF">
              <w:rPr>
                <w:sz w:val="22"/>
                <w:szCs w:val="22"/>
                <w:lang w:val="es-ES"/>
              </w:rPr>
              <w:t xml:space="preserve">Principios ABS como modelo de desarrollo económico enfocado en el uso y conservación sostenible de la biodiversidad </w:t>
            </w:r>
          </w:p>
        </w:tc>
        <w:tc>
          <w:tcPr>
            <w:tcW w:w="2552" w:type="dxa"/>
          </w:tcPr>
          <w:p w14:paraId="1CA30EF6" w14:textId="04BEA409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00136D67">
              <w:rPr>
                <w:sz w:val="22"/>
                <w:szCs w:val="22"/>
                <w:lang w:val="es-CR"/>
              </w:rPr>
              <w:t xml:space="preserve">3.1 Las instancias de los diferentes sectores productivos que utilizan recursos genéticos y bioquímicos </w:t>
            </w:r>
            <w:r w:rsidRPr="42F01D34">
              <w:rPr>
                <w:sz w:val="22"/>
                <w:szCs w:val="22"/>
                <w:lang w:val="es-CR"/>
              </w:rPr>
              <w:t xml:space="preserve">en ambos países </w:t>
            </w:r>
            <w:r w:rsidRPr="00136D67">
              <w:rPr>
                <w:sz w:val="22"/>
                <w:szCs w:val="22"/>
                <w:lang w:val="es-CR"/>
              </w:rPr>
              <w:t>han sido identificados y sensibilizados sobre los principios ABS.</w:t>
            </w:r>
          </w:p>
        </w:tc>
        <w:tc>
          <w:tcPr>
            <w:tcW w:w="4365" w:type="dxa"/>
          </w:tcPr>
          <w:p w14:paraId="4A017156" w14:textId="6DF0DFBD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609A01D">
              <w:rPr>
                <w:sz w:val="22"/>
                <w:szCs w:val="22"/>
                <w:lang w:val="es-CR"/>
              </w:rPr>
              <w:t>3.1.1 Al menos 3 instancias de 2 sectores productivos han sido identificados y sensibilizados en cada país.</w:t>
            </w:r>
          </w:p>
          <w:p w14:paraId="40F20EB2" w14:textId="77777777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05C971FB" w14:textId="63C947F4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6DCC739F">
              <w:rPr>
                <w:sz w:val="22"/>
                <w:szCs w:val="22"/>
                <w:lang w:val="es-CR"/>
              </w:rPr>
              <w:t>3.1.2 Al menos 2 eventos de socialización y sensibilización en temas ABS han sido desarrollados en cada país</w:t>
            </w:r>
            <w:r w:rsidR="008314A6">
              <w:rPr>
                <w:sz w:val="22"/>
                <w:szCs w:val="22"/>
                <w:lang w:val="es-CR"/>
              </w:rPr>
              <w:t>, con el apoyo de las redes empresariales</w:t>
            </w:r>
          </w:p>
          <w:p w14:paraId="0A271860" w14:textId="44671195" w:rsidR="0039027E" w:rsidRPr="00136D67" w:rsidRDefault="0039027E" w:rsidP="0039027E">
            <w:pPr>
              <w:spacing w:line="276" w:lineRule="auto"/>
              <w:jc w:val="both"/>
              <w:rPr>
                <w:rFonts w:eastAsia="Calibri" w:cs="Arial"/>
                <w:szCs w:val="28"/>
                <w:lang w:val="es-CR"/>
              </w:rPr>
            </w:pPr>
          </w:p>
          <w:p w14:paraId="3681B275" w14:textId="65CC74A2" w:rsidR="0039027E" w:rsidRPr="00136D67" w:rsidRDefault="0039027E" w:rsidP="0039027E">
            <w:pPr>
              <w:spacing w:line="276" w:lineRule="auto"/>
              <w:jc w:val="both"/>
              <w:rPr>
                <w:rFonts w:eastAsia="Calibri" w:cs="Arial"/>
                <w:sz w:val="22"/>
                <w:szCs w:val="22"/>
                <w:lang w:val="es-CR"/>
              </w:rPr>
            </w:pPr>
            <w:r w:rsidRPr="116D00A1">
              <w:rPr>
                <w:rFonts w:eastAsia="Calibri" w:cs="Arial"/>
                <w:sz w:val="22"/>
                <w:szCs w:val="22"/>
                <w:lang w:val="es-CR"/>
              </w:rPr>
              <w:t>3.1.3 Dos productos de comunicación para el posicionamiento de los distintivos ABS en ambos países son desarrollados y difundidos.</w:t>
            </w:r>
          </w:p>
        </w:tc>
      </w:tr>
      <w:tr w:rsidR="0039027E" w:rsidRPr="00305928" w14:paraId="2632C1C9" w14:textId="77777777" w:rsidTr="6DCC739F">
        <w:trPr>
          <w:trHeight w:val="2223"/>
        </w:trPr>
        <w:tc>
          <w:tcPr>
            <w:tcW w:w="2405" w:type="dxa"/>
            <w:vMerge/>
          </w:tcPr>
          <w:p w14:paraId="00E14C5B" w14:textId="70F7DF87" w:rsidR="0039027E" w:rsidRPr="00136D67" w:rsidRDefault="0039027E" w:rsidP="0039027E">
            <w:pPr>
              <w:spacing w:line="276" w:lineRule="auto"/>
              <w:rPr>
                <w:sz w:val="22"/>
                <w:szCs w:val="22"/>
                <w:lang w:val="es-CR"/>
              </w:rPr>
            </w:pPr>
          </w:p>
        </w:tc>
        <w:tc>
          <w:tcPr>
            <w:tcW w:w="2552" w:type="dxa"/>
          </w:tcPr>
          <w:p w14:paraId="18DE67C5" w14:textId="25E94DCB" w:rsidR="0039027E" w:rsidRPr="008C1D34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00136D67">
              <w:rPr>
                <w:sz w:val="22"/>
                <w:szCs w:val="22"/>
                <w:lang w:val="es-CR"/>
              </w:rPr>
              <w:t>3.2 Los principios ABS han sido adoptados por los sectores productivos que hacen uso de los recursos genéticos y bioquímicos en ambos países.</w:t>
            </w:r>
          </w:p>
        </w:tc>
        <w:tc>
          <w:tcPr>
            <w:tcW w:w="4365" w:type="dxa"/>
          </w:tcPr>
          <w:p w14:paraId="513CD7E1" w14:textId="25AD1934" w:rsidR="0039027E" w:rsidRPr="00136D67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609A01D">
              <w:rPr>
                <w:sz w:val="22"/>
                <w:szCs w:val="22"/>
                <w:lang w:val="es-CR"/>
              </w:rPr>
              <w:t>3.2.1 Al menos 1 ente de acompañamiento, facilitación o monitoreo (por ejemplo: promotoras de comercio exterior, cámaras o redes empresariales) en cada país han sido identificados y fortalecidos en temas ABS.</w:t>
            </w:r>
          </w:p>
        </w:tc>
      </w:tr>
      <w:tr w:rsidR="0039027E" w:rsidRPr="00305928" w14:paraId="06B05132" w14:textId="77777777" w:rsidTr="6DCC739F">
        <w:tc>
          <w:tcPr>
            <w:tcW w:w="9322" w:type="dxa"/>
            <w:gridSpan w:val="3"/>
            <w:tcBorders>
              <w:bottom w:val="single" w:sz="4" w:space="0" w:color="auto"/>
            </w:tcBorders>
          </w:tcPr>
          <w:p w14:paraId="2602DA26" w14:textId="4C4A7F30" w:rsidR="0039027E" w:rsidRPr="0061158C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  <w:r w:rsidRPr="00AA5EEE">
              <w:rPr>
                <w:b/>
                <w:sz w:val="22"/>
                <w:szCs w:val="22"/>
                <w:lang w:val="es-ES"/>
              </w:rPr>
              <w:t xml:space="preserve">Por favor explicar brevemente la correlación entre las líneas de acción, los indicadores fijados y los resultados esperados del proyecto (marco lógico) </w:t>
            </w:r>
            <w:r w:rsidRPr="00AA5EEE">
              <w:rPr>
                <w:sz w:val="20"/>
                <w:lang w:val="es-ES"/>
              </w:rPr>
              <w:t>(Máximo 0.5 página)</w:t>
            </w:r>
          </w:p>
          <w:p w14:paraId="0541AB25" w14:textId="77777777" w:rsidR="0039027E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3649220E" w14:textId="7D2B7607" w:rsidR="0039027E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  <w:r w:rsidRPr="6DCC739F">
              <w:rPr>
                <w:sz w:val="22"/>
                <w:szCs w:val="22"/>
                <w:lang w:val="es-ES"/>
              </w:rPr>
              <w:t xml:space="preserve">Se espera desarrollar el marco conceptual, normativo y línea gráfica de un distintivo ABS en República Dominicana, tomando como modelo y </w:t>
            </w:r>
            <w:r w:rsidRPr="00AA5EEE">
              <w:rPr>
                <w:sz w:val="22"/>
                <w:szCs w:val="22"/>
                <w:lang w:val="es-ES"/>
              </w:rPr>
              <w:t xml:space="preserve">lecciones aprendidas de Costa Rica. Por su parte, República Dominicana ha establecido los puntos de verificación para la trazabilidad de las muestras de biodiversidad, </w:t>
            </w:r>
            <w:r w:rsidR="008314A6">
              <w:rPr>
                <w:sz w:val="22"/>
                <w:szCs w:val="22"/>
                <w:lang w:val="es-ES"/>
              </w:rPr>
              <w:t>y</w:t>
            </w:r>
            <w:r w:rsidRPr="00AA5EEE">
              <w:rPr>
                <w:sz w:val="22"/>
                <w:szCs w:val="22"/>
                <w:lang w:val="es-ES"/>
              </w:rPr>
              <w:t xml:space="preserve"> mediante este</w:t>
            </w:r>
            <w:r w:rsidRPr="6DCC739F">
              <w:rPr>
                <w:sz w:val="22"/>
                <w:szCs w:val="22"/>
                <w:lang w:val="es-ES"/>
              </w:rPr>
              <w:t xml:space="preserve"> proyecto </w:t>
            </w:r>
            <w:r w:rsidRPr="6DCC739F">
              <w:rPr>
                <w:rFonts w:eastAsia="Arial" w:cs="Arial"/>
                <w:sz w:val="22"/>
                <w:szCs w:val="22"/>
                <w:lang w:val="es-ES"/>
              </w:rPr>
              <w:t xml:space="preserve">desarrollará e institucionalizará </w:t>
            </w:r>
            <w:r w:rsidR="008314A6">
              <w:rPr>
                <w:rFonts w:eastAsia="Arial" w:cs="Arial"/>
                <w:sz w:val="22"/>
                <w:szCs w:val="22"/>
                <w:lang w:val="es-ES"/>
              </w:rPr>
              <w:t xml:space="preserve">los </w:t>
            </w:r>
            <w:r w:rsidRPr="6DCC739F">
              <w:rPr>
                <w:rFonts w:eastAsia="Arial" w:cs="Arial"/>
                <w:sz w:val="22"/>
                <w:szCs w:val="22"/>
                <w:lang w:val="es-ES"/>
              </w:rPr>
              <w:t>procedimiento</w:t>
            </w:r>
            <w:r w:rsidR="008314A6">
              <w:rPr>
                <w:rFonts w:eastAsia="Arial" w:cs="Arial"/>
                <w:sz w:val="22"/>
                <w:szCs w:val="22"/>
                <w:lang w:val="es-ES"/>
              </w:rPr>
              <w:t>s correspondientes</w:t>
            </w:r>
            <w:r w:rsidRPr="6DCC739F">
              <w:rPr>
                <w:rFonts w:eastAsia="Arial" w:cs="Arial"/>
                <w:sz w:val="22"/>
                <w:szCs w:val="22"/>
                <w:lang w:val="es-ES"/>
              </w:rPr>
              <w:t xml:space="preserve"> para luego intercambiar la experiencia con Costa Rica</w:t>
            </w:r>
            <w:r w:rsidR="008314A6">
              <w:rPr>
                <w:rFonts w:eastAsia="Arial" w:cs="Arial"/>
                <w:sz w:val="22"/>
                <w:szCs w:val="22"/>
                <w:lang w:val="es-ES"/>
              </w:rPr>
              <w:t>,</w:t>
            </w:r>
            <w:r w:rsidR="004D3ABF">
              <w:rPr>
                <w:rFonts w:eastAsia="Arial" w:cs="Arial"/>
                <w:sz w:val="22"/>
                <w:szCs w:val="22"/>
                <w:lang w:val="es-ES"/>
              </w:rPr>
              <w:t xml:space="preserve"> que </w:t>
            </w:r>
            <w:r w:rsidR="008314A6">
              <w:rPr>
                <w:rFonts w:eastAsia="Arial" w:cs="Arial"/>
                <w:sz w:val="22"/>
                <w:szCs w:val="22"/>
                <w:lang w:val="es-ES"/>
              </w:rPr>
              <w:t xml:space="preserve">los desarrollará acorde a sus </w:t>
            </w:r>
            <w:r w:rsidR="00A7095A">
              <w:rPr>
                <w:rFonts w:eastAsia="Arial" w:cs="Arial"/>
                <w:sz w:val="22"/>
                <w:szCs w:val="22"/>
                <w:lang w:val="es-ES"/>
              </w:rPr>
              <w:t>regulaciones</w:t>
            </w:r>
            <w:r w:rsidR="008314A6">
              <w:rPr>
                <w:rFonts w:eastAsia="Arial" w:cs="Arial"/>
                <w:sz w:val="22"/>
                <w:szCs w:val="22"/>
                <w:lang w:val="es-ES"/>
              </w:rPr>
              <w:t xml:space="preserve"> </w:t>
            </w:r>
            <w:r w:rsidR="00A7095A">
              <w:rPr>
                <w:rFonts w:eastAsia="Arial" w:cs="Arial"/>
                <w:sz w:val="22"/>
                <w:szCs w:val="22"/>
                <w:lang w:val="es-ES"/>
              </w:rPr>
              <w:t>nacionales</w:t>
            </w:r>
            <w:r w:rsidRPr="6DCC739F">
              <w:rPr>
                <w:rFonts w:eastAsia="Arial" w:cs="Arial"/>
                <w:sz w:val="22"/>
                <w:szCs w:val="22"/>
                <w:lang w:val="es-ES"/>
              </w:rPr>
              <w:t xml:space="preserve">. </w:t>
            </w:r>
            <w:r w:rsidR="00A7095A">
              <w:rPr>
                <w:rFonts w:eastAsia="Arial" w:cs="Arial"/>
                <w:sz w:val="22"/>
                <w:szCs w:val="22"/>
                <w:lang w:val="es-ES"/>
              </w:rPr>
              <w:t>Adicionalmente</w:t>
            </w:r>
            <w:r w:rsidR="00A7095A" w:rsidRPr="6DCC739F">
              <w:rPr>
                <w:rFonts w:eastAsia="Arial" w:cs="Arial"/>
                <w:sz w:val="22"/>
                <w:szCs w:val="22"/>
                <w:lang w:val="es-ES"/>
              </w:rPr>
              <w:t xml:space="preserve"> </w:t>
            </w:r>
            <w:r w:rsidRPr="6DCC739F">
              <w:rPr>
                <w:rFonts w:eastAsia="Arial" w:cs="Arial"/>
                <w:sz w:val="22"/>
                <w:szCs w:val="22"/>
                <w:lang w:val="es-ES"/>
              </w:rPr>
              <w:t xml:space="preserve">ambos países, </w:t>
            </w:r>
            <w:r w:rsidR="00A7095A">
              <w:rPr>
                <w:rFonts w:eastAsia="Arial" w:cs="Arial"/>
                <w:sz w:val="22"/>
                <w:szCs w:val="22"/>
                <w:lang w:val="es-ES"/>
              </w:rPr>
              <w:t xml:space="preserve">fortalecerán sus procedimientos relacionados </w:t>
            </w:r>
            <w:r w:rsidR="00A7095A">
              <w:rPr>
                <w:sz w:val="22"/>
                <w:szCs w:val="22"/>
                <w:lang w:val="es-ES"/>
              </w:rPr>
              <w:t>a</w:t>
            </w:r>
            <w:r w:rsidR="00A7095A">
              <w:rPr>
                <w:rFonts w:eastAsia="Arial" w:cs="Arial"/>
                <w:sz w:val="22"/>
                <w:szCs w:val="22"/>
                <w:lang w:val="es-ES"/>
              </w:rPr>
              <w:t xml:space="preserve"> los permisos y</w:t>
            </w:r>
            <w:r w:rsidRPr="6DCC739F">
              <w:rPr>
                <w:sz w:val="22"/>
                <w:szCs w:val="22"/>
                <w:lang w:val="es-ES"/>
              </w:rPr>
              <w:t xml:space="preserve"> </w:t>
            </w:r>
            <w:r w:rsidR="00A7095A">
              <w:rPr>
                <w:sz w:val="22"/>
                <w:szCs w:val="22"/>
                <w:lang w:val="es-ES"/>
              </w:rPr>
              <w:t xml:space="preserve">mecanismos de </w:t>
            </w:r>
            <w:r w:rsidRPr="6DCC739F">
              <w:rPr>
                <w:sz w:val="22"/>
                <w:szCs w:val="22"/>
                <w:lang w:val="es-ES"/>
              </w:rPr>
              <w:t xml:space="preserve">seguimiento a los contratos de </w:t>
            </w:r>
            <w:r w:rsidR="00A7095A">
              <w:rPr>
                <w:sz w:val="22"/>
                <w:szCs w:val="22"/>
                <w:lang w:val="es-ES"/>
              </w:rPr>
              <w:t>a</w:t>
            </w:r>
            <w:r w:rsidRPr="6DCC739F">
              <w:rPr>
                <w:sz w:val="22"/>
                <w:szCs w:val="22"/>
                <w:lang w:val="es-ES"/>
              </w:rPr>
              <w:t xml:space="preserve">cceso </w:t>
            </w:r>
            <w:r w:rsidR="00A7095A">
              <w:rPr>
                <w:sz w:val="22"/>
                <w:szCs w:val="22"/>
                <w:lang w:val="es-ES"/>
              </w:rPr>
              <w:t xml:space="preserve">y aprovechamiento </w:t>
            </w:r>
            <w:r w:rsidRPr="6DCC739F">
              <w:rPr>
                <w:sz w:val="22"/>
                <w:szCs w:val="22"/>
                <w:lang w:val="es-ES"/>
              </w:rPr>
              <w:t xml:space="preserve">a </w:t>
            </w:r>
            <w:r w:rsidR="00A7095A">
              <w:rPr>
                <w:sz w:val="22"/>
                <w:szCs w:val="22"/>
                <w:lang w:val="es-ES"/>
              </w:rPr>
              <w:t>los r</w:t>
            </w:r>
            <w:r w:rsidRPr="6DCC739F">
              <w:rPr>
                <w:sz w:val="22"/>
                <w:szCs w:val="22"/>
                <w:lang w:val="es-ES"/>
              </w:rPr>
              <w:t xml:space="preserve">ecursos </w:t>
            </w:r>
            <w:r w:rsidR="00A7095A">
              <w:rPr>
                <w:sz w:val="22"/>
                <w:szCs w:val="22"/>
                <w:lang w:val="es-ES"/>
              </w:rPr>
              <w:t>g</w:t>
            </w:r>
            <w:r w:rsidRPr="6DCC739F">
              <w:rPr>
                <w:sz w:val="22"/>
                <w:szCs w:val="22"/>
                <w:lang w:val="es-ES"/>
              </w:rPr>
              <w:t xml:space="preserve">enéticos </w:t>
            </w:r>
            <w:r w:rsidR="00A7095A">
              <w:rPr>
                <w:sz w:val="22"/>
                <w:szCs w:val="22"/>
                <w:lang w:val="es-ES"/>
              </w:rPr>
              <w:t>y bioquímicos que son otorgados a las distintas instancias que los solicitan, mediante la mejora o el desarrollo digital o tecnológico de las herramientas o sistemas actuales.</w:t>
            </w:r>
          </w:p>
          <w:p w14:paraId="56C3E30B" w14:textId="77777777" w:rsidR="0039027E" w:rsidRPr="00AF7300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0E2A4546" w14:textId="3A2C7D1A" w:rsidR="0039027E" w:rsidRPr="00AF7300" w:rsidRDefault="0039027E" w:rsidP="0039027E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  <w:r w:rsidRPr="3373FE4F">
              <w:rPr>
                <w:sz w:val="22"/>
                <w:szCs w:val="22"/>
                <w:lang w:val="es-ES"/>
              </w:rPr>
              <w:t>El intercambio de estas experiencias, incluyendo las lecciones aprendidas, servirán de modelo a los demás</w:t>
            </w:r>
            <w:r>
              <w:rPr>
                <w:sz w:val="22"/>
                <w:szCs w:val="22"/>
                <w:lang w:val="es-ES"/>
              </w:rPr>
              <w:t xml:space="preserve"> países</w:t>
            </w:r>
            <w:r w:rsidRPr="3373FE4F">
              <w:rPr>
                <w:sz w:val="22"/>
                <w:szCs w:val="22"/>
                <w:lang w:val="es-ES"/>
              </w:rPr>
              <w:t xml:space="preserve"> pertenecientes a la región SICA, en especial a los que integran el grupo de trabajo ABS de la CCAD, con el fin de que puedan ser compartidas, replicadas y/o adoptadas. Con los resultados esperados y su valor agregado, se espera fortalecer las instituciones gubernamentales, no gubernamentales</w:t>
            </w:r>
            <w:r w:rsidR="00361A37">
              <w:rPr>
                <w:sz w:val="22"/>
                <w:szCs w:val="22"/>
                <w:lang w:val="es-ES"/>
              </w:rPr>
              <w:t xml:space="preserve">, sector productivo </w:t>
            </w:r>
            <w:r w:rsidRPr="3373FE4F">
              <w:rPr>
                <w:sz w:val="22"/>
                <w:szCs w:val="22"/>
                <w:lang w:val="es-ES"/>
              </w:rPr>
              <w:t xml:space="preserve">y las comunidades locales </w:t>
            </w:r>
            <w:proofErr w:type="gramStart"/>
            <w:r w:rsidRPr="3373FE4F">
              <w:rPr>
                <w:sz w:val="22"/>
                <w:szCs w:val="22"/>
                <w:lang w:val="es-ES"/>
              </w:rPr>
              <w:t>en relación al</w:t>
            </w:r>
            <w:proofErr w:type="gramEnd"/>
            <w:r w:rsidRPr="3373FE4F">
              <w:rPr>
                <w:sz w:val="22"/>
                <w:szCs w:val="22"/>
                <w:lang w:val="es-ES"/>
              </w:rPr>
              <w:t xml:space="preserve"> cumplimiento del </w:t>
            </w:r>
            <w:r w:rsidRPr="446108E4">
              <w:rPr>
                <w:sz w:val="22"/>
                <w:szCs w:val="22"/>
                <w:lang w:val="es-ES"/>
              </w:rPr>
              <w:t>CDB</w:t>
            </w:r>
            <w:r w:rsidRPr="1BF68ACB">
              <w:rPr>
                <w:sz w:val="22"/>
                <w:szCs w:val="22"/>
                <w:lang w:val="es-ES"/>
              </w:rPr>
              <w:t xml:space="preserve"> </w:t>
            </w:r>
            <w:r w:rsidRPr="3373FE4F">
              <w:rPr>
                <w:sz w:val="22"/>
                <w:szCs w:val="22"/>
                <w:lang w:val="es-ES"/>
              </w:rPr>
              <w:t xml:space="preserve">sobre </w:t>
            </w:r>
            <w:r w:rsidRPr="5F2F2829">
              <w:rPr>
                <w:sz w:val="22"/>
                <w:szCs w:val="22"/>
                <w:lang w:val="es-ES"/>
              </w:rPr>
              <w:t>los sistemas de a</w:t>
            </w:r>
            <w:r w:rsidRPr="3373FE4F">
              <w:rPr>
                <w:sz w:val="22"/>
                <w:szCs w:val="22"/>
                <w:lang w:val="es-ES"/>
              </w:rPr>
              <w:t xml:space="preserve">cceso y </w:t>
            </w:r>
            <w:r w:rsidRPr="5F2F2829">
              <w:rPr>
                <w:sz w:val="22"/>
                <w:szCs w:val="22"/>
                <w:lang w:val="es-ES"/>
              </w:rPr>
              <w:t>d</w:t>
            </w:r>
            <w:r w:rsidRPr="3373FE4F">
              <w:rPr>
                <w:sz w:val="22"/>
                <w:szCs w:val="22"/>
                <w:lang w:val="es-ES"/>
              </w:rPr>
              <w:t xml:space="preserve">istribución de </w:t>
            </w:r>
            <w:r w:rsidRPr="5F2F2829">
              <w:rPr>
                <w:sz w:val="22"/>
                <w:szCs w:val="22"/>
                <w:lang w:val="es-ES"/>
              </w:rPr>
              <w:t>beneficios ABS,</w:t>
            </w:r>
            <w:r w:rsidRPr="3373FE4F">
              <w:rPr>
                <w:sz w:val="22"/>
                <w:szCs w:val="22"/>
                <w:lang w:val="es-ES"/>
              </w:rPr>
              <w:t xml:space="preserve"> así como del marco legal e institucional establecido en los países que forman parte de </w:t>
            </w:r>
            <w:r w:rsidRPr="446108E4">
              <w:rPr>
                <w:sz w:val="22"/>
                <w:szCs w:val="22"/>
                <w:lang w:val="es-ES"/>
              </w:rPr>
              <w:t>este proyecto</w:t>
            </w:r>
            <w:r w:rsidRPr="3373FE4F">
              <w:rPr>
                <w:sz w:val="22"/>
                <w:szCs w:val="22"/>
                <w:lang w:val="es-ES"/>
              </w:rPr>
              <w:t>.</w:t>
            </w:r>
          </w:p>
        </w:tc>
      </w:tr>
    </w:tbl>
    <w:p w14:paraId="74EA3548" w14:textId="77777777" w:rsidR="002548DA" w:rsidRPr="00AF7300" w:rsidRDefault="002548DA">
      <w:pPr>
        <w:rPr>
          <w:sz w:val="22"/>
          <w:lang w:val="es-ES"/>
        </w:rPr>
      </w:pPr>
    </w:p>
    <w:p w14:paraId="28DE2FBE" w14:textId="4E5BDDE9" w:rsidR="00B95EE7" w:rsidRPr="00B95EE7" w:rsidRDefault="00B95EE7">
      <w:pPr>
        <w:rPr>
          <w:sz w:val="22"/>
          <w:lang w:val="es-E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3020"/>
        <w:gridCol w:w="3020"/>
        <w:gridCol w:w="3311"/>
      </w:tblGrid>
      <w:tr w:rsidR="00B95EE7" w:rsidRPr="00305928" w14:paraId="13F8C4DE" w14:textId="77777777" w:rsidTr="1609A01D">
        <w:tc>
          <w:tcPr>
            <w:tcW w:w="9351" w:type="dxa"/>
            <w:gridSpan w:val="3"/>
            <w:shd w:val="clear" w:color="auto" w:fill="D9D9D9" w:themeFill="background1" w:themeFillShade="D9"/>
          </w:tcPr>
          <w:p w14:paraId="7EC352D6" w14:textId="05723FBB" w:rsidR="00B95EE7" w:rsidRPr="001B5D32" w:rsidRDefault="00B95EE7" w:rsidP="00F4195A">
            <w:pPr>
              <w:pStyle w:val="Prrafodelista"/>
              <w:keepNext/>
              <w:numPr>
                <w:ilvl w:val="0"/>
                <w:numId w:val="5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r w:rsidRPr="001B5D32">
              <w:rPr>
                <w:b/>
                <w:sz w:val="24"/>
                <w:lang w:val="es-ES"/>
              </w:rPr>
              <w:t xml:space="preserve">Indicador(es) de valor agregado de la Cooperación Triangular </w:t>
            </w:r>
            <w:r w:rsidRPr="001B5D32">
              <w:rPr>
                <w:bCs/>
                <w:sz w:val="20"/>
                <w:lang w:val="es-ES"/>
              </w:rPr>
              <w:t>(Máximo 0.5 pág.)</w:t>
            </w:r>
            <w:r w:rsidRPr="001B5D32">
              <w:rPr>
                <w:b/>
                <w:sz w:val="24"/>
                <w:lang w:val="es-ES"/>
              </w:rPr>
              <w:t xml:space="preserve"> </w:t>
            </w:r>
          </w:p>
          <w:p w14:paraId="264DDBDF" w14:textId="096FFE15" w:rsidR="00B95EE7" w:rsidRPr="00E72F9D" w:rsidRDefault="00C323E3" w:rsidP="00C63EDF">
            <w:pPr>
              <w:keepNext/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C323E3">
              <w:rPr>
                <w:sz w:val="18"/>
                <w:szCs w:val="18"/>
                <w:lang w:val="es-ES"/>
              </w:rPr>
              <w:t xml:space="preserve">Formular adicionalmente al menos un resultado esperado y su respectivo indicador el cual debe estar orientado a la identificación del valor agregado </w:t>
            </w:r>
            <w:r>
              <w:rPr>
                <w:sz w:val="18"/>
                <w:szCs w:val="18"/>
                <w:lang w:val="es-ES"/>
              </w:rPr>
              <w:t xml:space="preserve">de la </w:t>
            </w:r>
            <w:proofErr w:type="spellStart"/>
            <w:r>
              <w:rPr>
                <w:sz w:val="18"/>
                <w:szCs w:val="18"/>
                <w:lang w:val="es-ES"/>
              </w:rPr>
              <w:t>CTr</w:t>
            </w:r>
            <w:proofErr w:type="spellEnd"/>
            <w:r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de ese proyecto. </w:t>
            </w:r>
            <w:r w:rsidR="00FB5DAC" w:rsidRPr="00F77F6C">
              <w:rPr>
                <w:sz w:val="18"/>
                <w:szCs w:val="18"/>
                <w:lang w:val="es-ES"/>
              </w:rPr>
              <w:t>En caso de necesidad</w:t>
            </w:r>
            <w:r w:rsidR="006B63B2">
              <w:rPr>
                <w:sz w:val="18"/>
                <w:szCs w:val="18"/>
                <w:lang w:val="es-ES"/>
              </w:rPr>
              <w:t>, adicion</w:t>
            </w:r>
            <w:r w:rsidR="00D024E9">
              <w:rPr>
                <w:sz w:val="18"/>
                <w:szCs w:val="18"/>
                <w:lang w:val="es-ES"/>
              </w:rPr>
              <w:t>ar</w:t>
            </w:r>
            <w:r w:rsidR="00FB5DAC" w:rsidRPr="00F77F6C">
              <w:rPr>
                <w:sz w:val="18"/>
                <w:szCs w:val="18"/>
                <w:lang w:val="es-ES"/>
              </w:rPr>
              <w:t xml:space="preserve"> indicadores a la </w:t>
            </w:r>
            <w:r w:rsidR="006A072D">
              <w:rPr>
                <w:sz w:val="18"/>
                <w:szCs w:val="18"/>
                <w:lang w:val="es-ES"/>
              </w:rPr>
              <w:t>tabla</w:t>
            </w:r>
            <w:r w:rsidR="00FB5DAC">
              <w:rPr>
                <w:sz w:val="18"/>
                <w:szCs w:val="18"/>
                <w:lang w:val="es-ES"/>
              </w:rPr>
              <w:t xml:space="preserve"> propuesta</w:t>
            </w:r>
            <w:r w:rsidR="006A072D">
              <w:rPr>
                <w:sz w:val="18"/>
                <w:szCs w:val="18"/>
                <w:lang w:val="es-ES"/>
              </w:rPr>
              <w:t>.</w:t>
            </w:r>
            <w:r w:rsidR="00FB5DAC" w:rsidRPr="00C323E3"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Para </w:t>
            </w:r>
            <w:r>
              <w:rPr>
                <w:sz w:val="18"/>
                <w:szCs w:val="18"/>
                <w:lang w:val="es-ES"/>
              </w:rPr>
              <w:t xml:space="preserve">mayor </w:t>
            </w:r>
            <w:r w:rsidRPr="00C323E3">
              <w:rPr>
                <w:sz w:val="18"/>
                <w:szCs w:val="18"/>
                <w:lang w:val="es-ES"/>
              </w:rPr>
              <w:t xml:space="preserve">orientación </w:t>
            </w:r>
            <w:r w:rsidR="00D024E9">
              <w:rPr>
                <w:sz w:val="18"/>
                <w:szCs w:val="18"/>
                <w:lang w:val="es-ES"/>
              </w:rPr>
              <w:t>se recomienda</w:t>
            </w:r>
            <w:r w:rsidRPr="00C323E3">
              <w:rPr>
                <w:sz w:val="18"/>
                <w:szCs w:val="18"/>
                <w:lang w:val="es-ES"/>
              </w:rPr>
              <w:t xml:space="preserve"> utilizar el </w:t>
            </w:r>
            <w:hyperlink r:id="rId11" w:history="1">
              <w:r w:rsidR="003A179A" w:rsidRPr="007046F2">
                <w:rPr>
                  <w:rStyle w:val="Hipervnculo"/>
                  <w:sz w:val="18"/>
                  <w:szCs w:val="18"/>
                  <w:lang w:val="es-ES"/>
                </w:rPr>
                <w:t>K</w:t>
              </w:r>
              <w:r w:rsidRPr="007046F2">
                <w:rPr>
                  <w:rStyle w:val="Hipervnculo"/>
                  <w:sz w:val="18"/>
                  <w:szCs w:val="18"/>
                  <w:lang w:val="es-ES"/>
                </w:rPr>
                <w:t xml:space="preserve">it de </w:t>
              </w:r>
              <w:r w:rsidR="003A179A" w:rsidRPr="007046F2">
                <w:rPr>
                  <w:rStyle w:val="Hipervnculo"/>
                  <w:sz w:val="18"/>
                  <w:szCs w:val="18"/>
                  <w:lang w:val="es-ES"/>
                </w:rPr>
                <w:t>H</w:t>
              </w:r>
              <w:r w:rsidRPr="007046F2">
                <w:rPr>
                  <w:rStyle w:val="Hipervnculo"/>
                  <w:sz w:val="18"/>
                  <w:szCs w:val="18"/>
                  <w:lang w:val="es-ES"/>
                </w:rPr>
                <w:t xml:space="preserve">erramientas </w:t>
              </w:r>
              <w:r w:rsidR="003A179A" w:rsidRPr="007046F2">
                <w:rPr>
                  <w:rStyle w:val="Hipervnculo"/>
                  <w:sz w:val="18"/>
                  <w:szCs w:val="18"/>
                  <w:lang w:val="es-ES"/>
                </w:rPr>
                <w:t>OECD</w:t>
              </w:r>
            </w:hyperlink>
            <w:r>
              <w:rPr>
                <w:sz w:val="18"/>
                <w:szCs w:val="18"/>
                <w:lang w:val="es-ES"/>
              </w:rPr>
              <w:t xml:space="preserve">: </w:t>
            </w:r>
          </w:p>
        </w:tc>
      </w:tr>
      <w:tr w:rsidR="00C323E3" w14:paraId="56D20358" w14:textId="77777777" w:rsidTr="1609A01D">
        <w:tc>
          <w:tcPr>
            <w:tcW w:w="3020" w:type="dxa"/>
            <w:shd w:val="clear" w:color="auto" w:fill="F2F2F2" w:themeFill="background1" w:themeFillShade="F2"/>
          </w:tcPr>
          <w:p w14:paraId="41E7E5EA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shd w:val="clear" w:color="auto" w:fill="F2F2F2" w:themeFill="background1" w:themeFillShade="F2"/>
          </w:tcPr>
          <w:p w14:paraId="786C164D" w14:textId="01374B3F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Resultado esperado</w:t>
            </w:r>
          </w:p>
        </w:tc>
        <w:tc>
          <w:tcPr>
            <w:tcW w:w="3311" w:type="dxa"/>
            <w:shd w:val="clear" w:color="auto" w:fill="F2F2F2" w:themeFill="background1" w:themeFillShade="F2"/>
          </w:tcPr>
          <w:p w14:paraId="65A06F12" w14:textId="4C2596E2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Indicador</w:t>
            </w:r>
          </w:p>
        </w:tc>
      </w:tr>
      <w:tr w:rsidR="00F21C56" w:rsidRPr="00305928" w14:paraId="14BF8503" w14:textId="77777777" w:rsidTr="1609A01D">
        <w:trPr>
          <w:trHeight w:val="1265"/>
        </w:trPr>
        <w:tc>
          <w:tcPr>
            <w:tcW w:w="3020" w:type="dxa"/>
          </w:tcPr>
          <w:p w14:paraId="51D71FD5" w14:textId="71ECA1BD" w:rsidR="00F21C56" w:rsidRPr="00136D67" w:rsidRDefault="2CCCFEFF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16D00A1">
              <w:rPr>
                <w:sz w:val="22"/>
                <w:szCs w:val="22"/>
                <w:lang w:val="es-CR"/>
              </w:rPr>
              <w:t xml:space="preserve">1. </w:t>
            </w:r>
            <w:r w:rsidR="53B6E97E" w:rsidRPr="116D00A1">
              <w:rPr>
                <w:sz w:val="22"/>
                <w:szCs w:val="22"/>
                <w:lang w:val="es-CR"/>
              </w:rPr>
              <w:t xml:space="preserve">Cumplimiento </w:t>
            </w:r>
            <w:r w:rsidR="6DDE0E0B" w:rsidRPr="116D00A1">
              <w:rPr>
                <w:sz w:val="22"/>
                <w:szCs w:val="22"/>
                <w:lang w:val="es-CR"/>
              </w:rPr>
              <w:t>de</w:t>
            </w:r>
            <w:r w:rsidR="53B6E97E" w:rsidRPr="116D00A1">
              <w:rPr>
                <w:sz w:val="22"/>
                <w:szCs w:val="22"/>
                <w:lang w:val="es-CR"/>
              </w:rPr>
              <w:t xml:space="preserve"> los compromisos de ambos países en el marco del Convenio de Diversidad Biológic</w:t>
            </w:r>
            <w:r w:rsidR="6DDE0E0B" w:rsidRPr="116D00A1">
              <w:rPr>
                <w:sz w:val="22"/>
                <w:szCs w:val="22"/>
                <w:lang w:val="es-CR"/>
              </w:rPr>
              <w:t>a</w:t>
            </w:r>
            <w:r w:rsidR="21FE70D3" w:rsidRPr="116D00A1">
              <w:rPr>
                <w:sz w:val="22"/>
                <w:szCs w:val="22"/>
                <w:lang w:val="es-CR"/>
              </w:rPr>
              <w:t xml:space="preserve"> y sistemas ABS</w:t>
            </w:r>
            <w:r w:rsidR="65147184" w:rsidRPr="116D00A1">
              <w:rPr>
                <w:sz w:val="22"/>
                <w:szCs w:val="22"/>
                <w:lang w:val="es-CR"/>
              </w:rPr>
              <w:t xml:space="preserve">. </w:t>
            </w:r>
            <w:r w:rsidR="53B6E97E" w:rsidRPr="116D00A1">
              <w:rPr>
                <w:sz w:val="22"/>
                <w:szCs w:val="22"/>
                <w:lang w:val="es-CR"/>
              </w:rPr>
              <w:t xml:space="preserve"> </w:t>
            </w:r>
          </w:p>
        </w:tc>
        <w:tc>
          <w:tcPr>
            <w:tcW w:w="3020" w:type="dxa"/>
          </w:tcPr>
          <w:p w14:paraId="44ED188D" w14:textId="1E0DC366" w:rsidR="00F21C56" w:rsidRPr="00136D67" w:rsidRDefault="6DDE0E0B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16D00A1">
              <w:rPr>
                <w:sz w:val="22"/>
                <w:szCs w:val="22"/>
                <w:lang w:val="es-CR"/>
              </w:rPr>
              <w:t xml:space="preserve">1.1 </w:t>
            </w:r>
            <w:r w:rsidR="53B6E97E" w:rsidRPr="116D00A1">
              <w:rPr>
                <w:sz w:val="22"/>
                <w:szCs w:val="22"/>
                <w:lang w:val="es-CR"/>
              </w:rPr>
              <w:t>Implementación concreta de acciones de ambos países para el cumplimiento de los compromisos en el marco de la CD</w:t>
            </w:r>
            <w:r w:rsidR="459F4838" w:rsidRPr="116D00A1">
              <w:rPr>
                <w:sz w:val="22"/>
                <w:szCs w:val="22"/>
                <w:lang w:val="es-CR"/>
              </w:rPr>
              <w:t>B</w:t>
            </w:r>
            <w:r w:rsidR="45A5ACA1" w:rsidRPr="116D00A1">
              <w:rPr>
                <w:sz w:val="22"/>
                <w:szCs w:val="22"/>
                <w:lang w:val="es-CR"/>
              </w:rPr>
              <w:t xml:space="preserve"> </w:t>
            </w:r>
            <w:r w:rsidR="00A7095A">
              <w:rPr>
                <w:sz w:val="22"/>
                <w:szCs w:val="22"/>
                <w:lang w:val="es-CR"/>
              </w:rPr>
              <w:t xml:space="preserve">(Art.15) </w:t>
            </w:r>
            <w:r w:rsidR="45A5ACA1" w:rsidRPr="116D00A1">
              <w:rPr>
                <w:sz w:val="22"/>
                <w:szCs w:val="22"/>
                <w:lang w:val="es-CR"/>
              </w:rPr>
              <w:t>y sistemas ABS</w:t>
            </w:r>
            <w:r w:rsidR="00A7095A">
              <w:rPr>
                <w:sz w:val="22"/>
                <w:szCs w:val="22"/>
                <w:lang w:val="es-CR"/>
              </w:rPr>
              <w:t>.</w:t>
            </w:r>
          </w:p>
        </w:tc>
        <w:tc>
          <w:tcPr>
            <w:tcW w:w="3311" w:type="dxa"/>
          </w:tcPr>
          <w:p w14:paraId="56D3C1D2" w14:textId="3DBC8913" w:rsidR="00F21C56" w:rsidRPr="00136D67" w:rsidRDefault="6DDE0E0B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16D00A1">
              <w:rPr>
                <w:sz w:val="22"/>
                <w:szCs w:val="22"/>
                <w:lang w:val="es-CR"/>
              </w:rPr>
              <w:t xml:space="preserve">1.1.1 </w:t>
            </w:r>
            <w:r w:rsidR="14BF3BD5" w:rsidRPr="116D00A1">
              <w:rPr>
                <w:sz w:val="22"/>
                <w:szCs w:val="22"/>
                <w:lang w:val="es-CR"/>
              </w:rPr>
              <w:t>Se cumple con a</w:t>
            </w:r>
            <w:r w:rsidR="53B6E97E" w:rsidRPr="116D00A1">
              <w:rPr>
                <w:sz w:val="22"/>
                <w:szCs w:val="22"/>
                <w:lang w:val="es-CR"/>
              </w:rPr>
              <w:t xml:space="preserve">l menos </w:t>
            </w:r>
            <w:r w:rsidR="41059E0D" w:rsidRPr="116D00A1">
              <w:rPr>
                <w:sz w:val="22"/>
                <w:szCs w:val="22"/>
                <w:lang w:val="es-CR"/>
              </w:rPr>
              <w:t>1</w:t>
            </w:r>
            <w:r w:rsidR="53B6E97E" w:rsidRPr="116D00A1">
              <w:rPr>
                <w:sz w:val="22"/>
                <w:szCs w:val="22"/>
                <w:lang w:val="es-CR"/>
              </w:rPr>
              <w:t xml:space="preserve"> compromiso nacional en </w:t>
            </w:r>
            <w:r w:rsidR="5C80ED07" w:rsidRPr="116D00A1">
              <w:rPr>
                <w:sz w:val="22"/>
                <w:szCs w:val="22"/>
                <w:lang w:val="es-CR"/>
              </w:rPr>
              <w:t xml:space="preserve">cada país, en </w:t>
            </w:r>
            <w:r w:rsidR="53B6E97E" w:rsidRPr="116D00A1">
              <w:rPr>
                <w:sz w:val="22"/>
                <w:szCs w:val="22"/>
                <w:lang w:val="es-CR"/>
              </w:rPr>
              <w:t xml:space="preserve">el marco </w:t>
            </w:r>
            <w:r w:rsidR="4D60570C" w:rsidRPr="2D742C61">
              <w:rPr>
                <w:sz w:val="22"/>
                <w:szCs w:val="22"/>
                <w:lang w:val="es-CR"/>
              </w:rPr>
              <w:t>de</w:t>
            </w:r>
            <w:r w:rsidR="748737E0" w:rsidRPr="2D742C61">
              <w:rPr>
                <w:sz w:val="22"/>
                <w:szCs w:val="22"/>
                <w:lang w:val="es-CR"/>
              </w:rPr>
              <w:t>l</w:t>
            </w:r>
            <w:r w:rsidR="53B6E97E" w:rsidRPr="116D00A1">
              <w:rPr>
                <w:sz w:val="22"/>
                <w:szCs w:val="22"/>
                <w:lang w:val="es-CR"/>
              </w:rPr>
              <w:t xml:space="preserve"> </w:t>
            </w:r>
            <w:r w:rsidR="4D60570C" w:rsidRPr="3B53BBBC">
              <w:rPr>
                <w:sz w:val="22"/>
                <w:szCs w:val="22"/>
                <w:lang w:val="es-CR"/>
              </w:rPr>
              <w:t>C</w:t>
            </w:r>
            <w:r w:rsidR="28649923" w:rsidRPr="3B53BBBC">
              <w:rPr>
                <w:sz w:val="22"/>
                <w:szCs w:val="22"/>
                <w:lang w:val="es-CR"/>
              </w:rPr>
              <w:t>DB</w:t>
            </w:r>
            <w:r w:rsidR="4EE3F760" w:rsidRPr="116D00A1">
              <w:rPr>
                <w:sz w:val="22"/>
                <w:szCs w:val="22"/>
                <w:lang w:val="es-CR"/>
              </w:rPr>
              <w:t xml:space="preserve"> y sistemas ABS</w:t>
            </w:r>
            <w:r w:rsidR="4763863F" w:rsidRPr="116D00A1">
              <w:rPr>
                <w:sz w:val="22"/>
                <w:szCs w:val="22"/>
                <w:lang w:val="es-CR"/>
              </w:rPr>
              <w:t>.</w:t>
            </w:r>
            <w:r w:rsidR="53B6E97E" w:rsidRPr="116D00A1">
              <w:rPr>
                <w:sz w:val="22"/>
                <w:szCs w:val="22"/>
                <w:lang w:val="es-CR"/>
              </w:rPr>
              <w:t xml:space="preserve"> </w:t>
            </w:r>
          </w:p>
        </w:tc>
      </w:tr>
      <w:tr w:rsidR="002C2BB3" w:rsidRPr="00305928" w14:paraId="19CD1585" w14:textId="77777777" w:rsidTr="1609A01D">
        <w:tc>
          <w:tcPr>
            <w:tcW w:w="3020" w:type="dxa"/>
          </w:tcPr>
          <w:p w14:paraId="1B997D51" w14:textId="50C00CDD" w:rsidR="00F21C56" w:rsidRPr="00136D67" w:rsidRDefault="006055C2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00136D67">
              <w:rPr>
                <w:sz w:val="22"/>
                <w:szCs w:val="22"/>
                <w:lang w:val="es-CR"/>
              </w:rPr>
              <w:t xml:space="preserve">2. </w:t>
            </w:r>
            <w:r w:rsidR="00F21C56" w:rsidRPr="00136D67">
              <w:rPr>
                <w:sz w:val="22"/>
                <w:szCs w:val="22"/>
                <w:lang w:val="es-CR"/>
              </w:rPr>
              <w:t xml:space="preserve">Innovación y mejora de la gestión institucional de ambos países en materia de ABS, </w:t>
            </w:r>
            <w:r w:rsidRPr="00136D67">
              <w:rPr>
                <w:sz w:val="22"/>
                <w:szCs w:val="22"/>
                <w:lang w:val="es-CR"/>
              </w:rPr>
              <w:t>tienen un</w:t>
            </w:r>
            <w:r w:rsidR="00F21C56" w:rsidRPr="00136D67">
              <w:rPr>
                <w:sz w:val="22"/>
                <w:szCs w:val="22"/>
                <w:lang w:val="es-CR"/>
              </w:rPr>
              <w:t xml:space="preserve"> mayor alcance</w:t>
            </w:r>
            <w:r w:rsidRPr="00136D67">
              <w:rPr>
                <w:sz w:val="22"/>
                <w:szCs w:val="22"/>
                <w:lang w:val="es-CR"/>
              </w:rPr>
              <w:t xml:space="preserve"> y van más allá de la finalización del Proyecto.</w:t>
            </w:r>
          </w:p>
          <w:p w14:paraId="0BB719FC" w14:textId="08FD7F5F" w:rsidR="002C2BB3" w:rsidRPr="00136D67" w:rsidRDefault="002C2BB3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</w:tc>
        <w:tc>
          <w:tcPr>
            <w:tcW w:w="3020" w:type="dxa"/>
          </w:tcPr>
          <w:p w14:paraId="0A6C7FBD" w14:textId="5503AD77" w:rsidR="002C2BB3" w:rsidRPr="00136D67" w:rsidRDefault="34B2372F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609A01D">
              <w:rPr>
                <w:sz w:val="22"/>
                <w:szCs w:val="22"/>
                <w:lang w:val="es-CR"/>
              </w:rPr>
              <w:lastRenderedPageBreak/>
              <w:t xml:space="preserve">2.1 </w:t>
            </w:r>
            <w:r w:rsidR="4C7E99D9" w:rsidRPr="1609A01D">
              <w:rPr>
                <w:sz w:val="22"/>
                <w:szCs w:val="22"/>
                <w:lang w:val="es-CR"/>
              </w:rPr>
              <w:t xml:space="preserve">Criterios y procedimientos en materia ABS de ambos países </w:t>
            </w:r>
            <w:r w:rsidR="256E1AB4" w:rsidRPr="1609A01D">
              <w:rPr>
                <w:sz w:val="22"/>
                <w:szCs w:val="22"/>
                <w:lang w:val="es-CR"/>
              </w:rPr>
              <w:t>son fortalecidos</w:t>
            </w:r>
            <w:r w:rsidR="4C7E99D9" w:rsidRPr="1609A01D">
              <w:rPr>
                <w:sz w:val="22"/>
                <w:szCs w:val="22"/>
                <w:lang w:val="es-CR"/>
              </w:rPr>
              <w:t xml:space="preserve"> a través de la transferencia de experiencias en doble vía, </w:t>
            </w:r>
            <w:r w:rsidR="4C7E99D9" w:rsidRPr="1609A01D">
              <w:rPr>
                <w:sz w:val="22"/>
                <w:szCs w:val="22"/>
                <w:lang w:val="es-CR"/>
              </w:rPr>
              <w:lastRenderedPageBreak/>
              <w:t xml:space="preserve">creación </w:t>
            </w:r>
            <w:r w:rsidR="077560ED" w:rsidRPr="1609A01D">
              <w:rPr>
                <w:sz w:val="22"/>
                <w:szCs w:val="22"/>
                <w:lang w:val="es-CR"/>
              </w:rPr>
              <w:t>e institucionalización de procedimientos,</w:t>
            </w:r>
            <w:r w:rsidR="677D95E1" w:rsidRPr="1609A01D">
              <w:rPr>
                <w:sz w:val="22"/>
                <w:szCs w:val="22"/>
                <w:lang w:val="es-CR"/>
              </w:rPr>
              <w:t xml:space="preserve"> </w:t>
            </w:r>
            <w:r w:rsidR="4C7E99D9" w:rsidRPr="1609A01D">
              <w:rPr>
                <w:sz w:val="22"/>
                <w:szCs w:val="22"/>
                <w:lang w:val="es-CR"/>
              </w:rPr>
              <w:t xml:space="preserve">de herramientas digitales </w:t>
            </w:r>
            <w:r w:rsidRPr="1609A01D">
              <w:rPr>
                <w:sz w:val="22"/>
                <w:szCs w:val="22"/>
                <w:lang w:val="es-CR"/>
              </w:rPr>
              <w:t xml:space="preserve">innovadoras, y </w:t>
            </w:r>
            <w:r w:rsidR="5F3B94A8" w:rsidRPr="1609A01D">
              <w:rPr>
                <w:sz w:val="22"/>
                <w:szCs w:val="22"/>
                <w:lang w:val="es-CR"/>
              </w:rPr>
              <w:t xml:space="preserve">de la </w:t>
            </w:r>
            <w:r w:rsidRPr="1609A01D">
              <w:rPr>
                <w:sz w:val="22"/>
                <w:szCs w:val="22"/>
                <w:lang w:val="es-CR"/>
              </w:rPr>
              <w:t>promoción con distintos sectores productivos</w:t>
            </w:r>
          </w:p>
        </w:tc>
        <w:tc>
          <w:tcPr>
            <w:tcW w:w="3311" w:type="dxa"/>
          </w:tcPr>
          <w:p w14:paraId="43BCECF7" w14:textId="580F53C3" w:rsidR="00D546A8" w:rsidRPr="00D546A8" w:rsidRDefault="570D516F" w:rsidP="00D546A8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16D00A1">
              <w:rPr>
                <w:sz w:val="22"/>
                <w:szCs w:val="22"/>
                <w:lang w:val="es-CR"/>
              </w:rPr>
              <w:lastRenderedPageBreak/>
              <w:t xml:space="preserve">2.1.1 </w:t>
            </w:r>
            <w:r w:rsidR="70D5241B" w:rsidRPr="116D00A1">
              <w:rPr>
                <w:sz w:val="22"/>
                <w:szCs w:val="22"/>
                <w:lang w:val="es-CR"/>
              </w:rPr>
              <w:t>Las a</w:t>
            </w:r>
            <w:r w:rsidR="273343FF" w:rsidRPr="116D00A1">
              <w:rPr>
                <w:sz w:val="22"/>
                <w:szCs w:val="22"/>
                <w:lang w:val="es-CR"/>
              </w:rPr>
              <w:t xml:space="preserve">ctividades del proyecto se alinean con al menos </w:t>
            </w:r>
            <w:r w:rsidR="503905AC" w:rsidRPr="00456342">
              <w:rPr>
                <w:sz w:val="22"/>
                <w:szCs w:val="22"/>
                <w:lang w:val="es-CR"/>
              </w:rPr>
              <w:t>2</w:t>
            </w:r>
            <w:r w:rsidR="273343FF" w:rsidRPr="116D00A1">
              <w:rPr>
                <w:sz w:val="22"/>
                <w:szCs w:val="22"/>
                <w:lang w:val="es-CR"/>
              </w:rPr>
              <w:t xml:space="preserve"> metas nacionales de desarrollo y estrategias </w:t>
            </w:r>
            <w:r w:rsidR="6DDE0E0B" w:rsidRPr="116D00A1">
              <w:rPr>
                <w:sz w:val="22"/>
                <w:szCs w:val="22"/>
                <w:lang w:val="es-CR"/>
              </w:rPr>
              <w:t>institucionales.</w:t>
            </w:r>
          </w:p>
          <w:p w14:paraId="118CCB2A" w14:textId="69DA5C3E" w:rsidR="27AC60D3" w:rsidRDefault="27AC60D3" w:rsidP="27AC60D3">
            <w:pPr>
              <w:spacing w:line="276" w:lineRule="auto"/>
              <w:jc w:val="both"/>
              <w:rPr>
                <w:rFonts w:eastAsia="Calibri" w:cs="Arial"/>
                <w:szCs w:val="28"/>
                <w:lang w:val="es-CR"/>
              </w:rPr>
            </w:pPr>
          </w:p>
          <w:p w14:paraId="46D94323" w14:textId="2F602406" w:rsidR="4673BE40" w:rsidRDefault="4673BE40" w:rsidP="116D00A1">
            <w:pPr>
              <w:spacing w:line="276" w:lineRule="auto"/>
              <w:jc w:val="both"/>
              <w:rPr>
                <w:rFonts w:eastAsia="Calibri" w:cs="Arial"/>
                <w:szCs w:val="28"/>
                <w:lang w:val="es-CR"/>
              </w:rPr>
            </w:pPr>
            <w:r w:rsidRPr="116D00A1">
              <w:rPr>
                <w:rFonts w:eastAsia="Calibri" w:cs="Arial"/>
                <w:sz w:val="22"/>
                <w:szCs w:val="22"/>
                <w:lang w:val="es-CR"/>
              </w:rPr>
              <w:lastRenderedPageBreak/>
              <w:t xml:space="preserve">2.1.2 Creación y fortalecimiento de capacidades nacionales para el establecimiento de alianzas público - privadas en el marco de los sistemas ABS. </w:t>
            </w:r>
          </w:p>
          <w:p w14:paraId="6C4B7DC4" w14:textId="2724A770" w:rsidR="00F21C56" w:rsidRPr="00136D67" w:rsidRDefault="00F21C56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7F6D290F" w14:textId="03FC56A5" w:rsidR="002C2BB3" w:rsidRPr="00136D67" w:rsidRDefault="570D516F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16D00A1">
              <w:rPr>
                <w:sz w:val="22"/>
                <w:szCs w:val="22"/>
                <w:lang w:val="es-CR"/>
              </w:rPr>
              <w:t>2.1.</w:t>
            </w:r>
            <w:r w:rsidR="00FB41D8">
              <w:rPr>
                <w:sz w:val="22"/>
                <w:szCs w:val="22"/>
                <w:lang w:val="es-CR"/>
              </w:rPr>
              <w:t>3</w:t>
            </w:r>
            <w:r w:rsidRPr="116D00A1">
              <w:rPr>
                <w:sz w:val="22"/>
                <w:szCs w:val="22"/>
                <w:lang w:val="es-CR"/>
              </w:rPr>
              <w:t xml:space="preserve"> </w:t>
            </w:r>
            <w:r w:rsidR="00A7095A">
              <w:rPr>
                <w:sz w:val="22"/>
                <w:szCs w:val="22"/>
                <w:lang w:val="es-CR"/>
              </w:rPr>
              <w:t>Una h</w:t>
            </w:r>
            <w:r w:rsidR="273343FF" w:rsidRPr="116D00A1">
              <w:rPr>
                <w:sz w:val="22"/>
                <w:szCs w:val="22"/>
                <w:lang w:val="es-CR"/>
              </w:rPr>
              <w:t xml:space="preserve">erramienta </w:t>
            </w:r>
            <w:r w:rsidR="00A7095A">
              <w:rPr>
                <w:sz w:val="22"/>
                <w:szCs w:val="22"/>
                <w:lang w:val="es-CR"/>
              </w:rPr>
              <w:t xml:space="preserve">o sistema </w:t>
            </w:r>
            <w:r w:rsidR="273343FF" w:rsidRPr="116D00A1">
              <w:rPr>
                <w:sz w:val="22"/>
                <w:szCs w:val="22"/>
                <w:lang w:val="es-CR"/>
              </w:rPr>
              <w:t>digital</w:t>
            </w:r>
            <w:r w:rsidR="00A7095A">
              <w:rPr>
                <w:sz w:val="22"/>
                <w:szCs w:val="22"/>
                <w:lang w:val="es-CR"/>
              </w:rPr>
              <w:t xml:space="preserve"> es</w:t>
            </w:r>
            <w:r w:rsidR="273343FF" w:rsidRPr="116D00A1">
              <w:rPr>
                <w:sz w:val="22"/>
                <w:szCs w:val="22"/>
                <w:lang w:val="es-CR"/>
              </w:rPr>
              <w:t xml:space="preserve"> cread</w:t>
            </w:r>
            <w:r w:rsidR="00A7095A">
              <w:rPr>
                <w:sz w:val="22"/>
                <w:szCs w:val="22"/>
                <w:lang w:val="es-CR"/>
              </w:rPr>
              <w:t>o</w:t>
            </w:r>
            <w:r w:rsidR="273343FF" w:rsidRPr="116D00A1">
              <w:rPr>
                <w:sz w:val="22"/>
                <w:szCs w:val="22"/>
                <w:lang w:val="es-CR"/>
              </w:rPr>
              <w:t xml:space="preserve"> </w:t>
            </w:r>
            <w:r w:rsidR="00A7095A">
              <w:rPr>
                <w:sz w:val="22"/>
                <w:szCs w:val="22"/>
                <w:lang w:val="es-CR"/>
              </w:rPr>
              <w:t>o mejorado en</w:t>
            </w:r>
            <w:r w:rsidR="273343FF" w:rsidRPr="116D00A1">
              <w:rPr>
                <w:sz w:val="22"/>
                <w:szCs w:val="22"/>
                <w:lang w:val="es-CR"/>
              </w:rPr>
              <w:t xml:space="preserve"> cada país </w:t>
            </w:r>
            <w:r w:rsidR="00A7095A">
              <w:rPr>
                <w:sz w:val="22"/>
                <w:szCs w:val="22"/>
                <w:lang w:val="es-CR"/>
              </w:rPr>
              <w:t>y facilita el acceso a los permisos de aprovechamiento de los recursos genéticos, así como la trazabilidad.</w:t>
            </w:r>
          </w:p>
        </w:tc>
      </w:tr>
      <w:tr w:rsidR="002C2BB3" w:rsidRPr="00305928" w14:paraId="65A695DE" w14:textId="77777777" w:rsidTr="1609A01D">
        <w:tc>
          <w:tcPr>
            <w:tcW w:w="3020" w:type="dxa"/>
          </w:tcPr>
          <w:p w14:paraId="367C0807" w14:textId="4E4533E5" w:rsidR="002C2BB3" w:rsidRPr="00136D67" w:rsidRDefault="006055C2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00136D67">
              <w:rPr>
                <w:sz w:val="22"/>
                <w:szCs w:val="22"/>
                <w:lang w:val="es-CR"/>
              </w:rPr>
              <w:lastRenderedPageBreak/>
              <w:t xml:space="preserve">3. </w:t>
            </w:r>
            <w:r w:rsidR="002C2BB3" w:rsidRPr="00136D67">
              <w:rPr>
                <w:sz w:val="22"/>
                <w:szCs w:val="22"/>
                <w:lang w:val="es-CR"/>
              </w:rPr>
              <w:t xml:space="preserve">Los resultados de la cooperación triangular entre ambos países mejorará y fortalecerá la </w:t>
            </w:r>
            <w:r w:rsidR="004743CD" w:rsidRPr="00136D67">
              <w:rPr>
                <w:sz w:val="22"/>
                <w:szCs w:val="22"/>
                <w:lang w:val="es-CR"/>
              </w:rPr>
              <w:t xml:space="preserve">coordinación y </w:t>
            </w:r>
            <w:r w:rsidR="002C2BB3" w:rsidRPr="00136D67">
              <w:rPr>
                <w:sz w:val="22"/>
                <w:szCs w:val="22"/>
                <w:lang w:val="es-CR"/>
              </w:rPr>
              <w:t xml:space="preserve">gestión del conocimiento </w:t>
            </w:r>
            <w:r w:rsidR="00944E33" w:rsidRPr="00136D67">
              <w:rPr>
                <w:sz w:val="22"/>
                <w:szCs w:val="22"/>
                <w:lang w:val="es-CR"/>
              </w:rPr>
              <w:t xml:space="preserve">y experiencia en temas ABS </w:t>
            </w:r>
            <w:r w:rsidR="002C2BB3" w:rsidRPr="00136D67">
              <w:rPr>
                <w:sz w:val="22"/>
                <w:szCs w:val="22"/>
                <w:lang w:val="es-CR"/>
              </w:rPr>
              <w:t>a nivel regional</w:t>
            </w:r>
            <w:r w:rsidR="009011F6" w:rsidRPr="00136D67">
              <w:rPr>
                <w:sz w:val="22"/>
                <w:szCs w:val="22"/>
                <w:lang w:val="es-CR"/>
              </w:rPr>
              <w:t>, inc</w:t>
            </w:r>
            <w:r w:rsidR="003D1198">
              <w:rPr>
                <w:sz w:val="22"/>
                <w:szCs w:val="22"/>
                <w:lang w:val="es-CR"/>
              </w:rPr>
              <w:t>l</w:t>
            </w:r>
            <w:r w:rsidR="009011F6" w:rsidRPr="00136D67">
              <w:rPr>
                <w:sz w:val="22"/>
                <w:szCs w:val="22"/>
                <w:lang w:val="es-CR"/>
              </w:rPr>
              <w:t>uso</w:t>
            </w:r>
            <w:r w:rsidR="004743CD" w:rsidRPr="00136D67">
              <w:rPr>
                <w:sz w:val="22"/>
                <w:szCs w:val="22"/>
                <w:lang w:val="es-CR"/>
              </w:rPr>
              <w:t xml:space="preserve"> más allá del proyecto</w:t>
            </w:r>
            <w:r w:rsidR="002C2BB3" w:rsidRPr="00136D67">
              <w:rPr>
                <w:sz w:val="22"/>
                <w:szCs w:val="22"/>
                <w:lang w:val="es-CR"/>
              </w:rPr>
              <w:t>.</w:t>
            </w:r>
          </w:p>
        </w:tc>
        <w:tc>
          <w:tcPr>
            <w:tcW w:w="3020" w:type="dxa"/>
          </w:tcPr>
          <w:p w14:paraId="4F4CD533" w14:textId="31F5CD25" w:rsidR="002C2BB3" w:rsidRPr="00136D67" w:rsidRDefault="00944E33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00136D67">
              <w:rPr>
                <w:sz w:val="22"/>
                <w:szCs w:val="22"/>
                <w:lang w:val="es-CR"/>
              </w:rPr>
              <w:t xml:space="preserve">3.1 </w:t>
            </w:r>
            <w:r w:rsidR="00F21C56" w:rsidRPr="00136D67">
              <w:rPr>
                <w:sz w:val="22"/>
                <w:szCs w:val="22"/>
                <w:lang w:val="es-CR"/>
              </w:rPr>
              <w:t xml:space="preserve">Intercambio de la experiencia y gestión del conocimiento </w:t>
            </w:r>
            <w:r w:rsidRPr="00136D67">
              <w:rPr>
                <w:sz w:val="22"/>
                <w:szCs w:val="22"/>
                <w:lang w:val="es-CR"/>
              </w:rPr>
              <w:t>con</w:t>
            </w:r>
            <w:r w:rsidR="00F21C56" w:rsidRPr="00136D67">
              <w:rPr>
                <w:sz w:val="22"/>
                <w:szCs w:val="22"/>
                <w:lang w:val="es-CR"/>
              </w:rPr>
              <w:t xml:space="preserve"> los resultados de la cooperación triangular son </w:t>
            </w:r>
            <w:r w:rsidR="008924F7" w:rsidRPr="00136D67">
              <w:rPr>
                <w:sz w:val="22"/>
                <w:szCs w:val="22"/>
                <w:lang w:val="es-CR"/>
              </w:rPr>
              <w:t>compartidos</w:t>
            </w:r>
            <w:r w:rsidR="00F21C56" w:rsidRPr="00136D67">
              <w:rPr>
                <w:sz w:val="22"/>
                <w:szCs w:val="22"/>
                <w:lang w:val="es-CR"/>
              </w:rPr>
              <w:t xml:space="preserve"> en toda la región SICA.</w:t>
            </w:r>
          </w:p>
        </w:tc>
        <w:tc>
          <w:tcPr>
            <w:tcW w:w="3311" w:type="dxa"/>
          </w:tcPr>
          <w:p w14:paraId="78DB1150" w14:textId="29370F38" w:rsidR="008924F7" w:rsidRPr="00136D67" w:rsidRDefault="570D516F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116D00A1">
              <w:rPr>
                <w:sz w:val="22"/>
                <w:szCs w:val="22"/>
                <w:lang w:val="es-CR"/>
              </w:rPr>
              <w:t xml:space="preserve">3.1.1 </w:t>
            </w:r>
            <w:r w:rsidR="273343FF" w:rsidRPr="116D00A1">
              <w:rPr>
                <w:sz w:val="22"/>
                <w:szCs w:val="22"/>
                <w:lang w:val="es-CR"/>
              </w:rPr>
              <w:t xml:space="preserve">Al menos </w:t>
            </w:r>
            <w:r w:rsidR="00A064F4">
              <w:rPr>
                <w:sz w:val="22"/>
                <w:szCs w:val="22"/>
                <w:lang w:val="es-CR"/>
              </w:rPr>
              <w:t>1</w:t>
            </w:r>
            <w:r w:rsidR="00A064F4" w:rsidRPr="116D00A1">
              <w:rPr>
                <w:sz w:val="22"/>
                <w:szCs w:val="22"/>
                <w:lang w:val="es-CR"/>
              </w:rPr>
              <w:t xml:space="preserve"> </w:t>
            </w:r>
            <w:r w:rsidR="273343FF" w:rsidRPr="116D00A1">
              <w:rPr>
                <w:sz w:val="22"/>
                <w:szCs w:val="22"/>
                <w:lang w:val="es-CR"/>
              </w:rPr>
              <w:t xml:space="preserve">evento regional </w:t>
            </w:r>
            <w:r w:rsidR="4418C962" w:rsidRPr="036061B6">
              <w:rPr>
                <w:sz w:val="22"/>
                <w:szCs w:val="22"/>
                <w:lang w:val="es-CR"/>
              </w:rPr>
              <w:t xml:space="preserve">en el marco de </w:t>
            </w:r>
            <w:r w:rsidR="4418C962" w:rsidRPr="01061E11">
              <w:rPr>
                <w:sz w:val="22"/>
                <w:szCs w:val="22"/>
                <w:lang w:val="es-CR"/>
              </w:rPr>
              <w:t>trabajo de la CCAD</w:t>
            </w:r>
            <w:r w:rsidR="4418C962" w:rsidRPr="036061B6">
              <w:rPr>
                <w:sz w:val="22"/>
                <w:szCs w:val="22"/>
                <w:lang w:val="es-CR"/>
              </w:rPr>
              <w:t xml:space="preserve"> </w:t>
            </w:r>
            <w:r w:rsidR="00A064F4">
              <w:rPr>
                <w:sz w:val="22"/>
                <w:szCs w:val="22"/>
                <w:lang w:val="es-CR"/>
              </w:rPr>
              <w:t>es</w:t>
            </w:r>
            <w:r w:rsidR="00A064F4" w:rsidRPr="116D00A1">
              <w:rPr>
                <w:sz w:val="22"/>
                <w:szCs w:val="22"/>
                <w:lang w:val="es-CR"/>
              </w:rPr>
              <w:t xml:space="preserve"> </w:t>
            </w:r>
            <w:r w:rsidR="273343FF" w:rsidRPr="116D00A1">
              <w:rPr>
                <w:sz w:val="22"/>
                <w:szCs w:val="22"/>
                <w:lang w:val="es-CR"/>
              </w:rPr>
              <w:t>desarrollado durante la cooperación triangular</w:t>
            </w:r>
            <w:r w:rsidR="6DDE0E0B" w:rsidRPr="116D00A1">
              <w:rPr>
                <w:sz w:val="22"/>
                <w:szCs w:val="22"/>
                <w:lang w:val="es-CR"/>
              </w:rPr>
              <w:t>.</w:t>
            </w:r>
          </w:p>
          <w:p w14:paraId="773DA4C3" w14:textId="77777777" w:rsidR="006055C2" w:rsidRPr="00136D67" w:rsidRDefault="006055C2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</w:p>
          <w:p w14:paraId="519BEB81" w14:textId="3FD8D582" w:rsidR="006055C2" w:rsidRPr="00136D67" w:rsidRDefault="006055C2" w:rsidP="006055C2">
            <w:pPr>
              <w:spacing w:line="276" w:lineRule="auto"/>
              <w:jc w:val="both"/>
              <w:rPr>
                <w:sz w:val="22"/>
                <w:szCs w:val="22"/>
                <w:lang w:val="es-CR"/>
              </w:rPr>
            </w:pPr>
            <w:r w:rsidRPr="00136D67">
              <w:rPr>
                <w:sz w:val="22"/>
                <w:szCs w:val="22"/>
                <w:lang w:val="es-CR"/>
              </w:rPr>
              <w:t>3.1.2 Un documento con la sistematización de la experiencia y buenas prácticas de ambos países son compartidos a nivel local, nacional</w:t>
            </w:r>
            <w:r w:rsidR="00F07AEC" w:rsidRPr="00136D67">
              <w:rPr>
                <w:sz w:val="22"/>
                <w:szCs w:val="22"/>
                <w:lang w:val="es-CR"/>
              </w:rPr>
              <w:t>,</w:t>
            </w:r>
            <w:r w:rsidRPr="00136D67">
              <w:rPr>
                <w:sz w:val="22"/>
                <w:szCs w:val="22"/>
                <w:lang w:val="es-CR"/>
              </w:rPr>
              <w:t xml:space="preserve"> en toda la región SICA</w:t>
            </w:r>
            <w:r w:rsidR="00F07AEC" w:rsidRPr="00136D67">
              <w:rPr>
                <w:sz w:val="22"/>
                <w:szCs w:val="22"/>
                <w:lang w:val="es-CR"/>
              </w:rPr>
              <w:t>, y</w:t>
            </w:r>
            <w:r w:rsidR="009011F6" w:rsidRPr="00136D67">
              <w:rPr>
                <w:sz w:val="22"/>
                <w:szCs w:val="22"/>
                <w:lang w:val="es-CR"/>
              </w:rPr>
              <w:t xml:space="preserve"> en el </w:t>
            </w:r>
            <w:r w:rsidR="00F07AEC" w:rsidRPr="00136D67">
              <w:rPr>
                <w:sz w:val="22"/>
                <w:szCs w:val="22"/>
                <w:lang w:val="es-CR"/>
              </w:rPr>
              <w:t>Grupo de Trabajo ABS/CCAD</w:t>
            </w:r>
            <w:r w:rsidRPr="00136D67">
              <w:rPr>
                <w:sz w:val="22"/>
                <w:szCs w:val="22"/>
                <w:lang w:val="es-CR"/>
              </w:rPr>
              <w:t>.</w:t>
            </w:r>
          </w:p>
        </w:tc>
      </w:tr>
    </w:tbl>
    <w:p w14:paraId="6836EA00" w14:textId="77777777" w:rsidR="0086694D" w:rsidRDefault="0086694D">
      <w:pPr>
        <w:rPr>
          <w:sz w:val="22"/>
          <w:lang w:val="es-ES"/>
        </w:rPr>
      </w:pPr>
    </w:p>
    <w:p w14:paraId="24125A3F" w14:textId="77777777" w:rsidR="00B95EE7" w:rsidRPr="00AF7300" w:rsidRDefault="00B95EE7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305928" w14:paraId="000D08BA" w14:textId="77777777" w:rsidTr="7EFE8668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AE9EC2" w14:textId="76DFC213" w:rsidR="0096387B" w:rsidRPr="001B5D32" w:rsidRDefault="00AF7300" w:rsidP="00F4195A">
            <w:pPr>
              <w:pStyle w:val="Prrafodelista"/>
              <w:keepNext/>
              <w:numPr>
                <w:ilvl w:val="0"/>
                <w:numId w:val="5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bookmarkStart w:id="4" w:name="_Hlk22739400"/>
            <w:r w:rsidRPr="001B5D32">
              <w:rPr>
                <w:b/>
                <w:sz w:val="24"/>
                <w:lang w:val="es-ES"/>
              </w:rPr>
              <w:t xml:space="preserve">Concepto </w:t>
            </w:r>
            <w:r w:rsidR="00096A96" w:rsidRPr="001B5D32">
              <w:rPr>
                <w:b/>
                <w:sz w:val="24"/>
                <w:lang w:val="es-ES"/>
              </w:rPr>
              <w:t>y abordaje de la intervención</w:t>
            </w:r>
            <w:r w:rsidR="0029194B" w:rsidRPr="001B5D32">
              <w:rPr>
                <w:b/>
                <w:sz w:val="24"/>
                <w:lang w:val="es-ES"/>
              </w:rPr>
              <w:t xml:space="preserve"> </w:t>
            </w:r>
            <w:r w:rsidR="0096387B" w:rsidRPr="001B5D32">
              <w:rPr>
                <w:sz w:val="18"/>
                <w:szCs w:val="18"/>
                <w:lang w:val="es-ES"/>
              </w:rPr>
              <w:t>(</w:t>
            </w:r>
            <w:r w:rsidR="00624C4C" w:rsidRPr="001B5D32">
              <w:rPr>
                <w:sz w:val="18"/>
                <w:szCs w:val="18"/>
                <w:lang w:val="es-ES"/>
              </w:rPr>
              <w:t xml:space="preserve">Máximo </w:t>
            </w:r>
            <w:r w:rsidR="00096A96" w:rsidRPr="001B5D32">
              <w:rPr>
                <w:sz w:val="18"/>
                <w:szCs w:val="18"/>
                <w:lang w:val="es-ES"/>
              </w:rPr>
              <w:t>1 página</w:t>
            </w:r>
            <w:r w:rsidR="0096387B" w:rsidRPr="001B5D32">
              <w:rPr>
                <w:sz w:val="18"/>
                <w:szCs w:val="18"/>
                <w:lang w:val="es-ES"/>
              </w:rPr>
              <w:t>)</w:t>
            </w:r>
          </w:p>
          <w:p w14:paraId="340D5F47" w14:textId="12B0FE74" w:rsidR="00F15639" w:rsidRPr="00C323E3" w:rsidRDefault="00C323E3" w:rsidP="00C35F81">
            <w:pPr>
              <w:spacing w:line="276" w:lineRule="auto"/>
              <w:jc w:val="both"/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</w:pPr>
            <w:r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Describ</w:t>
            </w:r>
            <w:r w:rsidR="00D024E9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ir</w:t>
            </w:r>
            <w:r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en detalle e</w:t>
            </w:r>
            <w:r w:rsidRPr="01940EA9">
              <w:rPr>
                <w:rStyle w:val="Nmerodepgina"/>
                <w:rFonts w:eastAsiaTheme="minorEastAsia"/>
                <w:sz w:val="18"/>
                <w:szCs w:val="18"/>
                <w:lang w:val="es-ES"/>
              </w:rPr>
              <w:t>l</w:t>
            </w:r>
            <w:r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concepto</w:t>
            </w:r>
            <w:r w:rsidR="008A67C0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y abordaje</w:t>
            </w:r>
            <w:r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de intervención</w:t>
            </w:r>
            <w:r w:rsidR="00A3056F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y</w:t>
            </w:r>
            <w:r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qué metodologías pretende utilizar </w:t>
            </w:r>
            <w:r w:rsidR="00A3056F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en el proyecto. Expli</w:t>
            </w:r>
            <w:r w:rsidR="00D024E9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car</w:t>
            </w:r>
            <w:r w:rsidR="00A3056F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como este se ha desarrollado hacia un tema de importancia para las políticas públicas de desarrollo</w:t>
            </w:r>
            <w:r w:rsidR="008A67C0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y</w:t>
            </w:r>
            <w:r w:rsidR="008A67C0" w:rsidRPr="01940EA9">
              <w:rPr>
                <w:rStyle w:val="Nmerodepgina"/>
                <w:rFonts w:eastAsiaTheme="minorEastAsia"/>
                <w:sz w:val="18"/>
                <w:szCs w:val="18"/>
                <w:lang w:val="es-419"/>
              </w:rPr>
              <w:t xml:space="preserve"> </w:t>
            </w:r>
            <w:r w:rsidR="00A3056F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cómo esta temática se aplica en la región</w:t>
            </w:r>
            <w:r w:rsidR="00C3299F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. También</w:t>
            </w:r>
            <w:r w:rsidR="008A67C0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</w:t>
            </w:r>
            <w:r w:rsidR="003654EC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d</w:t>
            </w:r>
            <w:r w:rsidR="003654EC" w:rsidRPr="01940EA9">
              <w:rPr>
                <w:rStyle w:val="Nmerodepgina"/>
                <w:rFonts w:eastAsiaTheme="minorEastAsia"/>
                <w:sz w:val="18"/>
                <w:szCs w:val="18"/>
                <w:lang w:val="es-ES"/>
              </w:rPr>
              <w:t>escribir d</w:t>
            </w:r>
            <w:r w:rsidR="003654EC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e qué forma se planea asegurar la apropiación (</w:t>
            </w:r>
            <w:proofErr w:type="spellStart"/>
            <w:r w:rsidR="003654EC" w:rsidRPr="01940EA9">
              <w:rPr>
                <w:rStyle w:val="Nmerodepgina"/>
                <w:rFonts w:eastAsiaTheme="minorEastAsia"/>
                <w:i/>
                <w:sz w:val="18"/>
                <w:szCs w:val="18"/>
                <w:lang w:val="es-ES"/>
              </w:rPr>
              <w:t>ownership</w:t>
            </w:r>
            <w:proofErr w:type="spellEnd"/>
            <w:r w:rsidR="003654EC" w:rsidRPr="01940EA9">
              <w:rPr>
                <w:rStyle w:val="Nmerodepgina"/>
                <w:rFonts w:eastAsiaTheme="minorEastAsia"/>
                <w:sz w:val="18"/>
                <w:szCs w:val="18"/>
                <w:lang w:val="es-ES"/>
              </w:rPr>
              <w:t xml:space="preserve">) </w:t>
            </w:r>
            <w:r w:rsidR="003654EC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de la asesoría brindada </w:t>
            </w:r>
            <w:r w:rsidR="00AA7EC7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al socio </w:t>
            </w:r>
            <w:r w:rsidR="003654EC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beneficiario y cómo se garantiza </w:t>
            </w:r>
            <w:r w:rsidR="00C30D22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>l</w:t>
            </w:r>
            <w:r w:rsidR="00C30D22" w:rsidRPr="01940EA9">
              <w:rPr>
                <w:rStyle w:val="Nmerodepgina"/>
                <w:rFonts w:eastAsiaTheme="minorEastAsia"/>
                <w:sz w:val="18"/>
                <w:szCs w:val="18"/>
                <w:lang w:val="es-ES"/>
              </w:rPr>
              <w:t>a</w:t>
            </w:r>
            <w:r w:rsidR="003654EC" w:rsidRPr="01940EA9">
              <w:rPr>
                <w:rStyle w:val="Nmerodepgina"/>
                <w:rFonts w:eastAsiaTheme="minorEastAsia" w:cstheme="minorBidi"/>
                <w:sz w:val="18"/>
                <w:szCs w:val="18"/>
                <w:lang w:val="es-ES" w:eastAsia="en-US"/>
              </w:rPr>
              <w:t xml:space="preserve"> sustentabilidad del proyecto</w:t>
            </w:r>
          </w:p>
        </w:tc>
      </w:tr>
      <w:tr w:rsidR="0096387B" w:rsidRPr="00305928" w14:paraId="22145244" w14:textId="77777777" w:rsidTr="7EFE8668">
        <w:tc>
          <w:tcPr>
            <w:tcW w:w="9322" w:type="dxa"/>
            <w:tcBorders>
              <w:bottom w:val="single" w:sz="4" w:space="0" w:color="auto"/>
            </w:tcBorders>
          </w:tcPr>
          <w:p w14:paraId="4B8C9FD7" w14:textId="075BDE89" w:rsidR="00514EA6" w:rsidRPr="00ED51EF" w:rsidRDefault="004743CD" w:rsidP="009011F6">
            <w:pPr>
              <w:spacing w:after="120" w:line="276" w:lineRule="auto"/>
              <w:jc w:val="both"/>
              <w:rPr>
                <w:sz w:val="22"/>
                <w:szCs w:val="22"/>
                <w:lang w:val="es-ES"/>
              </w:rPr>
            </w:pPr>
            <w:r w:rsidRPr="00ED51EF">
              <w:rPr>
                <w:sz w:val="22"/>
                <w:szCs w:val="22"/>
                <w:lang w:val="es-ES"/>
              </w:rPr>
              <w:t xml:space="preserve">El proyecto nace del interés por fortalecer la aplicación de los principios </w:t>
            </w:r>
            <w:r w:rsidR="00D023CD" w:rsidRPr="00ED51EF">
              <w:rPr>
                <w:sz w:val="22"/>
                <w:szCs w:val="22"/>
                <w:lang w:val="es-ES"/>
              </w:rPr>
              <w:t xml:space="preserve">ABS </w:t>
            </w:r>
            <w:r w:rsidR="007047CC" w:rsidRPr="00ED51EF">
              <w:rPr>
                <w:sz w:val="22"/>
                <w:szCs w:val="22"/>
                <w:lang w:val="es-ES"/>
              </w:rPr>
              <w:t>a nivel institucional y con</w:t>
            </w:r>
            <w:r w:rsidRPr="00ED51EF">
              <w:rPr>
                <w:sz w:val="22"/>
                <w:szCs w:val="22"/>
                <w:lang w:val="es-ES"/>
              </w:rPr>
              <w:t xml:space="preserve"> los distintos sectores productivos que lo utilizan en Costa Rica y República Dominicana, y que son de cumplimiento en el marco del </w:t>
            </w:r>
            <w:r w:rsidR="00377C31">
              <w:rPr>
                <w:sz w:val="22"/>
                <w:szCs w:val="22"/>
                <w:lang w:val="es-ES"/>
              </w:rPr>
              <w:t>Convenio de Diversidad Biológica (</w:t>
            </w:r>
            <w:r w:rsidRPr="00ED51EF">
              <w:rPr>
                <w:sz w:val="22"/>
                <w:szCs w:val="22"/>
                <w:lang w:val="es-ES"/>
              </w:rPr>
              <w:t>C</w:t>
            </w:r>
            <w:r w:rsidR="007047CC" w:rsidRPr="00ED51EF">
              <w:rPr>
                <w:sz w:val="22"/>
                <w:szCs w:val="22"/>
                <w:lang w:val="es-ES"/>
              </w:rPr>
              <w:t>DB</w:t>
            </w:r>
            <w:r w:rsidR="00377C31">
              <w:rPr>
                <w:sz w:val="22"/>
                <w:szCs w:val="22"/>
                <w:lang w:val="es-ES"/>
              </w:rPr>
              <w:t>)</w:t>
            </w:r>
            <w:r w:rsidR="5D34586B" w:rsidRPr="00ED51EF">
              <w:rPr>
                <w:sz w:val="22"/>
                <w:szCs w:val="22"/>
                <w:lang w:val="es-ES"/>
              </w:rPr>
              <w:t>,</w:t>
            </w:r>
            <w:r w:rsidR="00EA0A03" w:rsidRPr="00ED51EF">
              <w:rPr>
                <w:sz w:val="22"/>
                <w:szCs w:val="22"/>
                <w:lang w:val="es-ES"/>
              </w:rPr>
              <w:t xml:space="preserve"> </w:t>
            </w:r>
            <w:r w:rsidR="35075DEE" w:rsidRPr="00ED51EF">
              <w:rPr>
                <w:sz w:val="22"/>
                <w:szCs w:val="22"/>
                <w:lang w:val="es-ES"/>
              </w:rPr>
              <w:t xml:space="preserve">políticas y </w:t>
            </w:r>
            <w:r w:rsidR="47BCB012" w:rsidRPr="00ED51EF">
              <w:rPr>
                <w:sz w:val="22"/>
                <w:szCs w:val="22"/>
                <w:lang w:val="es-ES"/>
              </w:rPr>
              <w:t>estrategias nacionales</w:t>
            </w:r>
            <w:r w:rsidR="7DFDC652" w:rsidRPr="00ED51EF">
              <w:rPr>
                <w:sz w:val="22"/>
                <w:szCs w:val="22"/>
                <w:lang w:val="es-ES"/>
              </w:rPr>
              <w:t xml:space="preserve"> de</w:t>
            </w:r>
            <w:r w:rsidR="00B525FE" w:rsidRPr="00ED51EF">
              <w:rPr>
                <w:sz w:val="22"/>
                <w:szCs w:val="22"/>
                <w:lang w:val="es-ES"/>
              </w:rPr>
              <w:t xml:space="preserve"> biodiversidad, estrategias institucionales, entre</w:t>
            </w:r>
            <w:r w:rsidR="00184A98" w:rsidRPr="00ED51EF">
              <w:rPr>
                <w:sz w:val="22"/>
                <w:szCs w:val="22"/>
                <w:lang w:val="es-ES"/>
              </w:rPr>
              <w:t xml:space="preserve"> otros</w:t>
            </w:r>
            <w:r w:rsidRPr="00ED51EF">
              <w:rPr>
                <w:sz w:val="22"/>
                <w:szCs w:val="22"/>
                <w:lang w:val="es-ES"/>
              </w:rPr>
              <w:t xml:space="preserve">. Todo esto </w:t>
            </w:r>
            <w:r w:rsidR="00EA0A03" w:rsidRPr="00ED51EF">
              <w:rPr>
                <w:sz w:val="22"/>
                <w:szCs w:val="22"/>
                <w:lang w:val="es-ES"/>
              </w:rPr>
              <w:t>en la actualidad confluye en</w:t>
            </w:r>
            <w:r w:rsidRPr="00ED51EF">
              <w:rPr>
                <w:sz w:val="22"/>
                <w:szCs w:val="22"/>
                <w:lang w:val="es-ES"/>
              </w:rPr>
              <w:t xml:space="preserve"> un contexto y p</w:t>
            </w:r>
            <w:r w:rsidR="00A962A6" w:rsidRPr="00ED51EF">
              <w:rPr>
                <w:sz w:val="22"/>
                <w:szCs w:val="22"/>
                <w:lang w:val="es-ES"/>
              </w:rPr>
              <w:t>ro</w:t>
            </w:r>
            <w:r w:rsidRPr="00ED51EF">
              <w:rPr>
                <w:sz w:val="22"/>
                <w:szCs w:val="22"/>
                <w:lang w:val="es-ES"/>
              </w:rPr>
              <w:t xml:space="preserve">pósito de dar mayor valor económico </w:t>
            </w:r>
            <w:r w:rsidR="00E3100B" w:rsidRPr="00ED51EF">
              <w:rPr>
                <w:sz w:val="22"/>
                <w:szCs w:val="22"/>
                <w:lang w:val="es-ES"/>
              </w:rPr>
              <w:t xml:space="preserve">al uso sostenible de </w:t>
            </w:r>
            <w:r w:rsidR="2309DCE0" w:rsidRPr="36B6A8A5">
              <w:rPr>
                <w:sz w:val="22"/>
                <w:szCs w:val="22"/>
                <w:lang w:val="es-ES"/>
              </w:rPr>
              <w:t>l</w:t>
            </w:r>
            <w:r w:rsidR="0110D35B" w:rsidRPr="36B6A8A5">
              <w:rPr>
                <w:sz w:val="22"/>
                <w:szCs w:val="22"/>
                <w:lang w:val="es-ES"/>
              </w:rPr>
              <w:t xml:space="preserve">os </w:t>
            </w:r>
            <w:r w:rsidR="0110D35B" w:rsidRPr="49973E1D">
              <w:rPr>
                <w:sz w:val="22"/>
                <w:szCs w:val="22"/>
                <w:lang w:val="es-ES"/>
              </w:rPr>
              <w:t>elementos que proporciona la</w:t>
            </w:r>
            <w:r w:rsidRPr="00ED51EF">
              <w:rPr>
                <w:sz w:val="22"/>
                <w:szCs w:val="22"/>
                <w:lang w:val="es-ES"/>
              </w:rPr>
              <w:t xml:space="preserve"> biodiversidad y potenciarla como un recurso </w:t>
            </w:r>
            <w:r w:rsidR="00A962A6" w:rsidRPr="00ED51EF">
              <w:rPr>
                <w:sz w:val="22"/>
                <w:szCs w:val="22"/>
                <w:lang w:val="es-ES"/>
              </w:rPr>
              <w:t xml:space="preserve">de los países </w:t>
            </w:r>
            <w:r w:rsidRPr="00ED51EF">
              <w:rPr>
                <w:sz w:val="22"/>
                <w:szCs w:val="22"/>
                <w:lang w:val="es-ES"/>
              </w:rPr>
              <w:t>que aporta de forma significativa a los modelos de desarrollo económico</w:t>
            </w:r>
            <w:r w:rsidR="00514EA6" w:rsidRPr="00ED51EF">
              <w:rPr>
                <w:sz w:val="22"/>
                <w:szCs w:val="22"/>
                <w:lang w:val="es-ES"/>
              </w:rPr>
              <w:t>,</w:t>
            </w:r>
            <w:r w:rsidRPr="00ED51EF">
              <w:rPr>
                <w:sz w:val="22"/>
                <w:szCs w:val="22"/>
                <w:lang w:val="es-ES"/>
              </w:rPr>
              <w:t xml:space="preserve"> </w:t>
            </w:r>
            <w:r w:rsidR="43003CA2" w:rsidRPr="6F540952">
              <w:rPr>
                <w:sz w:val="22"/>
                <w:szCs w:val="22"/>
                <w:lang w:val="es-ES"/>
              </w:rPr>
              <w:t xml:space="preserve">en </w:t>
            </w:r>
            <w:r w:rsidR="43003CA2" w:rsidRPr="147D658D">
              <w:rPr>
                <w:sz w:val="22"/>
                <w:szCs w:val="22"/>
                <w:lang w:val="es-ES"/>
              </w:rPr>
              <w:t>especial los promovidos actualmente</w:t>
            </w:r>
            <w:r w:rsidR="43003CA2" w:rsidRPr="6FADD185">
              <w:rPr>
                <w:sz w:val="22"/>
                <w:szCs w:val="22"/>
                <w:lang w:val="es-ES"/>
              </w:rPr>
              <w:t xml:space="preserve"> para</w:t>
            </w:r>
            <w:r w:rsidR="43003CA2" w:rsidRPr="147D658D">
              <w:rPr>
                <w:sz w:val="22"/>
                <w:szCs w:val="22"/>
                <w:lang w:val="es-ES"/>
              </w:rPr>
              <w:t xml:space="preserve"> </w:t>
            </w:r>
            <w:r w:rsidR="00514EA6" w:rsidRPr="00ED51EF">
              <w:rPr>
                <w:sz w:val="22"/>
                <w:szCs w:val="22"/>
                <w:lang w:val="es-ES"/>
              </w:rPr>
              <w:t xml:space="preserve"> minimizar las </w:t>
            </w:r>
            <w:r w:rsidRPr="00ED51EF">
              <w:rPr>
                <w:sz w:val="22"/>
                <w:szCs w:val="22"/>
                <w:lang w:val="es-ES"/>
              </w:rPr>
              <w:t>consecuencias negativas provocadas por la pandemia COVID-19</w:t>
            </w:r>
            <w:r w:rsidR="178CFBC3" w:rsidRPr="6FADD185">
              <w:rPr>
                <w:sz w:val="22"/>
                <w:szCs w:val="22"/>
                <w:lang w:val="es-ES"/>
              </w:rPr>
              <w:t xml:space="preserve">, que a su vez </w:t>
            </w:r>
            <w:r w:rsidR="178CFBC3" w:rsidRPr="355E6D72">
              <w:rPr>
                <w:sz w:val="22"/>
                <w:szCs w:val="22"/>
                <w:lang w:val="es-ES"/>
              </w:rPr>
              <w:t xml:space="preserve">se </w:t>
            </w:r>
            <w:r w:rsidR="178CFBC3" w:rsidRPr="33B6B477">
              <w:rPr>
                <w:sz w:val="22"/>
                <w:szCs w:val="22"/>
                <w:lang w:val="es-ES"/>
              </w:rPr>
              <w:t>alinea</w:t>
            </w:r>
            <w:r w:rsidR="178CFBC3" w:rsidRPr="355E6D72">
              <w:rPr>
                <w:sz w:val="22"/>
                <w:szCs w:val="22"/>
                <w:lang w:val="es-ES"/>
              </w:rPr>
              <w:t xml:space="preserve"> </w:t>
            </w:r>
            <w:r w:rsidR="00514EA6" w:rsidRPr="00ED51EF">
              <w:rPr>
                <w:sz w:val="22"/>
                <w:szCs w:val="22"/>
                <w:lang w:val="es-ES"/>
              </w:rPr>
              <w:t xml:space="preserve">a las estrategias nacionales y regionales de </w:t>
            </w:r>
            <w:r w:rsidRPr="00ED51EF">
              <w:rPr>
                <w:sz w:val="22"/>
                <w:szCs w:val="22"/>
                <w:lang w:val="es-ES"/>
              </w:rPr>
              <w:t>recuperación verde</w:t>
            </w:r>
            <w:r w:rsidR="7AEDC21F" w:rsidRPr="355E6D72">
              <w:rPr>
                <w:sz w:val="22"/>
                <w:szCs w:val="22"/>
                <w:lang w:val="es-ES"/>
              </w:rPr>
              <w:t>,</w:t>
            </w:r>
            <w:r w:rsidR="0F9042F7" w:rsidRPr="00ED51EF">
              <w:rPr>
                <w:sz w:val="22"/>
                <w:szCs w:val="22"/>
                <w:lang w:val="es-ES"/>
              </w:rPr>
              <w:t xml:space="preserve"> </w:t>
            </w:r>
            <w:r w:rsidR="7B20FB79" w:rsidRPr="00ED51EF">
              <w:rPr>
                <w:sz w:val="22"/>
                <w:szCs w:val="22"/>
                <w:lang w:val="es-ES"/>
              </w:rPr>
              <w:t>d</w:t>
            </w:r>
            <w:r w:rsidR="00817586" w:rsidRPr="00ED51EF">
              <w:rPr>
                <w:sz w:val="22"/>
                <w:szCs w:val="22"/>
                <w:lang w:val="es-ES"/>
              </w:rPr>
              <w:t>ando relevancia al trabajo de las comunidades locales</w:t>
            </w:r>
            <w:r w:rsidR="69750721" w:rsidRPr="389EF7D9">
              <w:rPr>
                <w:sz w:val="22"/>
                <w:szCs w:val="22"/>
                <w:lang w:val="es-ES"/>
              </w:rPr>
              <w:t>, el conocimiento tradicional</w:t>
            </w:r>
            <w:r w:rsidR="00817586" w:rsidRPr="00ED51EF">
              <w:rPr>
                <w:sz w:val="22"/>
                <w:szCs w:val="22"/>
                <w:lang w:val="es-ES"/>
              </w:rPr>
              <w:t xml:space="preserve"> y su forma de vida con el uso de la biodiversidad</w:t>
            </w:r>
            <w:r w:rsidR="005F529D" w:rsidRPr="00ED51EF">
              <w:rPr>
                <w:sz w:val="22"/>
                <w:szCs w:val="22"/>
                <w:lang w:val="es-ES"/>
              </w:rPr>
              <w:t>.</w:t>
            </w:r>
          </w:p>
          <w:p w14:paraId="75090961" w14:textId="218DF215" w:rsidR="00263274" w:rsidRDefault="00514EA6" w:rsidP="001B5D32">
            <w:pPr>
              <w:spacing w:after="120" w:line="276" w:lineRule="auto"/>
              <w:jc w:val="both"/>
              <w:rPr>
                <w:sz w:val="22"/>
                <w:szCs w:val="22"/>
                <w:lang w:val="es-ES"/>
              </w:rPr>
            </w:pPr>
            <w:r w:rsidRPr="00ED51EF">
              <w:rPr>
                <w:sz w:val="22"/>
                <w:szCs w:val="22"/>
                <w:lang w:val="es-ES"/>
              </w:rPr>
              <w:t>La biodiversidad comprende importantes bienes y servicios que son vitales para las economías locales y nacionales</w:t>
            </w:r>
            <w:r w:rsidR="00405585">
              <w:rPr>
                <w:sz w:val="22"/>
                <w:szCs w:val="22"/>
                <w:lang w:val="es-ES"/>
              </w:rPr>
              <w:t xml:space="preserve">. </w:t>
            </w:r>
            <w:r w:rsidR="00C6075E">
              <w:rPr>
                <w:sz w:val="22"/>
                <w:szCs w:val="22"/>
                <w:lang w:val="es-ES"/>
              </w:rPr>
              <w:t xml:space="preserve">Por </w:t>
            </w:r>
            <w:r w:rsidR="0051661E">
              <w:rPr>
                <w:sz w:val="22"/>
                <w:szCs w:val="22"/>
                <w:lang w:val="es-ES"/>
              </w:rPr>
              <w:t>ejemplo,</w:t>
            </w:r>
            <w:r w:rsidR="00C6075E">
              <w:rPr>
                <w:sz w:val="22"/>
                <w:szCs w:val="22"/>
                <w:lang w:val="es-ES"/>
              </w:rPr>
              <w:t xml:space="preserve"> recursos genéticos como plantas, animales y microorganismos son utilizados para varios fines</w:t>
            </w:r>
            <w:r w:rsidR="00583A3A">
              <w:rPr>
                <w:sz w:val="22"/>
                <w:szCs w:val="22"/>
                <w:lang w:val="es-ES"/>
              </w:rPr>
              <w:t xml:space="preserve"> por sectores como la industria farmac</w:t>
            </w:r>
            <w:r w:rsidR="00766791">
              <w:rPr>
                <w:sz w:val="22"/>
                <w:szCs w:val="22"/>
                <w:lang w:val="es-ES"/>
              </w:rPr>
              <w:t xml:space="preserve">éutica, la biotecnología, industria alimenticia, entre </w:t>
            </w:r>
            <w:r w:rsidR="003831CE">
              <w:rPr>
                <w:sz w:val="22"/>
                <w:szCs w:val="22"/>
                <w:lang w:val="es-ES"/>
              </w:rPr>
              <w:t>o</w:t>
            </w:r>
            <w:r w:rsidR="00766791">
              <w:rPr>
                <w:sz w:val="22"/>
                <w:szCs w:val="22"/>
                <w:lang w:val="es-ES"/>
              </w:rPr>
              <w:t>tras.</w:t>
            </w:r>
            <w:r w:rsidR="0051661E">
              <w:rPr>
                <w:sz w:val="22"/>
                <w:szCs w:val="22"/>
                <w:lang w:val="es-ES"/>
              </w:rPr>
              <w:t xml:space="preserve"> H</w:t>
            </w:r>
            <w:r w:rsidR="007047CC" w:rsidRPr="00ED51EF">
              <w:rPr>
                <w:sz w:val="22"/>
                <w:szCs w:val="22"/>
                <w:lang w:val="es-ES"/>
              </w:rPr>
              <w:t xml:space="preserve">oy hay una </w:t>
            </w:r>
            <w:r w:rsidR="00E0061E" w:rsidRPr="00ED51EF">
              <w:rPr>
                <w:sz w:val="22"/>
                <w:szCs w:val="22"/>
                <w:lang w:val="es-ES"/>
              </w:rPr>
              <w:t>utilización</w:t>
            </w:r>
            <w:r w:rsidR="007047CC" w:rsidRPr="00ED51EF">
              <w:rPr>
                <w:sz w:val="22"/>
                <w:szCs w:val="22"/>
                <w:lang w:val="es-ES"/>
              </w:rPr>
              <w:t xml:space="preserve"> de los recursos genéticos y bioquímicos </w:t>
            </w:r>
            <w:r w:rsidR="00817586" w:rsidRPr="00ED51EF">
              <w:rPr>
                <w:sz w:val="22"/>
                <w:szCs w:val="22"/>
                <w:lang w:val="es-ES"/>
              </w:rPr>
              <w:t>y sus derivados</w:t>
            </w:r>
            <w:r w:rsidR="7383626C" w:rsidRPr="46733612">
              <w:rPr>
                <w:sz w:val="22"/>
                <w:szCs w:val="22"/>
                <w:lang w:val="es-ES"/>
              </w:rPr>
              <w:t xml:space="preserve">, así </w:t>
            </w:r>
            <w:r w:rsidR="7383626C" w:rsidRPr="602720A7">
              <w:rPr>
                <w:sz w:val="22"/>
                <w:szCs w:val="22"/>
                <w:lang w:val="es-ES"/>
              </w:rPr>
              <w:t>como</w:t>
            </w:r>
            <w:r w:rsidR="7E595FDB" w:rsidRPr="602720A7">
              <w:rPr>
                <w:sz w:val="22"/>
                <w:szCs w:val="22"/>
                <w:lang w:val="es-ES"/>
              </w:rPr>
              <w:t xml:space="preserve"> el</w:t>
            </w:r>
            <w:r w:rsidR="009F07C6">
              <w:rPr>
                <w:sz w:val="22"/>
                <w:szCs w:val="22"/>
                <w:lang w:val="es-ES"/>
              </w:rPr>
              <w:t xml:space="preserve"> uso de los conocimientos tradicionales asociados a </w:t>
            </w:r>
            <w:r w:rsidR="009F07C6">
              <w:rPr>
                <w:sz w:val="22"/>
                <w:szCs w:val="22"/>
                <w:lang w:val="es-ES"/>
              </w:rPr>
              <w:lastRenderedPageBreak/>
              <w:t xml:space="preserve">esos recursos </w:t>
            </w:r>
            <w:r w:rsidR="004D49E6">
              <w:rPr>
                <w:sz w:val="22"/>
                <w:szCs w:val="22"/>
                <w:lang w:val="es-ES"/>
              </w:rPr>
              <w:t xml:space="preserve">que </w:t>
            </w:r>
            <w:r w:rsidR="007047CC" w:rsidRPr="00ED51EF">
              <w:rPr>
                <w:sz w:val="22"/>
                <w:szCs w:val="22"/>
                <w:lang w:val="es-ES"/>
              </w:rPr>
              <w:t xml:space="preserve">no son reconocidos por su aporte a la generación de empleo e ingresos, especialmente en poblaciones vulnerables. </w:t>
            </w:r>
            <w:r w:rsidR="00415A94">
              <w:rPr>
                <w:sz w:val="22"/>
                <w:szCs w:val="22"/>
                <w:lang w:val="es-ES"/>
              </w:rPr>
              <w:t>A</w:t>
            </w:r>
            <w:r w:rsidR="007047CC" w:rsidRPr="00ED51EF">
              <w:rPr>
                <w:sz w:val="22"/>
                <w:szCs w:val="22"/>
                <w:lang w:val="es-ES"/>
              </w:rPr>
              <w:t xml:space="preserve">demás, se </w:t>
            </w:r>
            <w:r w:rsidR="00FC4B7F" w:rsidRPr="00ED51EF">
              <w:rPr>
                <w:sz w:val="22"/>
                <w:szCs w:val="22"/>
                <w:lang w:val="es-ES"/>
              </w:rPr>
              <w:t>ha identificado</w:t>
            </w:r>
            <w:r w:rsidR="007047CC" w:rsidRPr="00ED51EF">
              <w:rPr>
                <w:sz w:val="22"/>
                <w:szCs w:val="22"/>
                <w:lang w:val="es-ES"/>
              </w:rPr>
              <w:t xml:space="preserve"> que muchas instancias del sector privado utilizan estos recursos sin una cultura sostenible sobre la biodiversidad.</w:t>
            </w:r>
            <w:r w:rsidR="009D212F">
              <w:rPr>
                <w:sz w:val="22"/>
                <w:szCs w:val="22"/>
                <w:lang w:val="es-ES"/>
              </w:rPr>
              <w:t xml:space="preserve"> Con el fin de evitar la explotación de este tipo de recurso</w:t>
            </w:r>
            <w:r w:rsidR="0018457E">
              <w:rPr>
                <w:sz w:val="22"/>
                <w:szCs w:val="22"/>
                <w:lang w:val="es-ES"/>
              </w:rPr>
              <w:t xml:space="preserve"> sin el apropiado acceso a los beneficios que se derivan de ellos </w:t>
            </w:r>
            <w:r w:rsidR="199B9176" w:rsidRPr="210BA084">
              <w:rPr>
                <w:sz w:val="22"/>
                <w:szCs w:val="22"/>
                <w:lang w:val="es-ES"/>
              </w:rPr>
              <w:t xml:space="preserve">a </w:t>
            </w:r>
            <w:r w:rsidR="7197931D" w:rsidRPr="210BA084">
              <w:rPr>
                <w:sz w:val="22"/>
                <w:szCs w:val="22"/>
                <w:lang w:val="es-ES"/>
              </w:rPr>
              <w:t>los</w:t>
            </w:r>
            <w:r w:rsidR="0018457E">
              <w:rPr>
                <w:sz w:val="22"/>
                <w:szCs w:val="22"/>
                <w:lang w:val="es-ES"/>
              </w:rPr>
              <w:t xml:space="preserve"> proveedores involucrados, </w:t>
            </w:r>
            <w:r w:rsidR="00251351">
              <w:rPr>
                <w:sz w:val="22"/>
                <w:szCs w:val="22"/>
                <w:lang w:val="es-ES"/>
              </w:rPr>
              <w:t xml:space="preserve">se establecieron los principios de ABS en el </w:t>
            </w:r>
            <w:r w:rsidR="76F9018C" w:rsidRPr="459707E5">
              <w:rPr>
                <w:sz w:val="22"/>
                <w:szCs w:val="22"/>
                <w:lang w:val="es-ES"/>
              </w:rPr>
              <w:t xml:space="preserve">marco de cumplimiento del </w:t>
            </w:r>
            <w:r w:rsidR="03EE62A1" w:rsidRPr="459707E5">
              <w:rPr>
                <w:sz w:val="22"/>
                <w:szCs w:val="22"/>
                <w:lang w:val="es-ES"/>
              </w:rPr>
              <w:t>CDB</w:t>
            </w:r>
            <w:r w:rsidR="680DF4B2" w:rsidRPr="459707E5">
              <w:rPr>
                <w:sz w:val="22"/>
                <w:szCs w:val="22"/>
                <w:lang w:val="es-ES"/>
              </w:rPr>
              <w:t>.</w:t>
            </w:r>
            <w:r w:rsidR="00264E13">
              <w:rPr>
                <w:sz w:val="22"/>
                <w:szCs w:val="22"/>
                <w:lang w:val="es-ES"/>
              </w:rPr>
              <w:t xml:space="preserve"> </w:t>
            </w:r>
            <w:r w:rsidR="640FF3E7" w:rsidRPr="46CF5C25">
              <w:rPr>
                <w:sz w:val="22"/>
                <w:szCs w:val="22"/>
                <w:lang w:val="es-ES"/>
              </w:rPr>
              <w:t xml:space="preserve">Estos </w:t>
            </w:r>
            <w:r w:rsidR="640FF3E7" w:rsidRPr="60E52E49">
              <w:rPr>
                <w:sz w:val="22"/>
                <w:szCs w:val="22"/>
                <w:lang w:val="es-ES"/>
              </w:rPr>
              <w:t>principio</w:t>
            </w:r>
            <w:r w:rsidR="177BC92C" w:rsidRPr="60E52E49">
              <w:rPr>
                <w:sz w:val="22"/>
                <w:szCs w:val="22"/>
                <w:lang w:val="es-ES"/>
              </w:rPr>
              <w:t>s</w:t>
            </w:r>
            <w:r w:rsidR="640FF3E7" w:rsidRPr="46CF5C25">
              <w:rPr>
                <w:sz w:val="22"/>
                <w:szCs w:val="22"/>
                <w:lang w:val="es-ES"/>
              </w:rPr>
              <w:t xml:space="preserve"> incluyen una seri</w:t>
            </w:r>
            <w:r w:rsidR="00B9636E">
              <w:rPr>
                <w:sz w:val="22"/>
                <w:szCs w:val="22"/>
                <w:lang w:val="es-ES"/>
              </w:rPr>
              <w:t>e</w:t>
            </w:r>
            <w:r w:rsidR="640FF3E7" w:rsidRPr="46CF5C25">
              <w:rPr>
                <w:sz w:val="22"/>
                <w:szCs w:val="22"/>
                <w:lang w:val="es-ES"/>
              </w:rPr>
              <w:t xml:space="preserve"> de </w:t>
            </w:r>
            <w:r w:rsidR="00AB7684">
              <w:rPr>
                <w:sz w:val="22"/>
                <w:szCs w:val="22"/>
                <w:lang w:val="es-ES"/>
              </w:rPr>
              <w:t xml:space="preserve">normas y mecanismos nacionales </w:t>
            </w:r>
            <w:r w:rsidR="71147E70" w:rsidRPr="7109CB5E">
              <w:rPr>
                <w:sz w:val="22"/>
                <w:szCs w:val="22"/>
                <w:lang w:val="es-ES"/>
              </w:rPr>
              <w:t>que</w:t>
            </w:r>
            <w:r w:rsidR="00AB7684">
              <w:rPr>
                <w:sz w:val="22"/>
                <w:szCs w:val="22"/>
                <w:lang w:val="es-ES"/>
              </w:rPr>
              <w:t xml:space="preserve"> </w:t>
            </w:r>
            <w:r w:rsidR="4B6B655A" w:rsidRPr="482D58D4">
              <w:rPr>
                <w:sz w:val="22"/>
                <w:szCs w:val="22"/>
                <w:lang w:val="es-ES"/>
              </w:rPr>
              <w:t>promueve</w:t>
            </w:r>
            <w:r w:rsidR="47D0CC1B" w:rsidRPr="482D58D4">
              <w:rPr>
                <w:sz w:val="22"/>
                <w:szCs w:val="22"/>
                <w:lang w:val="es-ES"/>
              </w:rPr>
              <w:t>n</w:t>
            </w:r>
            <w:r w:rsidR="001C166C">
              <w:rPr>
                <w:sz w:val="22"/>
                <w:szCs w:val="22"/>
                <w:lang w:val="es-ES"/>
              </w:rPr>
              <w:t xml:space="preserve"> la defensa </w:t>
            </w:r>
            <w:r w:rsidR="4B6B655A" w:rsidRPr="7B952DFE">
              <w:rPr>
                <w:sz w:val="22"/>
                <w:szCs w:val="22"/>
                <w:lang w:val="es-ES"/>
              </w:rPr>
              <w:t>de</w:t>
            </w:r>
            <w:r w:rsidR="741F64FA" w:rsidRPr="7B952DFE">
              <w:rPr>
                <w:sz w:val="22"/>
                <w:szCs w:val="22"/>
                <w:lang w:val="es-ES"/>
              </w:rPr>
              <w:t>l</w:t>
            </w:r>
            <w:r w:rsidR="001C166C">
              <w:rPr>
                <w:sz w:val="22"/>
                <w:szCs w:val="22"/>
                <w:lang w:val="es-ES"/>
              </w:rPr>
              <w:t xml:space="preserve"> conocimiento tradicional</w:t>
            </w:r>
            <w:r w:rsidR="00D85003">
              <w:rPr>
                <w:sz w:val="22"/>
                <w:szCs w:val="22"/>
                <w:lang w:val="es-ES"/>
              </w:rPr>
              <w:t xml:space="preserve"> y una participación de los beneficios que se derivan</w:t>
            </w:r>
            <w:r w:rsidR="671911AE" w:rsidRPr="7B952DFE">
              <w:rPr>
                <w:sz w:val="22"/>
                <w:szCs w:val="22"/>
                <w:lang w:val="es-ES"/>
              </w:rPr>
              <w:t xml:space="preserve"> </w:t>
            </w:r>
            <w:r w:rsidR="671911AE" w:rsidRPr="3EE8F595">
              <w:rPr>
                <w:sz w:val="22"/>
                <w:szCs w:val="22"/>
                <w:lang w:val="es-ES"/>
              </w:rPr>
              <w:t xml:space="preserve">del uso </w:t>
            </w:r>
            <w:r w:rsidR="43CEBA39" w:rsidRPr="447DCF54">
              <w:rPr>
                <w:sz w:val="22"/>
                <w:szCs w:val="22"/>
                <w:lang w:val="es-ES"/>
              </w:rPr>
              <w:t xml:space="preserve">y </w:t>
            </w:r>
            <w:r w:rsidR="43CEBA39" w:rsidRPr="7DE093B1">
              <w:rPr>
                <w:sz w:val="22"/>
                <w:szCs w:val="22"/>
                <w:lang w:val="es-ES"/>
              </w:rPr>
              <w:t xml:space="preserve">comercialización </w:t>
            </w:r>
            <w:r w:rsidR="671911AE" w:rsidRPr="7DE093B1">
              <w:rPr>
                <w:sz w:val="22"/>
                <w:szCs w:val="22"/>
                <w:lang w:val="es-ES"/>
              </w:rPr>
              <w:t>de estos</w:t>
            </w:r>
            <w:r w:rsidR="35B642E0" w:rsidRPr="7DE093B1">
              <w:rPr>
                <w:sz w:val="22"/>
                <w:szCs w:val="22"/>
                <w:lang w:val="es-ES"/>
              </w:rPr>
              <w:t>.</w:t>
            </w:r>
            <w:r w:rsidR="35B642E0" w:rsidRPr="36295630">
              <w:rPr>
                <w:sz w:val="22"/>
                <w:szCs w:val="22"/>
                <w:lang w:val="es-ES"/>
              </w:rPr>
              <w:t xml:space="preserve"> Dichos</w:t>
            </w:r>
            <w:r w:rsidR="35B642E0" w:rsidRPr="2DD192A7">
              <w:rPr>
                <w:sz w:val="22"/>
                <w:szCs w:val="22"/>
                <w:lang w:val="es-ES"/>
              </w:rPr>
              <w:t xml:space="preserve"> beneficios</w:t>
            </w:r>
            <w:r w:rsidR="00A064F4">
              <w:rPr>
                <w:sz w:val="22"/>
                <w:szCs w:val="22"/>
                <w:lang w:val="es-ES"/>
              </w:rPr>
              <w:t xml:space="preserve"> </w:t>
            </w:r>
            <w:r w:rsidR="31A8FE89" w:rsidRPr="2DD192A7">
              <w:rPr>
                <w:sz w:val="22"/>
                <w:szCs w:val="22"/>
                <w:lang w:val="es-ES"/>
              </w:rPr>
              <w:t>pueden ser</w:t>
            </w:r>
            <w:r w:rsidR="6F54C7FD" w:rsidRPr="3EE8F595">
              <w:rPr>
                <w:sz w:val="22"/>
                <w:szCs w:val="22"/>
                <w:lang w:val="es-ES"/>
              </w:rPr>
              <w:t xml:space="preserve"> </w:t>
            </w:r>
            <w:r w:rsidR="6F54C7FD" w:rsidRPr="4EF0A10F">
              <w:rPr>
                <w:sz w:val="22"/>
                <w:szCs w:val="22"/>
                <w:lang w:val="es-ES"/>
              </w:rPr>
              <w:t>económico</w:t>
            </w:r>
            <w:r w:rsidR="16207CBE" w:rsidRPr="4EF0A10F">
              <w:rPr>
                <w:sz w:val="22"/>
                <w:szCs w:val="22"/>
                <w:lang w:val="es-ES"/>
              </w:rPr>
              <w:t>s</w:t>
            </w:r>
            <w:r w:rsidR="6F54C7FD" w:rsidRPr="3EE8F595">
              <w:rPr>
                <w:sz w:val="22"/>
                <w:szCs w:val="22"/>
                <w:lang w:val="es-ES"/>
              </w:rPr>
              <w:t xml:space="preserve"> o no</w:t>
            </w:r>
            <w:r w:rsidR="0CD8C353" w:rsidRPr="4EF0A10F">
              <w:rPr>
                <w:sz w:val="22"/>
                <w:szCs w:val="22"/>
                <w:lang w:val="es-ES"/>
              </w:rPr>
              <w:t xml:space="preserve">, y son </w:t>
            </w:r>
            <w:r w:rsidR="0CD8C353" w:rsidRPr="227382F7">
              <w:rPr>
                <w:sz w:val="22"/>
                <w:szCs w:val="22"/>
                <w:lang w:val="es-ES"/>
              </w:rPr>
              <w:t>distribuidos de manera justa</w:t>
            </w:r>
            <w:r w:rsidR="00D85003">
              <w:rPr>
                <w:sz w:val="22"/>
                <w:szCs w:val="22"/>
                <w:lang w:val="es-ES"/>
              </w:rPr>
              <w:t xml:space="preserve"> a</w:t>
            </w:r>
            <w:r w:rsidR="636B4672" w:rsidRPr="227382F7">
              <w:rPr>
                <w:sz w:val="22"/>
                <w:szCs w:val="22"/>
                <w:lang w:val="es-ES"/>
              </w:rPr>
              <w:t xml:space="preserve"> </w:t>
            </w:r>
            <w:r w:rsidR="3AA33765" w:rsidRPr="227382F7">
              <w:rPr>
                <w:sz w:val="22"/>
                <w:szCs w:val="22"/>
                <w:lang w:val="es-ES"/>
              </w:rPr>
              <w:t>las</w:t>
            </w:r>
            <w:r w:rsidR="00D85003">
              <w:rPr>
                <w:sz w:val="22"/>
                <w:szCs w:val="22"/>
                <w:lang w:val="es-ES"/>
              </w:rPr>
              <w:t xml:space="preserve"> poblaciones vulnerables </w:t>
            </w:r>
            <w:r w:rsidR="004066A7">
              <w:rPr>
                <w:sz w:val="22"/>
                <w:szCs w:val="22"/>
                <w:lang w:val="es-ES"/>
              </w:rPr>
              <w:t xml:space="preserve">que </w:t>
            </w:r>
            <w:r w:rsidR="315B7DFA" w:rsidRPr="29BE5B30">
              <w:rPr>
                <w:sz w:val="22"/>
                <w:szCs w:val="22"/>
                <w:lang w:val="es-ES"/>
              </w:rPr>
              <w:t>los producen</w:t>
            </w:r>
            <w:r w:rsidR="004066A7">
              <w:rPr>
                <w:sz w:val="22"/>
                <w:szCs w:val="22"/>
                <w:lang w:val="es-ES"/>
              </w:rPr>
              <w:t xml:space="preserve">, como </w:t>
            </w:r>
            <w:r w:rsidR="3CFED7CA" w:rsidRPr="1E927306">
              <w:rPr>
                <w:sz w:val="22"/>
                <w:szCs w:val="22"/>
                <w:lang w:val="es-ES"/>
              </w:rPr>
              <w:t>e</w:t>
            </w:r>
            <w:r w:rsidR="21FC143E" w:rsidRPr="1E927306">
              <w:rPr>
                <w:sz w:val="22"/>
                <w:szCs w:val="22"/>
                <w:lang w:val="es-ES"/>
              </w:rPr>
              <w:t>s</w:t>
            </w:r>
            <w:r w:rsidR="004066A7">
              <w:rPr>
                <w:sz w:val="22"/>
                <w:szCs w:val="22"/>
                <w:lang w:val="es-ES"/>
              </w:rPr>
              <w:t xml:space="preserve"> el caso de comun</w:t>
            </w:r>
            <w:r w:rsidR="00B62D44">
              <w:rPr>
                <w:sz w:val="22"/>
                <w:szCs w:val="22"/>
                <w:lang w:val="es-ES"/>
              </w:rPr>
              <w:t xml:space="preserve">idades productoras </w:t>
            </w:r>
            <w:r w:rsidR="4793CB22" w:rsidRPr="264389E7">
              <w:rPr>
                <w:sz w:val="22"/>
                <w:szCs w:val="22"/>
                <w:lang w:val="es-ES"/>
              </w:rPr>
              <w:t xml:space="preserve">locales </w:t>
            </w:r>
            <w:r w:rsidR="00B62D44">
              <w:rPr>
                <w:sz w:val="22"/>
                <w:szCs w:val="22"/>
                <w:lang w:val="es-ES"/>
              </w:rPr>
              <w:t xml:space="preserve">o </w:t>
            </w:r>
            <w:r w:rsidR="1568C750" w:rsidRPr="5B889991">
              <w:rPr>
                <w:sz w:val="22"/>
                <w:szCs w:val="22"/>
                <w:lang w:val="es-ES"/>
              </w:rPr>
              <w:t xml:space="preserve">las indígenas que están </w:t>
            </w:r>
            <w:r w:rsidR="306A9B8D" w:rsidRPr="5B889991">
              <w:rPr>
                <w:sz w:val="22"/>
                <w:szCs w:val="22"/>
                <w:lang w:val="es-ES"/>
              </w:rPr>
              <w:t>dedicadas</w:t>
            </w:r>
            <w:r w:rsidR="00B62D44">
              <w:rPr>
                <w:sz w:val="22"/>
                <w:szCs w:val="22"/>
                <w:lang w:val="es-ES"/>
              </w:rPr>
              <w:t xml:space="preserve"> </w:t>
            </w:r>
            <w:r w:rsidR="385443FD" w:rsidRPr="264389E7">
              <w:rPr>
                <w:sz w:val="22"/>
                <w:szCs w:val="22"/>
                <w:lang w:val="es-ES"/>
              </w:rPr>
              <w:t xml:space="preserve">además </w:t>
            </w:r>
            <w:r w:rsidR="00B62D44">
              <w:rPr>
                <w:sz w:val="22"/>
                <w:szCs w:val="22"/>
                <w:lang w:val="es-ES"/>
              </w:rPr>
              <w:t xml:space="preserve">al resguardo </w:t>
            </w:r>
            <w:r w:rsidR="306A9B8D" w:rsidRPr="0483C324">
              <w:rPr>
                <w:sz w:val="22"/>
                <w:szCs w:val="22"/>
                <w:lang w:val="es-ES"/>
              </w:rPr>
              <w:t>de</w:t>
            </w:r>
            <w:r w:rsidR="167A9546" w:rsidRPr="0483C324">
              <w:rPr>
                <w:sz w:val="22"/>
                <w:szCs w:val="22"/>
                <w:lang w:val="es-ES"/>
              </w:rPr>
              <w:t>l</w:t>
            </w:r>
            <w:r w:rsidR="00B62D44">
              <w:rPr>
                <w:sz w:val="22"/>
                <w:szCs w:val="22"/>
                <w:lang w:val="es-ES"/>
              </w:rPr>
              <w:t xml:space="preserve"> conocimiento tradicional en el uso de los recursos </w:t>
            </w:r>
            <w:r w:rsidR="008B0DAC">
              <w:rPr>
                <w:sz w:val="22"/>
                <w:szCs w:val="22"/>
                <w:lang w:val="es-ES"/>
              </w:rPr>
              <w:t xml:space="preserve">genéticos. </w:t>
            </w:r>
            <w:r w:rsidR="00C1748E">
              <w:rPr>
                <w:sz w:val="22"/>
                <w:szCs w:val="22"/>
                <w:lang w:val="es-ES"/>
              </w:rPr>
              <w:t xml:space="preserve">En un contexto de recuperación económica verde, el cumplimiento de los principios ABS ofrecen una oportunidad para un desarrollo que toma en cuenta el uso sostenible de la biodiversidad y </w:t>
            </w:r>
            <w:r w:rsidR="006C0CE8">
              <w:rPr>
                <w:sz w:val="22"/>
                <w:szCs w:val="22"/>
                <w:lang w:val="es-ES"/>
              </w:rPr>
              <w:t xml:space="preserve">un desarrollo de economías locales más inclusivas. </w:t>
            </w:r>
          </w:p>
          <w:p w14:paraId="6BD6AA9E" w14:textId="07222DC3" w:rsidR="00AE4DE6" w:rsidRDefault="00AE4DE6" w:rsidP="001B5D32">
            <w:pPr>
              <w:spacing w:after="120" w:line="276" w:lineRule="auto"/>
              <w:jc w:val="both"/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</w:pPr>
            <w:r w:rsidRPr="647927E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República Dominicana</w:t>
            </w:r>
            <w:r w:rsidR="00954BD0" w:rsidRPr="647927E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Pr="647927E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ya cuenta </w:t>
            </w:r>
            <w:r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con experiencia en la identificación de puntos de verificación para </w:t>
            </w:r>
            <w:r w:rsidR="00A064F4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la trazabilidad de las </w:t>
            </w:r>
            <w:r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muestras de biodiversidad, es decir puntos que permiten tener </w:t>
            </w:r>
            <w:r w:rsidR="00A064F4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el registro de origen, procesamiento</w:t>
            </w:r>
            <w:r w:rsid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 uso</w:t>
            </w:r>
            <w:r w:rsidR="00A064F4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y distribución </w:t>
            </w:r>
            <w:r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de </w:t>
            </w:r>
            <w:r w:rsidR="00A064F4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estos elementos</w:t>
            </w:r>
            <w:r w:rsid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en cualquier etapa de la cadena de valor. </w:t>
            </w:r>
            <w:r w:rsid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Estos sirven</w:t>
            </w:r>
            <w:r w:rsidR="005D3173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para el</w:t>
            </w:r>
            <w:r w:rsidR="005D3173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control </w:t>
            </w:r>
            <w:r w:rsidR="00331A98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efica</w:t>
            </w:r>
            <w:r w:rsid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z</w:t>
            </w:r>
            <w:r w:rsidR="00331A98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y permiten </w:t>
            </w:r>
            <w:r w:rsidR="005D3173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recolectar y recibir información</w:t>
            </w:r>
            <w:r w:rsidR="001C7D48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sobre la fuente del recurso genético</w:t>
            </w:r>
            <w:r w:rsidR="008A6EB9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, </w:t>
            </w:r>
            <w:r w:rsidR="008C6901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información de ese recurso </w:t>
            </w:r>
            <w:r w:rsidR="4335B814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en</w:t>
            </w:r>
            <w:r w:rsidR="008C6901" w:rsidRP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conformid</w:t>
            </w:r>
            <w:r w:rsidR="008C6901" w:rsidRPr="647927E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ad con la jurisdicción</w:t>
            </w:r>
            <w:r w:rsidR="00003790" w:rsidRPr="647927E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y las condiciones acorda</w:t>
            </w:r>
            <w:r w:rsidR="001655FF" w:rsidRPr="647927E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das en relación con los beneficios que se deriven de su </w:t>
            </w:r>
            <w:r w:rsidR="6BC63CED" w:rsidRPr="278398DC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u</w:t>
            </w:r>
            <w:r w:rsidR="7EC1D91F" w:rsidRPr="278398DC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tilización</w:t>
            </w:r>
            <w:r w:rsidR="00692156" w:rsidRPr="647927E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; </w:t>
            </w:r>
            <w:r w:rsidR="00AA0D45" w:rsidRPr="647927E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además proveen información para la investigación, desarrollo e innovación, </w:t>
            </w:r>
            <w:r w:rsidR="4C2CC810" w:rsidRPr="278398DC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y </w:t>
            </w:r>
            <w:r w:rsidR="4C2CC810" w:rsidRPr="2EEEBCA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etapas de</w:t>
            </w:r>
            <w:r w:rsidR="4C2CC810" w:rsidRPr="278398DC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AA0D45" w:rsidRPr="647927EF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comercialización. </w:t>
            </w:r>
          </w:p>
          <w:p w14:paraId="26569A32" w14:textId="5CDFA2BE" w:rsidR="0061755D" w:rsidRDefault="00957728" w:rsidP="001B5D32">
            <w:pPr>
              <w:spacing w:after="120" w:line="276" w:lineRule="auto"/>
              <w:jc w:val="both"/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</w:pPr>
            <w:r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En vista de que los puntos de verificación son propios de cada país</w:t>
            </w:r>
            <w:r w:rsidR="00AE4DE6"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, la CONAGEBIO podrá adaptar la experiencia </w:t>
            </w:r>
            <w:r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de República Dominicana</w:t>
            </w:r>
            <w:r w:rsidR="00AE4DE6"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al contexto </w:t>
            </w:r>
            <w:r w:rsid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nacional</w:t>
            </w:r>
            <w:r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y </w:t>
            </w:r>
            <w:r w:rsidR="00AE4DE6"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establecerá los mecanismos que permitan </w:t>
            </w:r>
            <w:r w:rsidR="4E01E7FB"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incorporar</w:t>
            </w:r>
            <w:r w:rsidR="6F2485E8"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los</w:t>
            </w:r>
            <w:r w:rsidR="63B7126E" w:rsidRPr="5B8A2D28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00AE4DE6"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en la normativa y </w:t>
            </w:r>
            <w:r w:rsid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en </w:t>
            </w:r>
            <w:r w:rsidR="00AE4DE6"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su </w:t>
            </w:r>
            <w:r w:rsidR="00A064F4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posterior </w:t>
            </w:r>
            <w:r w:rsidR="00AE4DE6"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implementación</w:t>
            </w:r>
            <w:r w:rsidRPr="092B9886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. </w:t>
            </w:r>
          </w:p>
          <w:p w14:paraId="55C57D2E" w14:textId="1C70226C" w:rsidR="00C35F81" w:rsidRDefault="06B0C2C4" w:rsidP="001B5D32">
            <w:pPr>
              <w:spacing w:after="120" w:line="276" w:lineRule="auto"/>
              <w:jc w:val="both"/>
              <w:rPr>
                <w:sz w:val="22"/>
                <w:szCs w:val="22"/>
                <w:lang w:val="es-ES"/>
              </w:rPr>
            </w:pPr>
            <w:r w:rsidRPr="00ED51EF">
              <w:rPr>
                <w:sz w:val="22"/>
                <w:szCs w:val="22"/>
                <w:lang w:val="es-ES"/>
              </w:rPr>
              <w:t xml:space="preserve">Costa Rica y República Dominicana, </w:t>
            </w:r>
            <w:r w:rsidR="5B78499A" w:rsidRPr="00ED51EF">
              <w:rPr>
                <w:sz w:val="22"/>
                <w:szCs w:val="22"/>
                <w:lang w:val="es-ES"/>
              </w:rPr>
              <w:t>vienen realizando importantes esfuerzos nacionales, vinculados a estrategias y compromisos regionales y globales</w:t>
            </w:r>
            <w:r w:rsidR="0ACA3DEC" w:rsidRPr="00ED51EF">
              <w:rPr>
                <w:sz w:val="22"/>
                <w:szCs w:val="22"/>
                <w:lang w:val="es-ES"/>
              </w:rPr>
              <w:t xml:space="preserve"> en relación con la conservación de la biodiversidad, pero se </w:t>
            </w:r>
            <w:r w:rsidR="5B78499A" w:rsidRPr="00ED51EF">
              <w:rPr>
                <w:sz w:val="22"/>
                <w:szCs w:val="22"/>
                <w:lang w:val="es-ES"/>
              </w:rPr>
              <w:t>requiere de</w:t>
            </w:r>
            <w:r w:rsidR="0ACA3DEC" w:rsidRPr="00ED51EF">
              <w:rPr>
                <w:sz w:val="22"/>
                <w:szCs w:val="22"/>
                <w:lang w:val="es-ES"/>
              </w:rPr>
              <w:t>l</w:t>
            </w:r>
            <w:r w:rsidR="5B78499A" w:rsidRPr="00ED51EF">
              <w:rPr>
                <w:sz w:val="22"/>
                <w:szCs w:val="22"/>
                <w:lang w:val="es-ES"/>
              </w:rPr>
              <w:t xml:space="preserve"> fortalecimiento</w:t>
            </w:r>
            <w:r w:rsidR="5F148D8F" w:rsidRPr="00ED51EF">
              <w:rPr>
                <w:sz w:val="22"/>
                <w:szCs w:val="22"/>
                <w:lang w:val="es-ES"/>
              </w:rPr>
              <w:t xml:space="preserve"> de las capacidades institucionales</w:t>
            </w:r>
            <w:r w:rsidR="5B78499A" w:rsidRPr="00ED51EF">
              <w:rPr>
                <w:sz w:val="22"/>
                <w:szCs w:val="22"/>
                <w:lang w:val="es-ES"/>
              </w:rPr>
              <w:t xml:space="preserve">. </w:t>
            </w:r>
            <w:r w:rsidR="0ACA3DEC" w:rsidRPr="00ED51EF">
              <w:rPr>
                <w:sz w:val="22"/>
                <w:szCs w:val="22"/>
                <w:lang w:val="es-ES"/>
              </w:rPr>
              <w:t xml:space="preserve">Dentro de las acciones que propone el proyecto incluye un fuerte intercambio de experiencia y conocimientos, que con el </w:t>
            </w:r>
            <w:r w:rsidR="3D12C985" w:rsidRPr="00ED51EF">
              <w:rPr>
                <w:sz w:val="22"/>
                <w:szCs w:val="22"/>
                <w:lang w:val="es-ES"/>
              </w:rPr>
              <w:t>involucram</w:t>
            </w:r>
            <w:r w:rsidR="62274FFD" w:rsidRPr="00ED51EF">
              <w:rPr>
                <w:sz w:val="22"/>
                <w:szCs w:val="22"/>
                <w:lang w:val="es-ES"/>
              </w:rPr>
              <w:t>i</w:t>
            </w:r>
            <w:r w:rsidR="0ACA3DEC" w:rsidRPr="00ED51EF">
              <w:rPr>
                <w:sz w:val="22"/>
                <w:szCs w:val="22"/>
                <w:lang w:val="es-ES"/>
              </w:rPr>
              <w:t xml:space="preserve">ento del Programa regional Biodiversidad y Negocios en Centroamérica y República Dominicana </w:t>
            </w:r>
            <w:r w:rsidR="402C8BB9" w:rsidRPr="73774218">
              <w:rPr>
                <w:sz w:val="22"/>
                <w:szCs w:val="22"/>
                <w:lang w:val="es-ES"/>
              </w:rPr>
              <w:t xml:space="preserve">(Dabio) </w:t>
            </w:r>
            <w:r w:rsidR="0ACA3DEC" w:rsidRPr="00ED51EF">
              <w:rPr>
                <w:sz w:val="22"/>
                <w:szCs w:val="22"/>
                <w:lang w:val="es-ES"/>
              </w:rPr>
              <w:t xml:space="preserve">se espera la replicabilidad </w:t>
            </w:r>
            <w:r w:rsidR="5F148D8F" w:rsidRPr="00ED51EF">
              <w:rPr>
                <w:sz w:val="22"/>
                <w:szCs w:val="22"/>
                <w:lang w:val="es-ES"/>
              </w:rPr>
              <w:t>y escalabilidad con mucho más alcance y más allá de la finalización del proyecto. M</w:t>
            </w:r>
            <w:r w:rsidR="5B78499A" w:rsidRPr="00ED51EF">
              <w:rPr>
                <w:sz w:val="22"/>
                <w:szCs w:val="22"/>
                <w:lang w:val="es-ES"/>
              </w:rPr>
              <w:t xml:space="preserve">ediante la participación de ambos países en este proyecto contribuirá concretamente a alcanzar </w:t>
            </w:r>
            <w:r w:rsidR="75B91112" w:rsidRPr="75D153E7">
              <w:rPr>
                <w:sz w:val="22"/>
                <w:szCs w:val="22"/>
                <w:lang w:val="es-ES"/>
              </w:rPr>
              <w:t xml:space="preserve">el tercer </w:t>
            </w:r>
            <w:r w:rsidR="45C3F7AF" w:rsidRPr="00ED51EF">
              <w:rPr>
                <w:sz w:val="22"/>
                <w:szCs w:val="22"/>
                <w:lang w:val="es-ES"/>
              </w:rPr>
              <w:t>objetivo</w:t>
            </w:r>
            <w:r w:rsidR="5BB34714" w:rsidRPr="00ED51EF">
              <w:rPr>
                <w:sz w:val="22"/>
                <w:szCs w:val="22"/>
                <w:lang w:val="es-ES"/>
              </w:rPr>
              <w:t xml:space="preserve"> </w:t>
            </w:r>
            <w:r w:rsidR="5B78499A" w:rsidRPr="00ED51EF">
              <w:rPr>
                <w:sz w:val="22"/>
                <w:szCs w:val="22"/>
                <w:lang w:val="es-ES"/>
              </w:rPr>
              <w:t>del CD</w:t>
            </w:r>
            <w:r w:rsidR="45C3F7AF" w:rsidRPr="00ED51EF">
              <w:rPr>
                <w:sz w:val="22"/>
                <w:szCs w:val="22"/>
                <w:lang w:val="es-ES"/>
              </w:rPr>
              <w:t>B</w:t>
            </w:r>
            <w:r w:rsidR="5B78499A" w:rsidRPr="00ED51EF">
              <w:rPr>
                <w:sz w:val="22"/>
                <w:szCs w:val="22"/>
                <w:lang w:val="es-ES"/>
              </w:rPr>
              <w:t>,</w:t>
            </w:r>
            <w:r w:rsidR="2AA39A1F" w:rsidRPr="00ED51EF">
              <w:rPr>
                <w:sz w:val="22"/>
                <w:szCs w:val="22"/>
                <w:lang w:val="es-ES"/>
              </w:rPr>
              <w:t xml:space="preserve"> </w:t>
            </w:r>
            <w:proofErr w:type="gramStart"/>
            <w:r w:rsidR="78FD7437" w:rsidRPr="75D153E7">
              <w:rPr>
                <w:sz w:val="22"/>
                <w:szCs w:val="22"/>
                <w:lang w:val="es-ES"/>
              </w:rPr>
              <w:t>en</w:t>
            </w:r>
            <w:r w:rsidR="78FD7437" w:rsidRPr="5F89C24B">
              <w:rPr>
                <w:sz w:val="22"/>
                <w:szCs w:val="22"/>
                <w:lang w:val="es-ES"/>
              </w:rPr>
              <w:t xml:space="preserve"> relación a</w:t>
            </w:r>
            <w:proofErr w:type="gramEnd"/>
            <w:r w:rsidR="005D61DD">
              <w:rPr>
                <w:sz w:val="22"/>
                <w:szCs w:val="22"/>
                <w:lang w:val="es-ES"/>
              </w:rPr>
              <w:t>:</w:t>
            </w:r>
            <w:r w:rsidR="003961E3">
              <w:rPr>
                <w:sz w:val="22"/>
                <w:szCs w:val="22"/>
                <w:lang w:val="es-ES"/>
              </w:rPr>
              <w:t xml:space="preserve"> “</w:t>
            </w:r>
            <w:r w:rsidR="4A97A8F0" w:rsidRPr="00550A19">
              <w:rPr>
                <w:i/>
                <w:iCs/>
                <w:sz w:val="22"/>
                <w:lang w:val="es-ES"/>
              </w:rPr>
              <w:t xml:space="preserve">garantizar </w:t>
            </w:r>
            <w:r w:rsidR="003961E3" w:rsidRPr="000E64C6">
              <w:rPr>
                <w:i/>
                <w:iCs/>
                <w:sz w:val="22"/>
                <w:szCs w:val="22"/>
                <w:lang w:val="es-ES"/>
              </w:rPr>
              <w:t>la participación justa y equitativa de los beneficios que se deriven de la utilización de los recursos genéticos</w:t>
            </w:r>
            <w:r w:rsidR="003961E3">
              <w:rPr>
                <w:sz w:val="22"/>
                <w:szCs w:val="22"/>
                <w:lang w:val="es-ES"/>
              </w:rPr>
              <w:t>”</w:t>
            </w:r>
            <w:r w:rsidR="00E0061E" w:rsidRPr="00ED51EF">
              <w:rPr>
                <w:sz w:val="22"/>
                <w:szCs w:val="22"/>
                <w:lang w:val="es-ES"/>
              </w:rPr>
              <w:t xml:space="preserve">. </w:t>
            </w:r>
            <w:r w:rsidR="2AA39A1F" w:rsidRPr="00ED51EF">
              <w:rPr>
                <w:sz w:val="22"/>
                <w:szCs w:val="22"/>
                <w:lang w:val="es-ES"/>
              </w:rPr>
              <w:t xml:space="preserve">Asimismo se contribuirá al cumplimiento del </w:t>
            </w:r>
            <w:r w:rsidR="5B78499A" w:rsidRPr="00ED51EF">
              <w:rPr>
                <w:sz w:val="22"/>
                <w:szCs w:val="22"/>
                <w:lang w:val="es-ES"/>
              </w:rPr>
              <w:t xml:space="preserve">objetivo de desarrollo sostenible 15:  „Vida de ecosistemas </w:t>
            </w:r>
            <w:proofErr w:type="gramStart"/>
            <w:r w:rsidR="5B78499A" w:rsidRPr="00ED51EF">
              <w:rPr>
                <w:sz w:val="22"/>
                <w:szCs w:val="22"/>
                <w:lang w:val="es-ES"/>
              </w:rPr>
              <w:t>terrestres“</w:t>
            </w:r>
            <w:proofErr w:type="gramEnd"/>
            <w:r w:rsidR="6AD9844F" w:rsidRPr="00ED51EF">
              <w:rPr>
                <w:sz w:val="22"/>
                <w:szCs w:val="22"/>
                <w:lang w:val="es-ES"/>
              </w:rPr>
              <w:t xml:space="preserve">, con miras a la visión 2050 del </w:t>
            </w:r>
            <w:r w:rsidR="49B5C183" w:rsidRPr="00ED51EF">
              <w:rPr>
                <w:sz w:val="22"/>
                <w:szCs w:val="22"/>
                <w:lang w:val="es-ES"/>
              </w:rPr>
              <w:t>Marco Global para la Biodiversidad post 2020:</w:t>
            </w:r>
            <w:r w:rsidR="70F4C3E5" w:rsidRPr="00ED51EF">
              <w:rPr>
                <w:sz w:val="22"/>
                <w:szCs w:val="22"/>
                <w:lang w:val="es-ES"/>
              </w:rPr>
              <w:t xml:space="preserve"> </w:t>
            </w:r>
            <w:r w:rsidR="70F4C3E5" w:rsidRPr="00ED51EF">
              <w:rPr>
                <w:i/>
                <w:iCs/>
                <w:sz w:val="22"/>
                <w:szCs w:val="22"/>
                <w:lang w:val="es-ES"/>
              </w:rPr>
              <w:t>Vivir en armonía con la naturaleza</w:t>
            </w:r>
            <w:r w:rsidR="70F4C3E5" w:rsidRPr="00ED51EF">
              <w:rPr>
                <w:sz w:val="22"/>
                <w:szCs w:val="22"/>
                <w:lang w:val="es-ES"/>
              </w:rPr>
              <w:t xml:space="preserve">. </w:t>
            </w:r>
          </w:p>
          <w:p w14:paraId="0F148A8F" w14:textId="4F53FB0D" w:rsidR="009211A9" w:rsidRPr="00C323E3" w:rsidRDefault="00E367E7" w:rsidP="116D00A1">
            <w:pPr>
              <w:spacing w:after="120" w:line="276" w:lineRule="auto"/>
              <w:jc w:val="both"/>
              <w:rPr>
                <w:sz w:val="22"/>
                <w:szCs w:val="22"/>
                <w:lang w:val="es-ES" w:eastAsia="en-US"/>
              </w:rPr>
            </w:pPr>
            <w:r>
              <w:rPr>
                <w:sz w:val="22"/>
                <w:szCs w:val="22"/>
                <w:lang w:val="es-ES"/>
              </w:rPr>
              <w:t xml:space="preserve">Para República Dominicana y </w:t>
            </w:r>
            <w:r w:rsidRPr="00A064F4">
              <w:rPr>
                <w:sz w:val="22"/>
                <w:szCs w:val="22"/>
                <w:lang w:val="es-ES"/>
              </w:rPr>
              <w:t>Costa Rica, el trabajo alrededor de los principios AB</w:t>
            </w:r>
            <w:r w:rsidR="00B90D31" w:rsidRPr="00A064F4">
              <w:rPr>
                <w:sz w:val="22"/>
                <w:szCs w:val="22"/>
                <w:lang w:val="es-ES"/>
              </w:rPr>
              <w:t xml:space="preserve">S </w:t>
            </w:r>
            <w:r w:rsidR="00B13C87" w:rsidRPr="00A064F4">
              <w:rPr>
                <w:sz w:val="22"/>
                <w:szCs w:val="22"/>
                <w:lang w:val="es-ES"/>
              </w:rPr>
              <w:t xml:space="preserve">no se trata de un nuevo enfoque de trabajo, </w:t>
            </w:r>
            <w:r w:rsidR="00A064F4" w:rsidRPr="00A064F4">
              <w:rPr>
                <w:sz w:val="22"/>
                <w:szCs w:val="22"/>
                <w:lang w:val="es-ES"/>
              </w:rPr>
              <w:t>y</w:t>
            </w:r>
            <w:r w:rsidR="00A064F4" w:rsidRPr="00A064F4">
              <w:rPr>
                <w:sz w:val="22"/>
                <w:szCs w:val="22"/>
              </w:rPr>
              <w:t xml:space="preserve">a que </w:t>
            </w:r>
            <w:r w:rsidR="00B13C87" w:rsidRPr="00A064F4">
              <w:rPr>
                <w:sz w:val="22"/>
                <w:szCs w:val="22"/>
                <w:lang w:val="es-ES"/>
              </w:rPr>
              <w:t>en ambos</w:t>
            </w:r>
            <w:r w:rsidR="00B13C87">
              <w:rPr>
                <w:sz w:val="22"/>
                <w:szCs w:val="22"/>
                <w:lang w:val="es-ES"/>
              </w:rPr>
              <w:t xml:space="preserve"> países se identifican importantes avances en el tema y grupos institucionales bien consolidados que dan seguimiento a los compromisos nacionales de cumplimiento de los principios ABS. En es</w:t>
            </w:r>
            <w:r w:rsidR="00A064F4">
              <w:rPr>
                <w:sz w:val="22"/>
                <w:szCs w:val="22"/>
                <w:lang w:val="es-ES"/>
              </w:rPr>
              <w:t>t</w:t>
            </w:r>
            <w:r w:rsidR="00B13C87">
              <w:rPr>
                <w:sz w:val="22"/>
                <w:szCs w:val="22"/>
                <w:lang w:val="es-ES"/>
              </w:rPr>
              <w:t xml:space="preserve">e sentido esta propuesta viene a complementar y dar un apoyo importante a </w:t>
            </w:r>
            <w:r w:rsidR="006577BF">
              <w:rPr>
                <w:sz w:val="22"/>
                <w:szCs w:val="22"/>
                <w:lang w:val="es-ES"/>
              </w:rPr>
              <w:t xml:space="preserve">la institucionalidad de cada país encargada del acceso a los recursos </w:t>
            </w:r>
            <w:r w:rsidR="008D2306">
              <w:rPr>
                <w:sz w:val="22"/>
                <w:szCs w:val="22"/>
                <w:lang w:val="es-ES"/>
              </w:rPr>
              <w:t>genéticos</w:t>
            </w:r>
            <w:r w:rsidR="006577BF">
              <w:rPr>
                <w:sz w:val="22"/>
                <w:szCs w:val="22"/>
                <w:lang w:val="es-ES"/>
              </w:rPr>
              <w:t xml:space="preserve"> y la normativa asociada. La </w:t>
            </w:r>
            <w:r w:rsidR="003F29F6">
              <w:rPr>
                <w:sz w:val="22"/>
                <w:szCs w:val="22"/>
                <w:lang w:val="es-ES"/>
              </w:rPr>
              <w:t xml:space="preserve">conceptualización de la propuesta surgió de un trabajo en conjunto con las instituciones involucradas, por lo cual se identifica una </w:t>
            </w:r>
            <w:r w:rsidR="00507A37">
              <w:rPr>
                <w:sz w:val="22"/>
                <w:szCs w:val="22"/>
                <w:lang w:val="es-ES"/>
              </w:rPr>
              <w:t xml:space="preserve">apropiación del tema por las </w:t>
            </w:r>
            <w:r w:rsidR="00F11E61">
              <w:rPr>
                <w:sz w:val="22"/>
                <w:szCs w:val="22"/>
                <w:lang w:val="es-ES"/>
              </w:rPr>
              <w:t>partes,</w:t>
            </w:r>
            <w:r w:rsidR="008D2306">
              <w:rPr>
                <w:sz w:val="22"/>
                <w:szCs w:val="22"/>
                <w:lang w:val="es-ES"/>
              </w:rPr>
              <w:t xml:space="preserve"> así </w:t>
            </w:r>
            <w:r w:rsidR="008D2306" w:rsidRPr="00A064F4">
              <w:rPr>
                <w:sz w:val="22"/>
                <w:szCs w:val="22"/>
                <w:lang w:val="es-ES"/>
              </w:rPr>
              <w:t xml:space="preserve">como </w:t>
            </w:r>
            <w:r w:rsidR="00A064F4" w:rsidRPr="00A064F4">
              <w:rPr>
                <w:sz w:val="22"/>
                <w:szCs w:val="22"/>
                <w:lang w:val="es-ES"/>
              </w:rPr>
              <w:t>u</w:t>
            </w:r>
            <w:r w:rsidR="00A064F4" w:rsidRPr="00A064F4">
              <w:rPr>
                <w:sz w:val="22"/>
                <w:szCs w:val="22"/>
              </w:rPr>
              <w:t xml:space="preserve">n </w:t>
            </w:r>
            <w:r w:rsidR="008D2306" w:rsidRPr="00A064F4">
              <w:rPr>
                <w:sz w:val="22"/>
                <w:szCs w:val="22"/>
                <w:lang w:val="es-ES"/>
              </w:rPr>
              <w:t>evidente</w:t>
            </w:r>
            <w:r w:rsidR="008D2306">
              <w:rPr>
                <w:sz w:val="22"/>
                <w:szCs w:val="22"/>
                <w:lang w:val="es-ES"/>
              </w:rPr>
              <w:t xml:space="preserve"> compromiso en la </w:t>
            </w:r>
            <w:r w:rsidR="008D2306">
              <w:rPr>
                <w:sz w:val="22"/>
                <w:szCs w:val="22"/>
                <w:lang w:val="es-ES"/>
              </w:rPr>
              <w:lastRenderedPageBreak/>
              <w:t xml:space="preserve">ejecución de las actividades en el marco </w:t>
            </w:r>
            <w:r w:rsidR="008D2306" w:rsidRPr="00A064F4">
              <w:rPr>
                <w:sz w:val="22"/>
                <w:szCs w:val="22"/>
                <w:lang w:val="es-ES"/>
              </w:rPr>
              <w:t xml:space="preserve">de esta cooperación. De la misma forma, el acercamiento </w:t>
            </w:r>
            <w:r w:rsidR="003C1B9D">
              <w:rPr>
                <w:sz w:val="22"/>
                <w:szCs w:val="22"/>
                <w:lang w:val="es-ES"/>
              </w:rPr>
              <w:t xml:space="preserve">de la institucionalidad </w:t>
            </w:r>
            <w:r w:rsidR="00F11E61" w:rsidRPr="00A064F4">
              <w:rPr>
                <w:sz w:val="22"/>
                <w:szCs w:val="22"/>
                <w:lang w:val="es-ES"/>
              </w:rPr>
              <w:t xml:space="preserve">con el sector privado para su </w:t>
            </w:r>
            <w:r w:rsidR="00903CC1" w:rsidRPr="00A064F4">
              <w:rPr>
                <w:sz w:val="22"/>
                <w:szCs w:val="22"/>
                <w:lang w:val="es-ES"/>
              </w:rPr>
              <w:t>participación en los principios de ABS es un aspecto primordial que lleva adelante cada país</w:t>
            </w:r>
            <w:r w:rsidR="00A064F4" w:rsidRPr="00A064F4">
              <w:rPr>
                <w:sz w:val="22"/>
                <w:szCs w:val="22"/>
                <w:lang w:val="es-ES"/>
              </w:rPr>
              <w:t>,</w:t>
            </w:r>
            <w:r w:rsidR="00903CC1" w:rsidRPr="00A064F4">
              <w:rPr>
                <w:sz w:val="22"/>
                <w:szCs w:val="22"/>
                <w:lang w:val="es-ES"/>
              </w:rPr>
              <w:t xml:space="preserve"> por lo cual </w:t>
            </w:r>
            <w:r w:rsidR="4DC53D19" w:rsidRPr="00A064F4">
              <w:rPr>
                <w:sz w:val="22"/>
                <w:szCs w:val="22"/>
                <w:lang w:val="es-ES"/>
              </w:rPr>
              <w:t>la implementación se abordará de forma rápida</w:t>
            </w:r>
            <w:r w:rsidR="00A064F4" w:rsidRPr="00A064F4">
              <w:rPr>
                <w:sz w:val="22"/>
                <w:szCs w:val="22"/>
                <w:lang w:val="es-ES"/>
              </w:rPr>
              <w:t>,</w:t>
            </w:r>
            <w:r w:rsidR="00A064F4" w:rsidRPr="00A064F4">
              <w:rPr>
                <w:sz w:val="22"/>
                <w:szCs w:val="22"/>
              </w:rPr>
              <w:t xml:space="preserve"> y habrá garant</w:t>
            </w:r>
            <w:r w:rsidR="00A064F4">
              <w:rPr>
                <w:sz w:val="22"/>
                <w:szCs w:val="22"/>
              </w:rPr>
              <w:t>í</w:t>
            </w:r>
            <w:r w:rsidR="00A064F4" w:rsidRPr="00A064F4">
              <w:rPr>
                <w:sz w:val="22"/>
                <w:szCs w:val="22"/>
              </w:rPr>
              <w:t xml:space="preserve">a </w:t>
            </w:r>
            <w:r w:rsidR="00A064F4">
              <w:rPr>
                <w:sz w:val="22"/>
                <w:szCs w:val="22"/>
              </w:rPr>
              <w:t>sobre la</w:t>
            </w:r>
            <w:r w:rsidR="00903CC1" w:rsidRPr="00A064F4">
              <w:rPr>
                <w:sz w:val="22"/>
                <w:szCs w:val="22"/>
                <w:lang w:val="es-ES"/>
              </w:rPr>
              <w:t xml:space="preserve"> sostenibilidad </w:t>
            </w:r>
            <w:r w:rsidR="7B63B454" w:rsidRPr="00A064F4">
              <w:rPr>
                <w:sz w:val="22"/>
                <w:szCs w:val="22"/>
                <w:lang w:val="es-ES"/>
              </w:rPr>
              <w:t>de las acciones</w:t>
            </w:r>
            <w:r w:rsidR="003C1B9D">
              <w:rPr>
                <w:sz w:val="22"/>
                <w:szCs w:val="22"/>
                <w:lang w:val="es-ES"/>
              </w:rPr>
              <w:t xml:space="preserve">, ya que además estará soportada </w:t>
            </w:r>
            <w:r w:rsidR="009A25FC" w:rsidRPr="00A064F4">
              <w:rPr>
                <w:sz w:val="22"/>
                <w:szCs w:val="22"/>
                <w:lang w:val="es-ES"/>
              </w:rPr>
              <w:t xml:space="preserve">por la creación de mecanismos </w:t>
            </w:r>
            <w:r w:rsidR="003C1B9D">
              <w:rPr>
                <w:sz w:val="22"/>
                <w:szCs w:val="22"/>
                <w:lang w:val="es-ES"/>
              </w:rPr>
              <w:t xml:space="preserve">y procedimientos </w:t>
            </w:r>
            <w:r w:rsidR="009A25FC" w:rsidRPr="00A064F4">
              <w:rPr>
                <w:sz w:val="22"/>
                <w:szCs w:val="22"/>
                <w:lang w:val="es-ES"/>
              </w:rPr>
              <w:t>que facilitarán este trabajo</w:t>
            </w:r>
            <w:r w:rsidR="003C1B9D">
              <w:rPr>
                <w:sz w:val="22"/>
                <w:szCs w:val="22"/>
                <w:lang w:val="es-ES"/>
              </w:rPr>
              <w:t>.</w:t>
            </w:r>
            <w:r w:rsidR="00254B8D">
              <w:rPr>
                <w:sz w:val="22"/>
                <w:szCs w:val="22"/>
                <w:lang w:val="es-ES"/>
              </w:rPr>
              <w:t xml:space="preserve"> </w:t>
            </w:r>
          </w:p>
        </w:tc>
      </w:tr>
      <w:bookmarkEnd w:id="4"/>
    </w:tbl>
    <w:p w14:paraId="4D5A4F5F" w14:textId="514D870E" w:rsidR="002548DA" w:rsidRPr="00AA7EC7" w:rsidRDefault="002548DA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305928" w14:paraId="45D0AA93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BAB341" w14:textId="39F75EEB" w:rsidR="0096387B" w:rsidRPr="00AA5EEE" w:rsidRDefault="00A543F1" w:rsidP="00F4195A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AA5EEE">
              <w:rPr>
                <w:b/>
                <w:sz w:val="24"/>
                <w:lang w:val="es-ES"/>
              </w:rPr>
              <w:t xml:space="preserve">Antecedentes y estructura de cooperación de los </w:t>
            </w:r>
            <w:r w:rsidR="002704FF" w:rsidRPr="00AA5EEE">
              <w:rPr>
                <w:b/>
                <w:sz w:val="24"/>
                <w:lang w:val="es-ES"/>
              </w:rPr>
              <w:t>socios</w:t>
            </w:r>
            <w:r w:rsidR="0096387B" w:rsidRPr="00AA5EEE">
              <w:rPr>
                <w:b/>
                <w:sz w:val="24"/>
                <w:lang w:val="es-ES"/>
              </w:rPr>
              <w:t xml:space="preserve"> </w:t>
            </w:r>
            <w:r w:rsidR="0096387B" w:rsidRPr="00AA5EEE">
              <w:rPr>
                <w:sz w:val="18"/>
                <w:szCs w:val="18"/>
                <w:lang w:val="es-ES"/>
              </w:rPr>
              <w:t>(</w:t>
            </w:r>
            <w:r w:rsidR="00CD2650" w:rsidRPr="00AA5EEE">
              <w:rPr>
                <w:sz w:val="18"/>
                <w:szCs w:val="18"/>
                <w:lang w:val="es-ES"/>
              </w:rPr>
              <w:t>Máximo 1 pág.</w:t>
            </w:r>
            <w:r w:rsidR="0096387B" w:rsidRPr="00AA5EEE">
              <w:rPr>
                <w:sz w:val="18"/>
                <w:szCs w:val="18"/>
                <w:lang w:val="es-ES"/>
              </w:rPr>
              <w:t>)</w:t>
            </w:r>
          </w:p>
          <w:p w14:paraId="7F7BA75E" w14:textId="15BC7A46" w:rsidR="0096387B" w:rsidRPr="002704FF" w:rsidRDefault="00D024E9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M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encion</w:t>
            </w:r>
            <w:r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ar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las experiencias de relevancia para el proyecto propuesto. Describir lecciones aprendidas de otros proyectos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(bilateral y triangular)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,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iniciativas previas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relacionadas al 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d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esarrollo institucional 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y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soluciones t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é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cnicas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d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 interés para esa medida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. </w:t>
            </w:r>
            <w:r w:rsidR="009F46F2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También describir la estructura institucional dispuesta para el proyecto. </w:t>
            </w:r>
            <w:r w:rsidR="009C6B24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Si procede, t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ambién mencionar los objetivos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establecidos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en el marco de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acuerdos bilaterales</w:t>
            </w:r>
            <w:r w:rsidR="000035C3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,</w:t>
            </w:r>
            <w:r w:rsidR="000035C3" w:rsidRPr="000035C3">
              <w:rPr>
                <w:rStyle w:val="Nmerodepgina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0035C3">
              <w:rPr>
                <w:rStyle w:val="Nmerodepgina"/>
                <w:rFonts w:eastAsiaTheme="minorHAnsi"/>
                <w:sz w:val="18"/>
                <w:szCs w:val="18"/>
                <w:lang w:val="es-419"/>
              </w:rPr>
              <w:t>comisiones mixtas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o/y en for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o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 regional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</w:t>
            </w:r>
          </w:p>
        </w:tc>
      </w:tr>
      <w:tr w:rsidR="0096387B" w:rsidRPr="00305928" w14:paraId="5606EFA5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3BD9811C" w14:textId="4326CF0C" w:rsidR="00560800" w:rsidRPr="00ED51EF" w:rsidRDefault="47428316" w:rsidP="001B5D32">
            <w:pPr>
              <w:spacing w:after="120" w:line="276" w:lineRule="auto"/>
              <w:jc w:val="both"/>
              <w:rPr>
                <w:rFonts w:eastAsia="Arial" w:cs="Arial"/>
                <w:sz w:val="22"/>
                <w:szCs w:val="22"/>
                <w:shd w:val="clear" w:color="auto" w:fill="FFFFFF"/>
                <w:lang w:val="es-ES"/>
              </w:rPr>
            </w:pPr>
            <w:r w:rsidRPr="00456342">
              <w:rPr>
                <w:rStyle w:val="Nmerodepgina"/>
                <w:sz w:val="22"/>
                <w:szCs w:val="22"/>
                <w:lang w:val="es-ES"/>
              </w:rPr>
              <w:t>R</w:t>
            </w:r>
            <w:r w:rsidRPr="008478CF">
              <w:rPr>
                <w:rStyle w:val="Nmerodepgina"/>
                <w:rFonts w:eastAsia="Arial" w:cs="Arial"/>
                <w:sz w:val="22"/>
                <w:lang w:val="es-ES"/>
              </w:rPr>
              <w:t>epública Dominicana</w:t>
            </w:r>
            <w:r w:rsidR="00560800" w:rsidRPr="008478CF">
              <w:rPr>
                <w:rStyle w:val="Nmerodepgina"/>
                <w:rFonts w:eastAsia="Arial" w:cs="Arial"/>
                <w:sz w:val="22"/>
                <w:lang w:val="es-ES"/>
              </w:rPr>
              <w:t xml:space="preserve"> </w:t>
            </w:r>
            <w:r w:rsidR="79D8A392" w:rsidRPr="008478CF">
              <w:rPr>
                <w:rStyle w:val="Nmerodepgina"/>
                <w:rFonts w:eastAsia="Arial" w:cs="Arial"/>
                <w:sz w:val="22"/>
                <w:lang w:val="es-ES"/>
              </w:rPr>
              <w:t>desarroll</w:t>
            </w:r>
            <w:r w:rsidR="52CD15A9" w:rsidRPr="008478CF">
              <w:rPr>
                <w:rStyle w:val="Nmerodepgina"/>
                <w:rFonts w:eastAsia="Arial" w:cs="Arial"/>
                <w:sz w:val="22"/>
                <w:lang w:val="es-ES"/>
              </w:rPr>
              <w:t>ó</w:t>
            </w:r>
            <w:r w:rsidR="00560800" w:rsidRPr="008478CF">
              <w:rPr>
                <w:rStyle w:val="Nmerodepgina"/>
                <w:rFonts w:eastAsia="Arial" w:cs="Arial"/>
                <w:sz w:val="22"/>
                <w:lang w:val="es-ES"/>
              </w:rPr>
              <w:t xml:space="preserve"> junto a</w:t>
            </w:r>
            <w:r w:rsidR="79D8A392" w:rsidRPr="008478CF">
              <w:rPr>
                <w:rStyle w:val="Nmerodepgina"/>
                <w:rFonts w:eastAsia="Arial" w:cs="Arial"/>
                <w:sz w:val="22"/>
                <w:lang w:val="es-ES"/>
              </w:rPr>
              <w:t xml:space="preserve"> </w:t>
            </w:r>
            <w:r w:rsidR="0F8EDD73" w:rsidRPr="008478CF">
              <w:rPr>
                <w:rStyle w:val="Nmerodepgina"/>
                <w:rFonts w:eastAsia="Arial" w:cs="Arial"/>
                <w:sz w:val="22"/>
                <w:lang w:val="es-ES"/>
              </w:rPr>
              <w:t>Costa Rica y otros</w:t>
            </w:r>
            <w:r w:rsidR="00560800" w:rsidRPr="008478CF">
              <w:rPr>
                <w:rStyle w:val="Nmerodepgina"/>
                <w:rFonts w:eastAsia="Arial" w:cs="Arial"/>
                <w:sz w:val="22"/>
                <w:lang w:val="es-ES"/>
              </w:rPr>
              <w:t xml:space="preserve"> países que forman parte de la CCAD el Programa </w:t>
            </w:r>
            <w:r w:rsidR="00560800" w:rsidRPr="00ED51EF">
              <w:rPr>
                <w:rStyle w:val="nfasis"/>
                <w:rFonts w:eastAsia="Arial" w:cs="Arial"/>
                <w:b/>
                <w:sz w:val="22"/>
                <w:shd w:val="clear" w:color="auto" w:fill="FFFFFF"/>
                <w:lang w:val="es-ES"/>
              </w:rPr>
              <w:t>ABS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/CCAD-</w:t>
            </w:r>
            <w:r w:rsidR="00560800" w:rsidRPr="00ED51EF">
              <w:rPr>
                <w:rStyle w:val="nfasis"/>
                <w:rFonts w:eastAsia="Arial" w:cs="Arial"/>
                <w:b/>
                <w:sz w:val="22"/>
                <w:shd w:val="clear" w:color="auto" w:fill="FFFFFF"/>
                <w:lang w:val="es-ES"/>
              </w:rPr>
              <w:t>GIZ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. Este programa represent</w:t>
            </w:r>
            <w:r w:rsidR="005A0A14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ó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 xml:space="preserve"> un inicio para el desarrollo </w:t>
            </w:r>
            <w:r w:rsidR="00EC08F5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 xml:space="preserve">y fortalecimiento 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de marcos legales e institucionales en los pa</w:t>
            </w:r>
            <w:r w:rsidR="6CC5DFEF" w:rsidRPr="00ED51EF">
              <w:rPr>
                <w:rFonts w:eastAsia="Arial" w:cs="Arial"/>
                <w:sz w:val="22"/>
                <w:szCs w:val="22"/>
                <w:lang w:val="es-ES"/>
              </w:rPr>
              <w:t>í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ses pertenecientes a la CCAD</w:t>
            </w:r>
            <w:r w:rsidR="78A06802" w:rsidRPr="00ED51EF">
              <w:rPr>
                <w:rFonts w:eastAsia="Arial" w:cs="Arial"/>
                <w:sz w:val="22"/>
                <w:lang w:val="es-ES"/>
              </w:rPr>
              <w:t>,</w:t>
            </w:r>
            <w:r w:rsidR="003C1B9D">
              <w:rPr>
                <w:rFonts w:eastAsia="Arial" w:cs="Arial"/>
                <w:sz w:val="22"/>
                <w:lang w:val="es-ES"/>
              </w:rPr>
              <w:t xml:space="preserve"> </w:t>
            </w:r>
            <w:r w:rsidR="4FB82D96" w:rsidRPr="00ED51EF">
              <w:rPr>
                <w:rFonts w:eastAsia="Arial" w:cs="Arial"/>
                <w:sz w:val="22"/>
                <w:lang w:val="es-ES"/>
              </w:rPr>
              <w:t>l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 xml:space="preserve">ogrando establecer </w:t>
            </w:r>
            <w:r w:rsidR="003C1B9D">
              <w:rPr>
                <w:rFonts w:eastAsia="Arial" w:cs="Arial"/>
                <w:sz w:val="22"/>
                <w:shd w:val="clear" w:color="auto" w:fill="FFFFFF"/>
                <w:lang w:val="es-ES"/>
              </w:rPr>
              <w:t>y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 xml:space="preserve"> </w:t>
            </w:r>
            <w:r w:rsidR="003C1B9D">
              <w:rPr>
                <w:rFonts w:eastAsia="Arial" w:cs="Arial"/>
                <w:sz w:val="22"/>
                <w:shd w:val="clear" w:color="auto" w:fill="FFFFFF"/>
                <w:lang w:val="es-ES"/>
              </w:rPr>
              <w:t>marcar un</w:t>
            </w:r>
            <w:r w:rsidR="003C1B9D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 xml:space="preserve"> 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inicio a marcos legales</w:t>
            </w:r>
            <w:r w:rsidR="003C1B9D">
              <w:rPr>
                <w:rFonts w:eastAsia="Arial" w:cs="Arial"/>
                <w:sz w:val="22"/>
                <w:shd w:val="clear" w:color="auto" w:fill="FFFFFF"/>
                <w:lang w:val="es-ES"/>
              </w:rPr>
              <w:t>, así como a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 xml:space="preserve"> regulaciones</w:t>
            </w:r>
            <w:r w:rsidR="00560800" w:rsidRPr="00ED51EF">
              <w:rPr>
                <w:rFonts w:eastAsia="Arial" w:cs="Arial"/>
                <w:sz w:val="22"/>
                <w:szCs w:val="22"/>
                <w:lang w:val="es-ES"/>
              </w:rPr>
              <w:t xml:space="preserve"> </w:t>
            </w:r>
            <w:r w:rsidR="4D91F467" w:rsidRPr="00ED51EF">
              <w:rPr>
                <w:rFonts w:eastAsia="Arial" w:cs="Arial"/>
                <w:sz w:val="22"/>
                <w:szCs w:val="22"/>
                <w:lang w:val="es-ES"/>
              </w:rPr>
              <w:t>nacionales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,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 xml:space="preserve"> y de igual manera fortaleciendo la capacidad nacional de las instituciones gubernamentales</w:t>
            </w:r>
            <w:r w:rsidR="2E416F09" w:rsidRPr="00ED51EF">
              <w:rPr>
                <w:rFonts w:eastAsia="Arial" w:cs="Arial"/>
                <w:sz w:val="22"/>
                <w:lang w:val="es-ES"/>
              </w:rPr>
              <w:t xml:space="preserve"> para la promoción del potencial económico de la biodiversidad de manera justa y sostenibl</w:t>
            </w:r>
            <w:r w:rsidR="408F2579" w:rsidRPr="00ED51EF">
              <w:rPr>
                <w:rFonts w:eastAsia="Arial" w:cs="Arial"/>
                <w:sz w:val="22"/>
                <w:lang w:val="es-ES"/>
              </w:rPr>
              <w:t>e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. Este programa tuvo como resultado la creaci</w:t>
            </w:r>
            <w:r w:rsidR="5C7AABC5" w:rsidRPr="00ED51EF">
              <w:rPr>
                <w:rFonts w:eastAsia="Arial" w:cs="Arial"/>
                <w:sz w:val="22"/>
                <w:lang w:val="es-ES"/>
              </w:rPr>
              <w:t>ó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n del Comit</w:t>
            </w:r>
            <w:r w:rsidR="6BC3D839" w:rsidRPr="00ED51EF">
              <w:rPr>
                <w:rFonts w:eastAsia="Arial" w:cs="Arial"/>
                <w:sz w:val="22"/>
                <w:lang w:val="es-ES"/>
              </w:rPr>
              <w:t>é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 xml:space="preserve"> Regional de ABS de Centro Am</w:t>
            </w:r>
            <w:r w:rsidR="609B3ABA" w:rsidRPr="00ED51EF">
              <w:rPr>
                <w:rFonts w:eastAsia="Arial" w:cs="Arial"/>
                <w:sz w:val="22"/>
                <w:lang w:val="es-ES"/>
              </w:rPr>
              <w:t>é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rica y Rep</w:t>
            </w:r>
            <w:r w:rsidR="00456342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ú</w:t>
            </w:r>
            <w:r w:rsidR="00560800" w:rsidRPr="00ED51EF">
              <w:rPr>
                <w:rFonts w:eastAsia="Arial" w:cs="Arial"/>
                <w:sz w:val="22"/>
                <w:shd w:val="clear" w:color="auto" w:fill="FFFFFF"/>
                <w:lang w:val="es-ES"/>
              </w:rPr>
              <w:t>blica Dominicana.</w:t>
            </w:r>
          </w:p>
          <w:p w14:paraId="223AD17C" w14:textId="6C0FF9C4" w:rsidR="00560800" w:rsidRPr="00ED51EF" w:rsidRDefault="00560800" w:rsidP="001B5D32">
            <w:pPr>
              <w:spacing w:after="120" w:line="276" w:lineRule="auto"/>
              <w:jc w:val="both"/>
              <w:rPr>
                <w:rFonts w:eastAsia="Arial" w:cs="Arial"/>
                <w:sz w:val="22"/>
                <w:szCs w:val="22"/>
                <w:shd w:val="clear" w:color="auto" w:fill="FFFFFF"/>
                <w:lang w:val="es-ES"/>
              </w:rPr>
            </w:pPr>
            <w:r w:rsidRPr="5AF22BA1">
              <w:rPr>
                <w:rFonts w:eastAsia="Arial" w:cs="Arial"/>
                <w:sz w:val="22"/>
                <w:szCs w:val="22"/>
                <w:lang w:val="es-ES"/>
              </w:rPr>
              <w:t>La Rep</w:t>
            </w:r>
            <w:r w:rsidR="00FF56B8" w:rsidRPr="5AF22BA1">
              <w:rPr>
                <w:rFonts w:eastAsia="Arial" w:cs="Arial"/>
                <w:sz w:val="22"/>
                <w:szCs w:val="22"/>
                <w:lang w:val="es-ES"/>
              </w:rPr>
              <w:t>ú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 xml:space="preserve">blica Dominicana cuenta con el Ministerio de Medio Ambiente y Recursos Naturales, 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que es la i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nstituci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ó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n Punto Focal del Convenio de Naciones Unidas sobre Diversidad Biol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ó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 xml:space="preserve">gica. 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El s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eguimiento recae sobre el Departamento de Recursos Gen</w:t>
            </w:r>
            <w:r w:rsidR="004A59E0" w:rsidRPr="5AF22BA1">
              <w:rPr>
                <w:rFonts w:eastAsia="Arial" w:cs="Arial"/>
                <w:sz w:val="22"/>
                <w:szCs w:val="22"/>
                <w:lang w:val="es-ES"/>
              </w:rPr>
              <w:t>é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ticos de la Direcci</w:t>
            </w:r>
            <w:r w:rsidR="004A59E0" w:rsidRPr="5AF22BA1">
              <w:rPr>
                <w:rFonts w:eastAsia="Arial" w:cs="Arial"/>
                <w:sz w:val="22"/>
                <w:szCs w:val="22"/>
                <w:lang w:val="es-ES"/>
              </w:rPr>
              <w:t>ó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 xml:space="preserve">n de Biodiversidad del Viceministerio de </w:t>
            </w:r>
            <w:r w:rsidR="004A59E0" w:rsidRPr="5AF22BA1">
              <w:rPr>
                <w:rFonts w:eastAsia="Arial" w:cs="Arial"/>
                <w:sz w:val="22"/>
                <w:szCs w:val="22"/>
                <w:lang w:val="es-ES"/>
              </w:rPr>
              <w:t>Á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reas Protegidas y Biodiversidad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 xml:space="preserve"> y p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 xml:space="preserve">osee una Ley General de Medio Ambiente y Recursos Naturales (64 00), Ley Sectorial de Biodiversidad (333 15), 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 xml:space="preserve">una 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Pol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í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tica de Acceso y Distribuci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ó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 xml:space="preserve">n de Beneficios y 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 xml:space="preserve">un 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Reglamento de Aplicaci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ó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n de Acceso y Di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s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tribuci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>ó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 xml:space="preserve">n de Beneficios. El Departamento de Recursos </w:t>
            </w:r>
            <w:r w:rsidR="5D35B47A" w:rsidRPr="5AF22BA1">
              <w:rPr>
                <w:rFonts w:eastAsia="Arial" w:cs="Arial"/>
                <w:sz w:val="22"/>
                <w:szCs w:val="22"/>
                <w:lang w:val="es-ES"/>
              </w:rPr>
              <w:t>Gen</w:t>
            </w:r>
            <w:r w:rsidR="2D84051A" w:rsidRPr="5AF22BA1">
              <w:rPr>
                <w:rFonts w:eastAsia="Arial" w:cs="Arial"/>
                <w:sz w:val="22"/>
                <w:szCs w:val="22"/>
                <w:lang w:val="es-ES"/>
              </w:rPr>
              <w:t>é</w:t>
            </w:r>
            <w:r w:rsidR="5D35B47A" w:rsidRPr="5AF22BA1">
              <w:rPr>
                <w:rFonts w:eastAsia="Arial" w:cs="Arial"/>
                <w:sz w:val="22"/>
                <w:szCs w:val="22"/>
                <w:lang w:val="es-ES"/>
              </w:rPr>
              <w:t>ticos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 xml:space="preserve"> ser</w:t>
            </w:r>
            <w:r w:rsidR="00456342" w:rsidRPr="5AF22BA1">
              <w:rPr>
                <w:rFonts w:eastAsia="Arial" w:cs="Arial"/>
                <w:sz w:val="22"/>
                <w:szCs w:val="22"/>
                <w:lang w:val="es-ES"/>
              </w:rPr>
              <w:t>á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 xml:space="preserve"> la unidad coordinadora del desarrollo del proyecto</w:t>
            </w:r>
            <w:r w:rsidR="003C1B9D">
              <w:rPr>
                <w:rFonts w:eastAsia="Arial" w:cs="Arial"/>
                <w:sz w:val="22"/>
                <w:szCs w:val="22"/>
                <w:lang w:val="es-ES"/>
              </w:rPr>
              <w:t xml:space="preserve"> por parte de este país</w:t>
            </w:r>
            <w:r w:rsidRPr="5AF22BA1">
              <w:rPr>
                <w:rFonts w:eastAsia="Arial" w:cs="Arial"/>
                <w:sz w:val="22"/>
                <w:szCs w:val="22"/>
                <w:lang w:val="es-ES"/>
              </w:rPr>
              <w:t>.</w:t>
            </w:r>
          </w:p>
          <w:p w14:paraId="64F41645" w14:textId="3A0961A4" w:rsidR="00185E89" w:rsidRPr="00ED51EF" w:rsidRDefault="00BC009C" w:rsidP="001B5D32">
            <w:pPr>
              <w:spacing w:after="120" w:line="276" w:lineRule="auto"/>
              <w:jc w:val="both"/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</w:pPr>
            <w:r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En el marco del programa</w:t>
            </w:r>
            <w:r w:rsidR="00513AFB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 </w:t>
            </w:r>
            <w:r w:rsidR="00513AFB" w:rsidRPr="00ED51EF">
              <w:rPr>
                <w:rStyle w:val="nfasis"/>
                <w:rFonts w:cs="Arial"/>
                <w:b/>
                <w:bCs/>
                <w:sz w:val="22"/>
                <w:szCs w:val="22"/>
                <w:shd w:val="clear" w:color="auto" w:fill="FFFFFF"/>
                <w:lang w:val="es-ES"/>
              </w:rPr>
              <w:t>ABS</w:t>
            </w:r>
            <w:r w:rsidR="00513AFB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/CCAD-</w:t>
            </w:r>
            <w:r w:rsidR="00513AFB" w:rsidRPr="00ED51EF">
              <w:rPr>
                <w:rStyle w:val="nfasis"/>
                <w:rFonts w:cs="Arial"/>
                <w:b/>
                <w:bCs/>
                <w:sz w:val="22"/>
                <w:szCs w:val="22"/>
                <w:shd w:val="clear" w:color="auto" w:fill="FFFFFF"/>
                <w:lang w:val="es-ES"/>
              </w:rPr>
              <w:t xml:space="preserve">GIZ </w:t>
            </w:r>
            <w:r w:rsidR="00513AFB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arriba mencionado, actores de Costa Rica participaron </w:t>
            </w:r>
            <w:r w:rsidR="00C24605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en </w:t>
            </w:r>
            <w:r w:rsidR="00546602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>diversos</w:t>
            </w:r>
            <w:r w:rsidR="00033D6B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 taller</w:t>
            </w:r>
            <w:r w:rsidR="00546602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>es</w:t>
            </w:r>
            <w:r w:rsidR="00033D6B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 dirigido</w:t>
            </w:r>
            <w:r w:rsidR="00546602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>s</w:t>
            </w:r>
            <w:r w:rsidR="00033D6B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 a actores clave en el tema de ABS como empresas, la acad</w:t>
            </w:r>
            <w:r w:rsidR="004A59E0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>e</w:t>
            </w:r>
            <w:r w:rsidR="00033D6B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>mia, funcionarios de Áreas de Conservación y de CONAGEBIO</w:t>
            </w:r>
            <w:r w:rsidR="00B74B00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. Con el objetivo de brindar una perspectiva práctica para la negociación </w:t>
            </w:r>
            <w:r w:rsidR="003F289A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>d</w:t>
            </w:r>
            <w:r w:rsidR="00B74B00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>e contratos</w:t>
            </w:r>
            <w:r w:rsidR="001D3C05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 de Consentimiento Previamente Informado (CPI) para la distribución de beneficios en casos concretos. </w:t>
            </w:r>
            <w:r w:rsidR="007371EC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CONAGEBIO también ha </w:t>
            </w:r>
            <w:r w:rsidR="00037119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>facilitado espacios dirigidos a</w:t>
            </w:r>
            <w:r w:rsidR="00A37453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 empresas privadas para socializar la normativa y procedimientos respectivos de</w:t>
            </w:r>
            <w:r w:rsidR="00BD616F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 ABS, como potencia</w:t>
            </w:r>
            <w:r w:rsidR="003802CE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>les</w:t>
            </w:r>
            <w:r w:rsidR="00BD616F" w:rsidRPr="00ED51EF">
              <w:rPr>
                <w:rStyle w:val="nfasis"/>
                <w:rFonts w:cs="Arial"/>
                <w:i w:val="0"/>
                <w:iCs w:val="0"/>
                <w:sz w:val="22"/>
                <w:szCs w:val="22"/>
                <w:shd w:val="clear" w:color="auto" w:fill="FFFFFF"/>
                <w:lang w:val="es-ES"/>
              </w:rPr>
              <w:t xml:space="preserve"> usuarios de los recursos genéticos. </w:t>
            </w:r>
          </w:p>
          <w:p w14:paraId="499E9DEA" w14:textId="62734154" w:rsidR="00185E89" w:rsidRPr="00ED51EF" w:rsidRDefault="009748BA" w:rsidP="001B5D32">
            <w:pPr>
              <w:spacing w:after="120" w:line="276" w:lineRule="auto"/>
              <w:jc w:val="both"/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</w:pPr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>Costa Rica cuenta desde 1998 con su Ley de Biodiversidad </w:t>
            </w:r>
            <w:proofErr w:type="spellStart"/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>N°</w:t>
            </w:r>
            <w:proofErr w:type="spellEnd"/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 xml:space="preserve"> 7788, desde 2003 con las Normas Generales para el Acceso a los elementos y Recursos Genéticos y Bioquímicos de la Biodiversidad (Decreto Ejecutivo </w:t>
            </w:r>
            <w:proofErr w:type="spellStart"/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>N°</w:t>
            </w:r>
            <w:proofErr w:type="spellEnd"/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 xml:space="preserve"> 31514-MINAE) y desde 2007 con el Reglamento para el Acceso a los Elementos y Recursos Genéticos y Bioquímicos de la Biodiversidad en condiciones </w:t>
            </w:r>
            <w:r>
              <w:rPr>
                <w:rFonts w:cs="Arial"/>
                <w:i/>
                <w:iCs/>
                <w:sz w:val="22"/>
                <w:shd w:val="clear" w:color="auto" w:fill="FFFFFF"/>
                <w:lang w:val="es-ES"/>
              </w:rPr>
              <w:t>ex situ (</w:t>
            </w:r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 xml:space="preserve">Decreto Ejecutivo </w:t>
            </w:r>
            <w:proofErr w:type="spellStart"/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>N°</w:t>
            </w:r>
            <w:proofErr w:type="spellEnd"/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 xml:space="preserve"> 33697-MINAE). Además, publicó en 2016 el Decreto Ejecutivo </w:t>
            </w:r>
            <w:proofErr w:type="spellStart"/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>N°</w:t>
            </w:r>
            <w:proofErr w:type="spellEnd"/>
            <w:r>
              <w:rPr>
                <w:rFonts w:cs="Arial"/>
                <w:iCs/>
                <w:sz w:val="22"/>
                <w:shd w:val="clear" w:color="auto" w:fill="FFFFFF"/>
                <w:lang w:val="es-ES"/>
              </w:rPr>
              <w:t xml:space="preserve"> 39341-MINAE, </w:t>
            </w:r>
            <w:r>
              <w:rPr>
                <w:rFonts w:cs="Arial"/>
                <w:iCs/>
                <w:sz w:val="22"/>
                <w:shd w:val="clear" w:color="auto" w:fill="FFFFFF"/>
                <w:lang w:val="es-CR"/>
              </w:rPr>
              <w:t xml:space="preserve">Reglamento para la aplicación de las sanciones administrativas en materia de acceso no autorizado a los elementos y recursos genéticos y bioquímicos, establecidas en Ley de biodiversidad </w:t>
            </w:r>
            <w:proofErr w:type="spellStart"/>
            <w:r>
              <w:rPr>
                <w:rFonts w:cs="Arial"/>
                <w:iCs/>
                <w:sz w:val="22"/>
                <w:shd w:val="clear" w:color="auto" w:fill="FFFFFF"/>
                <w:lang w:val="es-CR"/>
              </w:rPr>
              <w:t>N°</w:t>
            </w:r>
            <w:proofErr w:type="spellEnd"/>
            <w:r>
              <w:rPr>
                <w:rFonts w:cs="Arial"/>
                <w:iCs/>
                <w:sz w:val="22"/>
                <w:shd w:val="clear" w:color="auto" w:fill="FFFFFF"/>
                <w:lang w:val="es-CR"/>
              </w:rPr>
              <w:t xml:space="preserve"> 7788. </w:t>
            </w:r>
            <w:r w:rsidR="007044CE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En 2018, Costa Rica desarrolló un distint</w:t>
            </w:r>
            <w:r w:rsidR="00AC4CB4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iv</w:t>
            </w:r>
            <w:r w:rsidR="007044CE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o ABS, e</w:t>
            </w:r>
            <w:r w:rsidR="006B6AB0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l</w:t>
            </w:r>
            <w:r w:rsidR="007044CE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primero en su clase en Latinoamérica</w:t>
            </w:r>
            <w:r w:rsidR="00D0518B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, que brinda un diferenciador a las empresas en el mercado</w:t>
            </w:r>
            <w:r w:rsidR="00987DE2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y</w:t>
            </w:r>
            <w:r w:rsidR="00E41679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una ventaja comparativa de los productos con base</w:t>
            </w:r>
            <w:r w:rsidR="00F43264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en</w:t>
            </w:r>
            <w:r w:rsidR="00987DE2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el cumplimiento de</w:t>
            </w:r>
            <w:r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la normativa </w:t>
            </w:r>
            <w:r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lastRenderedPageBreak/>
              <w:t>de ABS</w:t>
            </w:r>
            <w:r w:rsidR="00C1037B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. El distint</w:t>
            </w:r>
            <w:r w:rsidR="00C4356A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iv</w:t>
            </w:r>
            <w:r w:rsidR="00C1037B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o ABS de Costa Rica </w:t>
            </w:r>
            <w:r w:rsidR="00452079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permite a las empresas demostrar las buenas prácticas en relación con el acceso a los recursos genéticos y bioquímicos</w:t>
            </w:r>
            <w:r w:rsidR="008E704C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y</w:t>
            </w:r>
            <w:r w:rsidR="0064251E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la </w:t>
            </w:r>
            <w:r w:rsidR="004F3553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participación</w:t>
            </w:r>
            <w:r w:rsidR="0064251E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de los beneficios</w:t>
            </w:r>
            <w:r w:rsidR="00D87D77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, </w:t>
            </w:r>
            <w:proofErr w:type="gramStart"/>
            <w:r w:rsidR="00CF4F4A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y</w:t>
            </w:r>
            <w:proofErr w:type="gramEnd"/>
            <w:r w:rsidR="00CF4F4A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</w:t>
            </w:r>
            <w:r w:rsidR="00D87D77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además, proporciona a los consumidores finales informaci</w:t>
            </w:r>
            <w:r w:rsidR="004F3553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ó</w:t>
            </w:r>
            <w:r w:rsidR="00D87D77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n precisa y verificable </w:t>
            </w:r>
            <w:r w:rsidR="00226AA8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sobre los proveedores de los recursos </w:t>
            </w:r>
            <w:r w:rsidR="00E927A0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y el cumplimiento de la normativa </w:t>
            </w:r>
            <w:r w:rsidR="00CE4458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respectiva</w:t>
            </w:r>
            <w:r w:rsidR="000F02E8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. </w:t>
            </w:r>
            <w:r w:rsidR="001822EB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El distintivo </w:t>
            </w:r>
            <w:r w:rsidR="009E2839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tiene potencia</w:t>
            </w:r>
            <w:r w:rsidR="00835B6F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l</w:t>
            </w:r>
            <w:r w:rsidR="009E2839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para ser utilizado en productos comercializados dentro y fuera del país</w:t>
            </w:r>
            <w:r w:rsidR="00DD5BBE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, y</w:t>
            </w:r>
            <w:r w:rsidR="00AD1812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 </w:t>
            </w:r>
            <w:r w:rsidR="00DD5BBE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>puede incluirse en empaques, publicidad y documentación de los productos</w:t>
            </w:r>
            <w:r w:rsidR="006B6AB0" w:rsidRPr="00ED51EF">
              <w:rPr>
                <w:rFonts w:cs="Arial"/>
                <w:iCs/>
                <w:sz w:val="22"/>
                <w:szCs w:val="22"/>
                <w:shd w:val="clear" w:color="auto" w:fill="FFFFFF"/>
                <w:lang w:val="es-ES"/>
              </w:rPr>
              <w:t xml:space="preserve">. </w:t>
            </w:r>
          </w:p>
          <w:p w14:paraId="712C92C1" w14:textId="02B649E6" w:rsidR="00C35F81" w:rsidRPr="00ED51EF" w:rsidRDefault="006B639D" w:rsidP="001B5D32">
            <w:pPr>
              <w:spacing w:after="120" w:line="276" w:lineRule="auto"/>
              <w:jc w:val="both"/>
              <w:rPr>
                <w:rStyle w:val="Nmerodepgina"/>
                <w:rFonts w:cs="Arial"/>
                <w:sz w:val="22"/>
                <w:szCs w:val="22"/>
                <w:shd w:val="clear" w:color="auto" w:fill="FFFFFF"/>
                <w:lang w:val="es-ES"/>
              </w:rPr>
            </w:pPr>
            <w:r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Tanto </w:t>
            </w:r>
            <w:r w:rsidR="00185E89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Costa Rica </w:t>
            </w:r>
            <w:r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como</w:t>
            </w:r>
            <w:r w:rsidR="00185E89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 República Dominicana </w:t>
            </w:r>
            <w:r w:rsidR="006D49ED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ha</w:t>
            </w:r>
            <w:r w:rsidR="006C39A8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n participado en encuentros sobre el tema ABS en los últimos años. </w:t>
            </w:r>
            <w:r w:rsidR="005A2815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Durante la vigencia del Programa ABS</w:t>
            </w:r>
            <w:r w:rsidR="003C1B9D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/</w:t>
            </w:r>
            <w:r w:rsidR="005A2815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CCAD</w:t>
            </w:r>
            <w:r w:rsidR="003C1B9D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/</w:t>
            </w:r>
            <w:r w:rsidR="005A2815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GIZ </w:t>
            </w:r>
            <w:r w:rsidR="00D540D8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ambos países </w:t>
            </w:r>
            <w:r w:rsidR="00453D8E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estuvieron presentes e</w:t>
            </w:r>
            <w:r w:rsidR="008F2C7C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n los</w:t>
            </w:r>
            <w:r w:rsidR="00235C3C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 “</w:t>
            </w:r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Encuentro</w:t>
            </w:r>
            <w:r w:rsidR="008F2C7C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s</w:t>
            </w:r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 del Comité Regional de ABS de Centro América y República Dominicana (CR-ABS/CA-RD)” y </w:t>
            </w:r>
            <w:r w:rsidR="008F2C7C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participaron en la </w:t>
            </w:r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Capacitación Internacional “Oportunidades y desafíos en casos prácticos de ABS (Acceso y participación de beneficios por sus siglas en inglés)” impartida por la </w:t>
            </w:r>
            <w:proofErr w:type="spellStart"/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Union</w:t>
            </w:r>
            <w:proofErr w:type="spellEnd"/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 </w:t>
            </w:r>
            <w:proofErr w:type="spellStart"/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for</w:t>
            </w:r>
            <w:proofErr w:type="spellEnd"/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 </w:t>
            </w:r>
            <w:proofErr w:type="spellStart"/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Ethical</w:t>
            </w:r>
            <w:proofErr w:type="spellEnd"/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 </w:t>
            </w:r>
            <w:proofErr w:type="spellStart"/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BioTrade</w:t>
            </w:r>
            <w:proofErr w:type="spellEnd"/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 (UEBT), </w:t>
            </w:r>
            <w:r w:rsidR="004708A9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 todo lo anterior </w:t>
            </w:r>
            <w:r w:rsidR="00AD1812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desarrollado </w:t>
            </w:r>
            <w:r w:rsidR="00DF0D70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>en el marco del Programa “Promoción del Potencial Económico de la Biodiversidad de Manera Justa y Sostenible para poner en Práctica el Protocolo de Nagoya en Centroamérica y República Dominicana”, en El Salvador.</w:t>
            </w:r>
            <w:r w:rsidR="00F224A9" w:rsidRPr="00ED51EF">
              <w:rPr>
                <w:rFonts w:cs="Arial"/>
                <w:sz w:val="22"/>
                <w:szCs w:val="22"/>
                <w:shd w:val="clear" w:color="auto" w:fill="FFFFFF"/>
                <w:lang w:val="es-ES"/>
              </w:rPr>
              <w:t xml:space="preserve"> </w:t>
            </w:r>
            <w:r w:rsidR="00F224A9" w:rsidRPr="00ED51EF">
              <w:rPr>
                <w:rFonts w:cs="Arial"/>
                <w:sz w:val="22"/>
                <w:shd w:val="clear" w:color="auto" w:fill="FFFFFF"/>
                <w:lang w:val="es-ES"/>
              </w:rPr>
              <w:t>Además, actualmente participan activamente en las reuniones del Grupo de Trabajo ABS del Comité Técnico de Mares y Biodiversidad de la CCAD, en donde se da seguimiento a los temas relevantes de ABS a nivel regional.</w:t>
            </w:r>
          </w:p>
        </w:tc>
      </w:tr>
    </w:tbl>
    <w:p w14:paraId="1A99DD3C" w14:textId="60862191" w:rsidR="002548DA" w:rsidRPr="002704FF" w:rsidRDefault="002548DA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305928" w14:paraId="7C73E60E" w14:textId="77777777" w:rsidTr="1609A01D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8744EA" w14:textId="060149C0" w:rsidR="0096387B" w:rsidRPr="00AA5EEE" w:rsidRDefault="00420916" w:rsidP="00F4195A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AA5EEE">
              <w:rPr>
                <w:b/>
                <w:sz w:val="24"/>
                <w:lang w:val="es-ES"/>
              </w:rPr>
              <w:t>Asesorías planeadas y cuantificación de los aportes</w:t>
            </w:r>
            <w:r w:rsidR="0096387B" w:rsidRPr="00AA5EEE">
              <w:rPr>
                <w:b/>
                <w:sz w:val="24"/>
                <w:lang w:val="es-ES"/>
              </w:rPr>
              <w:t xml:space="preserve"> </w:t>
            </w:r>
            <w:r w:rsidR="0096387B" w:rsidRPr="00AA5EEE">
              <w:rPr>
                <w:sz w:val="18"/>
                <w:szCs w:val="18"/>
                <w:lang w:val="es-ES"/>
              </w:rPr>
              <w:t>(</w:t>
            </w:r>
            <w:r w:rsidR="00CD2650" w:rsidRPr="00AA5EEE">
              <w:rPr>
                <w:sz w:val="18"/>
                <w:szCs w:val="18"/>
                <w:lang w:val="es-ES"/>
              </w:rPr>
              <w:t>Máximo 1 pág.</w:t>
            </w:r>
            <w:r w:rsidR="0096387B" w:rsidRPr="00AA5EEE">
              <w:rPr>
                <w:sz w:val="18"/>
                <w:szCs w:val="18"/>
                <w:lang w:val="es-ES"/>
              </w:rPr>
              <w:t>)</w:t>
            </w:r>
          </w:p>
          <w:p w14:paraId="6C6BBE64" w14:textId="7970E2E0" w:rsidR="0096387B" w:rsidRPr="00C15398" w:rsidRDefault="00C15398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15398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A3088B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15398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los paquetes de t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rabajo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actividades centrales previstos en el proyecto. </w:t>
            </w:r>
            <w:r w:rsidR="00CD265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Estas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deben ser acompañad</w:t>
            </w:r>
            <w:r w:rsidR="00CD265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a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s de una breve descripción presupuestaria, si posible, mencionando los principales gastos previstos y también los costos compartidos, caso existan. Las actividades y asesorías deben coincidir con el plan de ejecución</w:t>
            </w:r>
          </w:p>
        </w:tc>
      </w:tr>
      <w:tr w:rsidR="0096387B" w:rsidRPr="00305928" w14:paraId="0DBEA327" w14:textId="77777777" w:rsidTr="1609A01D">
        <w:tc>
          <w:tcPr>
            <w:tcW w:w="9322" w:type="dxa"/>
            <w:tcBorders>
              <w:bottom w:val="single" w:sz="4" w:space="0" w:color="auto"/>
            </w:tcBorders>
          </w:tcPr>
          <w:p w14:paraId="4DD9FAE5" w14:textId="3E048E40" w:rsidR="005F3504" w:rsidRDefault="005F3504" w:rsidP="005F3504">
            <w:pPr>
              <w:spacing w:line="276" w:lineRule="auto"/>
              <w:jc w:val="both"/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</w:pPr>
            <w:r w:rsidRPr="12403AC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La propuesta de cooperación 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triangular </w:t>
            </w:r>
            <w:r w:rsidR="003C1B9D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</w:t>
            </w:r>
            <w:r w:rsidR="003C1B9D" w:rsidRPr="003C1B9D">
              <w:rPr>
                <w:rStyle w:val="Nmerodepgina"/>
                <w:rFonts w:eastAsiaTheme="minorEastAsia"/>
                <w:sz w:val="22"/>
                <w:szCs w:val="22"/>
              </w:rPr>
              <w:t xml:space="preserve">n doble vía 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entre</w:t>
            </w:r>
            <w:r w:rsidRPr="12403AC1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Pr="00AA5EE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República Dominicana </w:t>
            </w:r>
            <w:r w:rsidR="3F24B929" w:rsidRPr="00AA5EE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y Costa Rica</w:t>
            </w:r>
            <w:r w:rsidRPr="00AA5EE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contempla como eje principal el fortalecimiento de las capacidades para la gestión nacional sobre los principios de acceso a recursos genéticos y la participación equitativa de lo</w:t>
            </w:r>
            <w:r w:rsidR="00CF67D6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beneficios (ABS), para lo cual República Dominicana </w:t>
            </w:r>
            <w:r w:rsidR="15887B72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solicita a Costa Rica la transferencia sobre el desarrollo e implementación del distintivo ABS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, </w:t>
            </w:r>
            <w:r w:rsidR="171C350E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y </w:t>
            </w:r>
            <w:r w:rsidR="77B197F2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desarrollar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los mecanismos para la </w:t>
            </w:r>
            <w:r w:rsidR="003C1B9D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</w:t>
            </w:r>
            <w:r w:rsidR="003C1B9D" w:rsidRPr="003C1B9D">
              <w:rPr>
                <w:rStyle w:val="Nmerodepgina"/>
                <w:rFonts w:eastAsiaTheme="minorEastAsia"/>
                <w:sz w:val="22"/>
                <w:szCs w:val="22"/>
              </w:rPr>
              <w:t>stablecer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los puntos de verificación para la trazabilidad de las muestras de biodiversidad </w:t>
            </w:r>
            <w:r w:rsidR="41A062BE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utilizando de base los puntos ya identificados, </w:t>
            </w:r>
            <w:r w:rsidR="1851A596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para luego</w:t>
            </w:r>
            <w:r w:rsidR="02B7A24D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="3EA870BB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en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base a </w:t>
            </w:r>
            <w:r w:rsidR="74402889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</w:t>
            </w:r>
            <w:r w:rsidR="4D36B97A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ste conocimiento </w:t>
            </w:r>
            <w:r w:rsidR="6791C377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transferir a Costa Rica </w:t>
            </w:r>
            <w:r w:rsidR="4626CE64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esta</w:t>
            </w:r>
            <w:r w:rsidR="6791C377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experiencia para que </w:t>
            </w:r>
            <w:r w:rsidR="77B197F2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desarroll</w:t>
            </w:r>
            <w:r w:rsidR="72D02BF9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 acorde a sus condiciones locales, sus procedimientos y mecanismos para incluirlos en la normativa nacional</w:t>
            </w:r>
            <w:r w:rsidR="00FD683C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costarricense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. </w:t>
            </w:r>
            <w:r w:rsidR="003C1B9D"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C</w:t>
            </w:r>
            <w:r w:rsidR="003C1B9D" w:rsidRPr="003C1B9D">
              <w:rPr>
                <w:rStyle w:val="Nmerodepgina"/>
                <w:rFonts w:eastAsiaTheme="minorEastAsia"/>
                <w:sz w:val="22"/>
                <w:szCs w:val="22"/>
              </w:rPr>
              <w:t xml:space="preserve">omplementariamente, ambos países </w:t>
            </w:r>
            <w:r w:rsidR="003C1B9D">
              <w:rPr>
                <w:rStyle w:val="Nmerodepgina"/>
                <w:rFonts w:eastAsiaTheme="minorEastAsia"/>
                <w:sz w:val="22"/>
                <w:szCs w:val="22"/>
              </w:rPr>
              <w:t>fortalecerán</w:t>
            </w:r>
            <w:r w:rsidR="003C1B9D" w:rsidRPr="003C1B9D">
              <w:rPr>
                <w:rStyle w:val="Nmerodepgina"/>
                <w:rFonts w:eastAsiaTheme="minorEastAsia"/>
                <w:sz w:val="22"/>
                <w:szCs w:val="22"/>
              </w:rPr>
              <w:t xml:space="preserve"> sus procedimientos</w:t>
            </w:r>
            <w:r w:rsidR="003C1B9D">
              <w:rPr>
                <w:rStyle w:val="Nmerodepgina"/>
                <w:rFonts w:eastAsiaTheme="minorEastAsia"/>
                <w:sz w:val="22"/>
                <w:szCs w:val="22"/>
              </w:rPr>
              <w:t xml:space="preserve"> relacionados a los permisos de acceso y aprovechamiento de los recursos genéticos, así como de seguimiento mediante el desarrollo o mejora de las herramientas o sistemas actuales. </w:t>
            </w:r>
            <w:r w:rsidR="003C1B9D" w:rsidRPr="003C1B9D">
              <w:rPr>
                <w:rStyle w:val="Nmerodepgina"/>
                <w:rFonts w:eastAsiaTheme="minorEastAsia"/>
                <w:sz w:val="22"/>
                <w:szCs w:val="22"/>
              </w:rPr>
              <w:t xml:space="preserve"> </w:t>
            </w:r>
            <w:r w:rsidRP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Sobre</w:t>
            </w:r>
            <w:r w:rsidRPr="00AA5EE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estas </w:t>
            </w:r>
            <w:r w:rsidR="003C1B9D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estas</w:t>
            </w:r>
            <w:r w:rsidR="003C1B9D" w:rsidRPr="00AA5EE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 </w:t>
            </w:r>
            <w:r w:rsidRPr="00AA5EE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 xml:space="preserve">líneas de acción se requerirán asesorías externas y suplir gastos, con un costo aproximado de </w:t>
            </w:r>
            <w:r w:rsidRPr="00AA5EEE">
              <w:rPr>
                <w:rStyle w:val="Nmerodepgina"/>
                <w:rFonts w:eastAsiaTheme="minorEastAsia"/>
                <w:b/>
                <w:bCs/>
                <w:sz w:val="22"/>
                <w:szCs w:val="22"/>
                <w:lang w:val="es-ES"/>
              </w:rPr>
              <w:t xml:space="preserve">EUR. </w:t>
            </w:r>
            <w:r w:rsidR="00AA5EEE" w:rsidRPr="00AA5EEE">
              <w:rPr>
                <w:rStyle w:val="Nmerodepgina"/>
                <w:rFonts w:eastAsiaTheme="minorEastAsia"/>
                <w:b/>
                <w:bCs/>
                <w:sz w:val="22"/>
                <w:szCs w:val="22"/>
                <w:lang w:val="es-ES"/>
              </w:rPr>
              <w:t>23</w:t>
            </w:r>
            <w:r w:rsidR="003C1B9D">
              <w:rPr>
                <w:rStyle w:val="Nmerodepgina"/>
                <w:rFonts w:eastAsiaTheme="minorEastAsia"/>
                <w:b/>
                <w:bCs/>
                <w:sz w:val="22"/>
                <w:szCs w:val="22"/>
                <w:lang w:val="es-ES"/>
              </w:rPr>
              <w:t>5</w:t>
            </w:r>
            <w:r w:rsidRPr="00AA5EEE">
              <w:rPr>
                <w:rStyle w:val="Nmerodepgina"/>
                <w:rFonts w:eastAsiaTheme="minorEastAsia"/>
                <w:b/>
                <w:bCs/>
                <w:sz w:val="22"/>
                <w:szCs w:val="22"/>
                <w:lang w:val="es-ES"/>
              </w:rPr>
              <w:t>.000</w:t>
            </w:r>
            <w:r w:rsidRPr="00AA5EEE">
              <w:rPr>
                <w:rStyle w:val="Nmerodepgina"/>
                <w:rFonts w:eastAsiaTheme="minorEastAsia"/>
                <w:sz w:val="22"/>
                <w:szCs w:val="22"/>
                <w:lang w:val="es-ES"/>
              </w:rPr>
              <w:t>, para:</w:t>
            </w:r>
          </w:p>
          <w:p w14:paraId="3E7B0499" w14:textId="77777777" w:rsidR="005F3504" w:rsidRDefault="005F3504" w:rsidP="005F3504">
            <w:pPr>
              <w:spacing w:line="276" w:lineRule="auto"/>
              <w:jc w:val="both"/>
              <w:rPr>
                <w:rStyle w:val="Nmerodepgina"/>
                <w:rFonts w:eastAsia="Calibri" w:cs="Arial"/>
                <w:szCs w:val="28"/>
                <w:lang w:val="es-ES"/>
              </w:rPr>
            </w:pPr>
          </w:p>
          <w:p w14:paraId="106C4085" w14:textId="52EA0B8B" w:rsidR="005F3504" w:rsidRDefault="005F3504" w:rsidP="008C1D34">
            <w:pPr>
              <w:pStyle w:val="Prrafodelista"/>
              <w:numPr>
                <w:ilvl w:val="0"/>
                <w:numId w:val="25"/>
              </w:numPr>
              <w:spacing w:after="60"/>
              <w:ind w:left="714" w:hanging="357"/>
              <w:contextualSpacing w:val="0"/>
              <w:jc w:val="both"/>
              <w:rPr>
                <w:rStyle w:val="Nmerodepgina"/>
                <w:rFonts w:asciiTheme="minorBidi" w:eastAsiaTheme="minorBidi" w:hAnsiTheme="minorBidi" w:cstheme="minorBidi"/>
                <w:sz w:val="22"/>
                <w:szCs w:val="22"/>
                <w:lang w:val="es-ES"/>
              </w:rPr>
            </w:pPr>
            <w:r>
              <w:rPr>
                <w:rStyle w:val="Nmerodepgina"/>
                <w:rFonts w:eastAsia="Calibri" w:cs="Arial"/>
                <w:sz w:val="22"/>
                <w:lang w:val="es-ES"/>
              </w:rPr>
              <w:t xml:space="preserve">Definir y desarrollar el concepto, la normativa técnica y legal, así como una línea gráfica para </w:t>
            </w:r>
            <w:r w:rsidR="00AA5EEE">
              <w:rPr>
                <w:rStyle w:val="Nmerodepgina"/>
                <w:rFonts w:eastAsia="Calibri" w:cs="Arial"/>
                <w:sz w:val="22"/>
                <w:lang w:val="es-ES"/>
              </w:rPr>
              <w:t>un</w:t>
            </w:r>
            <w:r>
              <w:rPr>
                <w:rStyle w:val="Nmerodepgina"/>
                <w:rFonts w:eastAsia="Calibri" w:cs="Arial"/>
                <w:sz w:val="22"/>
                <w:lang w:val="es-ES"/>
              </w:rPr>
              <w:t xml:space="preserve"> distintivo ABS de República Dominicana.</w:t>
            </w:r>
          </w:p>
          <w:p w14:paraId="23F3E71D" w14:textId="77777777" w:rsidR="005F3504" w:rsidRPr="003C1B9D" w:rsidRDefault="005F3504" w:rsidP="008C1D34">
            <w:pPr>
              <w:pStyle w:val="Prrafodelista"/>
              <w:numPr>
                <w:ilvl w:val="0"/>
                <w:numId w:val="25"/>
              </w:numPr>
              <w:spacing w:after="60"/>
              <w:ind w:left="714" w:hanging="357"/>
              <w:contextualSpacing w:val="0"/>
              <w:jc w:val="both"/>
              <w:rPr>
                <w:rStyle w:val="Nmerodepgina"/>
                <w:rFonts w:eastAsiaTheme="minorHAnsi"/>
                <w:sz w:val="22"/>
                <w:szCs w:val="22"/>
                <w:lang w:val="es-ES"/>
              </w:rPr>
            </w:pPr>
            <w:r>
              <w:rPr>
                <w:rStyle w:val="Nmerodepgina"/>
                <w:rFonts w:eastAsia="Calibri" w:cs="Arial"/>
                <w:sz w:val="22"/>
                <w:lang w:val="es-ES"/>
              </w:rPr>
              <w:t>Desarrollar el o los mecanismos pa</w:t>
            </w:r>
            <w:r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ra implementar e incluir en la normativa legal los puntos de verificación en Costa Rica y República Dominicana.</w:t>
            </w:r>
          </w:p>
          <w:p w14:paraId="5EF6113C" w14:textId="5673FEB3" w:rsidR="005F3504" w:rsidRPr="003C1B9D" w:rsidRDefault="26BC4FF4" w:rsidP="008C1D34">
            <w:pPr>
              <w:pStyle w:val="Prrafodelista"/>
              <w:numPr>
                <w:ilvl w:val="0"/>
                <w:numId w:val="25"/>
              </w:numPr>
              <w:spacing w:after="60"/>
              <w:ind w:left="714" w:hanging="357"/>
              <w:contextualSpacing w:val="0"/>
              <w:jc w:val="both"/>
              <w:rPr>
                <w:sz w:val="22"/>
                <w:szCs w:val="22"/>
                <w:lang w:val="es-ES"/>
              </w:rPr>
            </w:pPr>
            <w:r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Desarrollar </w:t>
            </w:r>
            <w:r w:rsidR="64D4EDE1"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y/o </w:t>
            </w:r>
            <w:r w:rsidR="0123D872"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mejorar </w:t>
            </w:r>
            <w:r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un</w:t>
            </w:r>
            <w:r w:rsidR="5C7D3EB3"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a herramienta</w:t>
            </w:r>
            <w:r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 digital (o electrónic</w:t>
            </w:r>
            <w:r w:rsidR="204DA46E"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a</w:t>
            </w:r>
            <w:r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) en cada país que permita</w:t>
            </w:r>
            <w:r w:rsidRPr="003C1B9D">
              <w:rPr>
                <w:rFonts w:eastAsia="Arial" w:cs="Arial"/>
                <w:sz w:val="22"/>
                <w:szCs w:val="22"/>
                <w:lang w:val="es-ES"/>
              </w:rPr>
              <w:t xml:space="preserve"> establecer </w:t>
            </w:r>
            <w:r w:rsidR="14368F31" w:rsidRPr="003C1B9D">
              <w:rPr>
                <w:rFonts w:eastAsia="Arial" w:cs="Arial"/>
                <w:sz w:val="22"/>
                <w:szCs w:val="22"/>
                <w:lang w:val="es-ES"/>
              </w:rPr>
              <w:t>y/o</w:t>
            </w:r>
            <w:r w:rsidR="3CEAA388" w:rsidRPr="003C1B9D">
              <w:rPr>
                <w:rFonts w:eastAsia="Arial" w:cs="Arial"/>
                <w:sz w:val="22"/>
                <w:szCs w:val="22"/>
                <w:lang w:val="es-ES"/>
              </w:rPr>
              <w:t xml:space="preserve"> fortalecer </w:t>
            </w:r>
            <w:r w:rsidR="003C1B9D" w:rsidRPr="003C1B9D">
              <w:rPr>
                <w:rFonts w:eastAsia="Arial" w:cs="Arial"/>
                <w:sz w:val="22"/>
                <w:szCs w:val="22"/>
                <w:lang w:val="es-ES"/>
              </w:rPr>
              <w:t>e</w:t>
            </w:r>
            <w:r w:rsidR="003C1B9D" w:rsidRPr="003C1B9D">
              <w:rPr>
                <w:rFonts w:eastAsia="Arial" w:cs="Arial"/>
                <w:sz w:val="22"/>
                <w:szCs w:val="22"/>
              </w:rPr>
              <w:t xml:space="preserve">l sistema que les permite otorgar y </w:t>
            </w:r>
            <w:r w:rsidRPr="003C1B9D">
              <w:rPr>
                <w:rFonts w:eastAsia="Arial" w:cs="Arial"/>
                <w:sz w:val="22"/>
                <w:szCs w:val="22"/>
                <w:lang w:val="es-ES"/>
              </w:rPr>
              <w:t>mec</w:t>
            </w:r>
            <w:r w:rsidRPr="003C1B9D">
              <w:rPr>
                <w:sz w:val="22"/>
                <w:szCs w:val="22"/>
                <w:lang w:val="es-ES"/>
              </w:rPr>
              <w:t xml:space="preserve">anismo dar seguimiento a los contratos de Acceso </w:t>
            </w:r>
            <w:r w:rsidR="003C1B9D" w:rsidRPr="003C1B9D">
              <w:rPr>
                <w:sz w:val="22"/>
                <w:szCs w:val="22"/>
                <w:lang w:val="es-ES"/>
              </w:rPr>
              <w:t>y aprovechamiento de</w:t>
            </w:r>
            <w:r w:rsidRPr="003C1B9D">
              <w:rPr>
                <w:sz w:val="22"/>
                <w:szCs w:val="22"/>
                <w:lang w:val="es-ES"/>
              </w:rPr>
              <w:t xml:space="preserve"> Recursos Genéticos </w:t>
            </w:r>
            <w:r w:rsidR="003C1B9D" w:rsidRPr="003C1B9D">
              <w:rPr>
                <w:sz w:val="22"/>
                <w:szCs w:val="22"/>
                <w:lang w:val="es-ES"/>
              </w:rPr>
              <w:t>solicitados</w:t>
            </w:r>
            <w:r w:rsidRPr="003C1B9D">
              <w:rPr>
                <w:sz w:val="22"/>
                <w:szCs w:val="22"/>
                <w:lang w:val="es-ES"/>
              </w:rPr>
              <w:t xml:space="preserve"> por los interesados de los distintos sectores productivos que hacen uso de estos recursos.</w:t>
            </w:r>
          </w:p>
          <w:p w14:paraId="21001280" w14:textId="6877D46C" w:rsidR="005F3504" w:rsidRPr="00ED51EF" w:rsidRDefault="005F3504" w:rsidP="008C1D34">
            <w:pPr>
              <w:pStyle w:val="Prrafodelista"/>
              <w:numPr>
                <w:ilvl w:val="0"/>
                <w:numId w:val="25"/>
              </w:numPr>
              <w:spacing w:after="60"/>
              <w:ind w:left="714" w:hanging="357"/>
              <w:contextualSpacing w:val="0"/>
              <w:jc w:val="both"/>
              <w:rPr>
                <w:rStyle w:val="Nmerodepgina"/>
                <w:lang w:val="es-ES"/>
              </w:rPr>
            </w:pPr>
            <w:r>
              <w:rPr>
                <w:rStyle w:val="Nmerodepgina"/>
                <w:rFonts w:eastAsia="Calibri" w:cs="Arial"/>
                <w:sz w:val="22"/>
                <w:lang w:val="es-ES"/>
              </w:rPr>
              <w:lastRenderedPageBreak/>
              <w:t>Desarrollar e implementar una estrategia de comunicación</w:t>
            </w:r>
            <w:r w:rsidR="00DD0D62">
              <w:rPr>
                <w:rStyle w:val="Nmerodepgina"/>
                <w:rFonts w:eastAsia="Calibri" w:cs="Arial"/>
                <w:sz w:val="22"/>
                <w:lang w:val="es-ES"/>
              </w:rPr>
              <w:t xml:space="preserve"> </w:t>
            </w:r>
            <w:r>
              <w:rPr>
                <w:rStyle w:val="Nmerodepgina"/>
                <w:rFonts w:eastAsia="Calibri" w:cs="Arial"/>
                <w:sz w:val="22"/>
                <w:lang w:val="es-ES"/>
              </w:rPr>
              <w:t>y productos audiovisuales, para el posicionamiento del distintivo y procedimientos ABS en cada país, con los distintos sectores productivos.</w:t>
            </w:r>
          </w:p>
          <w:p w14:paraId="1AD27AF7" w14:textId="77777777" w:rsidR="005F3504" w:rsidRDefault="005F3504" w:rsidP="008C1D34">
            <w:pPr>
              <w:pStyle w:val="Prrafodelista"/>
              <w:numPr>
                <w:ilvl w:val="0"/>
                <w:numId w:val="25"/>
              </w:numPr>
              <w:spacing w:after="60"/>
              <w:ind w:left="714" w:hanging="357"/>
              <w:contextualSpacing w:val="0"/>
              <w:jc w:val="both"/>
              <w:rPr>
                <w:rStyle w:val="Nmerodepgina"/>
                <w:sz w:val="22"/>
                <w:lang w:val="es-ES"/>
              </w:rPr>
            </w:pPr>
            <w:r>
              <w:rPr>
                <w:rStyle w:val="Nmerodepgina"/>
                <w:rFonts w:eastAsia="Calibri" w:cs="Arial"/>
                <w:sz w:val="22"/>
                <w:lang w:val="es-ES"/>
              </w:rPr>
              <w:t>Realizar eventos o visitas para el intercambio de experiencias y de conocimientos entre ambos países, incluyendo al sector privado, a través de eventos virtuales y/o presenciales.</w:t>
            </w:r>
          </w:p>
          <w:p w14:paraId="17C40DA1" w14:textId="77777777" w:rsidR="005F3504" w:rsidRDefault="005F3504" w:rsidP="008C1D34">
            <w:pPr>
              <w:pStyle w:val="Prrafodelista"/>
              <w:numPr>
                <w:ilvl w:val="0"/>
                <w:numId w:val="25"/>
              </w:numPr>
              <w:spacing w:after="60"/>
              <w:ind w:left="714" w:hanging="357"/>
              <w:contextualSpacing w:val="0"/>
              <w:jc w:val="both"/>
              <w:rPr>
                <w:rStyle w:val="Nmerodepgina"/>
                <w:sz w:val="22"/>
                <w:lang w:val="es-ES"/>
              </w:rPr>
            </w:pPr>
            <w:r>
              <w:rPr>
                <w:rStyle w:val="Nmerodepgina"/>
                <w:rFonts w:eastAsia="Calibri" w:cs="Arial"/>
                <w:sz w:val="22"/>
                <w:lang w:val="es-ES"/>
              </w:rPr>
              <w:t>Apoyar o asistir técnicamente la coordinación, implementación y supervisión de los avances.</w:t>
            </w:r>
          </w:p>
          <w:p w14:paraId="799079E9" w14:textId="40D7715F" w:rsidR="00C35F81" w:rsidRPr="00C15398" w:rsidRDefault="00C35F81" w:rsidP="7EFE8668">
            <w:pPr>
              <w:spacing w:line="276" w:lineRule="auto"/>
              <w:jc w:val="both"/>
              <w:rPr>
                <w:rStyle w:val="Nmerodepgina"/>
                <w:rFonts w:eastAsia="Calibri" w:cs="Arial"/>
                <w:szCs w:val="28"/>
                <w:lang w:val="es-ES" w:eastAsia="en-US"/>
              </w:rPr>
            </w:pPr>
          </w:p>
          <w:p w14:paraId="054D9E4D" w14:textId="56099361" w:rsidR="00C35F81" w:rsidRPr="00C15398" w:rsidRDefault="3BE5C555" w:rsidP="7EFE8668">
            <w:pPr>
              <w:spacing w:line="276" w:lineRule="auto"/>
              <w:jc w:val="both"/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</w:pPr>
            <w:r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Asimismo, ambos países, a través de las instancias gubernamentales y del sector privado involucrado</w:t>
            </w:r>
            <w:r w:rsidR="308FC57B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s</w:t>
            </w:r>
            <w:r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 aportarán el conocimiento e insumos desarrollados en las distintas experiencias</w:t>
            </w:r>
            <w:r w:rsidR="4E8E4DA3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 de interés</w:t>
            </w:r>
            <w:r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, incluyendo la participación de</w:t>
            </w:r>
            <w:r w:rsidR="61F8B53A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 puntos focales,</w:t>
            </w:r>
            <w:r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 exper</w:t>
            </w:r>
            <w:r w:rsidR="6E2479B1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tos técnicos, así como del soporte administrati</w:t>
            </w:r>
            <w:r w:rsidR="0BA15931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v</w:t>
            </w:r>
            <w:r w:rsidR="6E2479B1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o</w:t>
            </w:r>
            <w:r w:rsidR="29EBA7A7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 en todas las actividades </w:t>
            </w:r>
            <w:r w:rsidR="12DF871E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que se ha definido para cumplir con los resultados esperados. Complementariamente todas </w:t>
            </w:r>
            <w:r w:rsidR="454FD718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e</w:t>
            </w:r>
            <w:r w:rsidR="12DF871E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stas</w:t>
            </w:r>
            <w:r w:rsidR="79A945DF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 instancias</w:t>
            </w:r>
            <w:r w:rsidR="12DF871E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, acompañarán y dirigirán las actividades de intercambio o visitas en ambos países</w:t>
            </w:r>
            <w:r w:rsidR="62EBB006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, aportando el o los transportes locales </w:t>
            </w:r>
            <w:r w:rsidR="2506E3D3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o nacionales </w:t>
            </w:r>
            <w:r w:rsidR="62EBB006" w:rsidRPr="7EFE8668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que sean </w:t>
            </w:r>
            <w:r w:rsidR="62EBB006" w:rsidRPr="003C1B9D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requeridos, así como las instalaciones para el desarrollo de reuniones, talleres u otros</w:t>
            </w:r>
            <w:r w:rsidR="29EBA7A7" w:rsidRPr="003C1B9D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.</w:t>
            </w:r>
            <w:r w:rsidR="6952466A" w:rsidRPr="003C1B9D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 </w:t>
            </w:r>
            <w:r w:rsidR="00EB7FED" w:rsidRPr="003C1B9D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>Todos estos aportes</w:t>
            </w:r>
            <w:r w:rsidR="6952466A" w:rsidRPr="003C1B9D">
              <w:rPr>
                <w:rStyle w:val="Nmerodepgina"/>
                <w:rFonts w:eastAsia="Calibri" w:cs="Arial"/>
                <w:sz w:val="22"/>
                <w:szCs w:val="22"/>
                <w:lang w:val="es-ES" w:eastAsia="en-US"/>
              </w:rPr>
              <w:t xml:space="preserve"> en especie, de ambos países se estiman en </w:t>
            </w:r>
            <w:r w:rsidR="6952466A" w:rsidRPr="003C1B9D">
              <w:rPr>
                <w:rStyle w:val="Nmerodepgina"/>
                <w:rFonts w:eastAsia="Calibri" w:cs="Arial"/>
                <w:b/>
                <w:bCs/>
                <w:sz w:val="22"/>
                <w:szCs w:val="22"/>
                <w:lang w:val="es-ES"/>
              </w:rPr>
              <w:t xml:space="preserve">EUR </w:t>
            </w:r>
            <w:r w:rsidR="003C1B9D" w:rsidRPr="003C1B9D">
              <w:rPr>
                <w:rStyle w:val="Nmerodepgina"/>
                <w:rFonts w:eastAsia="Calibri" w:cs="Arial"/>
                <w:b/>
                <w:bCs/>
                <w:sz w:val="22"/>
                <w:szCs w:val="22"/>
                <w:lang w:val="es-ES"/>
              </w:rPr>
              <w:t>4</w:t>
            </w:r>
            <w:r w:rsidR="003C1B9D" w:rsidRPr="003C1B9D">
              <w:rPr>
                <w:rStyle w:val="Nmerodepgina"/>
                <w:rFonts w:eastAsia="Calibri" w:cs="Arial"/>
                <w:b/>
                <w:bCs/>
                <w:sz w:val="22"/>
                <w:szCs w:val="22"/>
              </w:rPr>
              <w:t>70.000</w:t>
            </w:r>
            <w:r w:rsidR="6952466A" w:rsidRPr="003C1B9D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.</w:t>
            </w:r>
          </w:p>
        </w:tc>
      </w:tr>
    </w:tbl>
    <w:p w14:paraId="19F5DD23" w14:textId="40B6EA3D" w:rsidR="00C35F81" w:rsidRPr="00C15398" w:rsidRDefault="00C35F81">
      <w:pPr>
        <w:rPr>
          <w:sz w:val="22"/>
          <w:lang w:val="es-ES"/>
        </w:rPr>
      </w:pPr>
    </w:p>
    <w:p w14:paraId="367B6053" w14:textId="75896631" w:rsidR="001F6695" w:rsidRDefault="001F6695">
      <w:pPr>
        <w:rPr>
          <w:sz w:val="22"/>
          <w:lang w:val="es-ES"/>
        </w:rPr>
      </w:pPr>
    </w:p>
    <w:p w14:paraId="332252F9" w14:textId="77777777" w:rsidR="008C1D34" w:rsidRPr="00C15398" w:rsidRDefault="008C1D34">
      <w:pPr>
        <w:rPr>
          <w:sz w:val="22"/>
          <w:lang w:val="es-E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6374"/>
        <w:gridCol w:w="2977"/>
      </w:tblGrid>
      <w:tr w:rsidR="00C15398" w:rsidRPr="00305928" w14:paraId="4C27B78B" w14:textId="77777777" w:rsidTr="63E45929">
        <w:tc>
          <w:tcPr>
            <w:tcW w:w="9351" w:type="dxa"/>
            <w:gridSpan w:val="2"/>
            <w:shd w:val="clear" w:color="auto" w:fill="D9D9D9" w:themeFill="background1" w:themeFillShade="D9"/>
          </w:tcPr>
          <w:p w14:paraId="729B5563" w14:textId="05791F6C" w:rsidR="00C15398" w:rsidRPr="00C15398" w:rsidRDefault="611C3943" w:rsidP="766B2500">
            <w:pPr>
              <w:rPr>
                <w:sz w:val="22"/>
                <w:szCs w:val="22"/>
                <w:lang w:val="es-ES"/>
              </w:rPr>
            </w:pPr>
            <w:bookmarkStart w:id="5" w:name="_Hlk70340407"/>
            <w:r w:rsidRPr="63E45929">
              <w:rPr>
                <w:b/>
                <w:bCs/>
                <w:sz w:val="22"/>
                <w:szCs w:val="22"/>
                <w:lang w:val="es-ES"/>
              </w:rPr>
              <w:t>Socio</w:t>
            </w:r>
            <w:r w:rsidR="4BDCB12F" w:rsidRPr="63E45929">
              <w:rPr>
                <w:b/>
                <w:bCs/>
                <w:sz w:val="22"/>
                <w:szCs w:val="22"/>
                <w:lang w:val="es-ES"/>
              </w:rPr>
              <w:t xml:space="preserve"> </w:t>
            </w:r>
            <w:r w:rsidR="03F99829" w:rsidRPr="63E45929">
              <w:rPr>
                <w:b/>
                <w:bCs/>
                <w:sz w:val="22"/>
                <w:szCs w:val="22"/>
                <w:lang w:val="es-ES"/>
              </w:rPr>
              <w:t>principal</w:t>
            </w:r>
            <w:r w:rsidR="001B5D32">
              <w:rPr>
                <w:b/>
                <w:bCs/>
                <w:sz w:val="22"/>
                <w:szCs w:val="22"/>
                <w:lang w:val="es-ES"/>
              </w:rPr>
              <w:t xml:space="preserve"> I</w:t>
            </w:r>
            <w:r w:rsidR="03F99829" w:rsidRPr="63E45929">
              <w:rPr>
                <w:b/>
                <w:bCs/>
                <w:sz w:val="22"/>
                <w:szCs w:val="22"/>
                <w:lang w:val="es-ES"/>
              </w:rPr>
              <w:t>:</w:t>
            </w:r>
            <w:r w:rsidR="79271233" w:rsidRPr="63E45929">
              <w:rPr>
                <w:b/>
                <w:bCs/>
                <w:sz w:val="22"/>
                <w:szCs w:val="22"/>
                <w:lang w:val="es-ES"/>
              </w:rPr>
              <w:t xml:space="preserve"> </w:t>
            </w:r>
            <w:r w:rsidR="12C38B88" w:rsidRPr="63E45929">
              <w:rPr>
                <w:b/>
                <w:bCs/>
                <w:sz w:val="22"/>
                <w:szCs w:val="22"/>
                <w:lang w:val="es-ES"/>
              </w:rPr>
              <w:t>República Dominicana</w:t>
            </w:r>
            <w:r w:rsidR="12C38B88" w:rsidRPr="63E45929">
              <w:rPr>
                <w:lang w:val="es-ES"/>
              </w:rPr>
              <w:t xml:space="preserve"> </w:t>
            </w:r>
            <w:r w:rsidR="66B4C268">
              <w:br/>
            </w:r>
            <w:r w:rsidR="4BDCB12F" w:rsidRPr="63E45929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220E6DF6" w:rsidRPr="63E45929">
              <w:rPr>
                <w:sz w:val="18"/>
                <w:szCs w:val="18"/>
                <w:lang w:val="es-ES"/>
              </w:rPr>
              <w:t xml:space="preserve">en efectivo </w:t>
            </w:r>
          </w:p>
        </w:tc>
      </w:tr>
      <w:bookmarkEnd w:id="5"/>
      <w:tr w:rsidR="00D57B91" w:rsidRPr="00420916" w14:paraId="50870D86" w14:textId="77777777" w:rsidTr="63E45929">
        <w:tc>
          <w:tcPr>
            <w:tcW w:w="6374" w:type="dxa"/>
          </w:tcPr>
          <w:p w14:paraId="60A86E76" w14:textId="75328F58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</w:tcPr>
          <w:p w14:paraId="38A296FC" w14:textId="2FB21B28" w:rsidR="00D57B91" w:rsidRPr="00420916" w:rsidRDefault="00D57B91" w:rsidP="00D57B91">
            <w:pPr>
              <w:rPr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D57B91" w:rsidRPr="00420916" w14:paraId="10F389D7" w14:textId="77777777" w:rsidTr="63E45929">
        <w:tc>
          <w:tcPr>
            <w:tcW w:w="6374" w:type="dxa"/>
          </w:tcPr>
          <w:p w14:paraId="5EC88E7E" w14:textId="77777777" w:rsidR="00D57B91" w:rsidRPr="00A33859" w:rsidRDefault="00D57B91" w:rsidP="00D57B91">
            <w:pPr>
              <w:rPr>
                <w:b/>
                <w:bCs/>
                <w:sz w:val="22"/>
                <w:szCs w:val="22"/>
                <w:lang w:val="es-ES"/>
              </w:rPr>
            </w:pPr>
            <w:r w:rsidRPr="00A33859">
              <w:rPr>
                <w:b/>
                <w:bCs/>
                <w:sz w:val="22"/>
                <w:szCs w:val="22"/>
                <w:lang w:val="es-ES"/>
              </w:rPr>
              <w:t>Ministerio de Ambiente y Recursos Naturales</w:t>
            </w:r>
          </w:p>
          <w:p w14:paraId="4AA92706" w14:textId="4F0F641F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 w:rsidRPr="00A33859">
              <w:rPr>
                <w:rFonts w:eastAsia="Calibri"/>
                <w:b/>
                <w:bCs/>
                <w:sz w:val="22"/>
                <w:szCs w:val="22"/>
                <w:lang w:val="es-ES"/>
              </w:rPr>
              <w:t>Viceministerio de Áreas Protegidas y Biodiversidad</w:t>
            </w:r>
          </w:p>
        </w:tc>
        <w:tc>
          <w:tcPr>
            <w:tcW w:w="2977" w:type="dxa"/>
          </w:tcPr>
          <w:p w14:paraId="564ADC55" w14:textId="77777777" w:rsidR="00D57B91" w:rsidRPr="00420916" w:rsidRDefault="00D57B91" w:rsidP="00D57B91">
            <w:pPr>
              <w:rPr>
                <w:sz w:val="22"/>
                <w:lang w:val="es-ES"/>
              </w:rPr>
            </w:pPr>
          </w:p>
        </w:tc>
      </w:tr>
      <w:tr w:rsidR="00D57B91" w:rsidRPr="00420916" w14:paraId="45956B2D" w14:textId="77777777" w:rsidTr="63E45929">
        <w:tc>
          <w:tcPr>
            <w:tcW w:w="6374" w:type="dxa"/>
          </w:tcPr>
          <w:p w14:paraId="1834D0EA" w14:textId="1C80C5C4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 w:rsidRPr="0BCF5A9B">
              <w:rPr>
                <w:rFonts w:eastAsia="Calibri"/>
                <w:sz w:val="22"/>
                <w:szCs w:val="22"/>
                <w:lang w:val="es-ES"/>
              </w:rPr>
              <w:t>1 punto focal de apoyo al proyecto</w:t>
            </w:r>
          </w:p>
        </w:tc>
        <w:tc>
          <w:tcPr>
            <w:tcW w:w="2977" w:type="dxa"/>
            <w:vMerge w:val="restart"/>
            <w:vAlign w:val="center"/>
          </w:tcPr>
          <w:p w14:paraId="3D3F6F16" w14:textId="40F6B91B" w:rsidR="00D57B91" w:rsidRPr="00420916" w:rsidRDefault="0042069A" w:rsidP="00D57B91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1</w:t>
            </w:r>
            <w:r w:rsidR="00124CF6">
              <w:rPr>
                <w:sz w:val="22"/>
                <w:lang w:val="es-ES"/>
              </w:rPr>
              <w:t>3</w:t>
            </w:r>
            <w:r w:rsidR="00D57B91">
              <w:rPr>
                <w:sz w:val="22"/>
                <w:lang w:val="es-ES"/>
              </w:rPr>
              <w:t>0.000 EUR</w:t>
            </w:r>
          </w:p>
        </w:tc>
      </w:tr>
      <w:tr w:rsidR="00D57B91" w:rsidRPr="00305928" w14:paraId="606189D4" w14:textId="77777777" w:rsidTr="63E45929">
        <w:tc>
          <w:tcPr>
            <w:tcW w:w="6374" w:type="dxa"/>
          </w:tcPr>
          <w:p w14:paraId="6D55C2E4" w14:textId="05B34A7A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 w:rsidRPr="0BCF5A9B">
              <w:rPr>
                <w:rFonts w:eastAsia="Calibri"/>
                <w:sz w:val="22"/>
                <w:szCs w:val="22"/>
                <w:lang w:val="es-ES"/>
              </w:rPr>
              <w:t>2 expertos técnicos</w:t>
            </w:r>
            <w:r w:rsidR="0042069A">
              <w:rPr>
                <w:rFonts w:eastAsia="Calibri"/>
                <w:sz w:val="22"/>
                <w:szCs w:val="22"/>
                <w:lang w:val="es-ES"/>
              </w:rPr>
              <w:t>, y 1 soporte experta legal</w:t>
            </w:r>
          </w:p>
        </w:tc>
        <w:tc>
          <w:tcPr>
            <w:tcW w:w="2977" w:type="dxa"/>
            <w:vMerge/>
            <w:vAlign w:val="center"/>
          </w:tcPr>
          <w:p w14:paraId="0E229958" w14:textId="77777777" w:rsidR="00D57B91" w:rsidRPr="00420916" w:rsidRDefault="00D57B91" w:rsidP="00D57B91">
            <w:pPr>
              <w:rPr>
                <w:sz w:val="22"/>
                <w:lang w:val="es-ES"/>
              </w:rPr>
            </w:pPr>
          </w:p>
        </w:tc>
      </w:tr>
      <w:tr w:rsidR="00D57B91" w:rsidRPr="00420916" w14:paraId="20EABE7A" w14:textId="77777777" w:rsidTr="63E45929">
        <w:tc>
          <w:tcPr>
            <w:tcW w:w="6374" w:type="dxa"/>
          </w:tcPr>
          <w:p w14:paraId="4F4DF38D" w14:textId="74FBE703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 w:rsidRPr="0BCF5A9B">
              <w:rPr>
                <w:rFonts w:eastAsia="Calibri"/>
                <w:sz w:val="22"/>
                <w:szCs w:val="22"/>
                <w:lang w:val="es-ES"/>
              </w:rPr>
              <w:t>1 soporte administrativo</w:t>
            </w:r>
          </w:p>
        </w:tc>
        <w:tc>
          <w:tcPr>
            <w:tcW w:w="2977" w:type="dxa"/>
            <w:vMerge/>
            <w:vAlign w:val="center"/>
          </w:tcPr>
          <w:p w14:paraId="7C854D13" w14:textId="77777777" w:rsidR="00D57B91" w:rsidRPr="00420916" w:rsidRDefault="00D57B91" w:rsidP="00D57B91">
            <w:pPr>
              <w:rPr>
                <w:sz w:val="22"/>
                <w:lang w:val="es-ES"/>
              </w:rPr>
            </w:pPr>
          </w:p>
        </w:tc>
      </w:tr>
      <w:tr w:rsidR="00D57B91" w:rsidRPr="00420916" w14:paraId="62154117" w14:textId="77777777" w:rsidTr="63E45929">
        <w:tc>
          <w:tcPr>
            <w:tcW w:w="6374" w:type="dxa"/>
          </w:tcPr>
          <w:p w14:paraId="43E9BDFB" w14:textId="7EDA5D3D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 w:rsidRPr="0BCF5A9B">
              <w:rPr>
                <w:rFonts w:eastAsia="Calibri"/>
                <w:sz w:val="22"/>
                <w:szCs w:val="22"/>
                <w:lang w:val="es-ES"/>
              </w:rPr>
              <w:t>Aportes en intercambios de experiencias y capacitaciones</w:t>
            </w:r>
          </w:p>
        </w:tc>
        <w:tc>
          <w:tcPr>
            <w:tcW w:w="2977" w:type="dxa"/>
            <w:vAlign w:val="center"/>
          </w:tcPr>
          <w:p w14:paraId="792A2D35" w14:textId="1A37F6CE" w:rsidR="00D57B91" w:rsidRPr="00420916" w:rsidRDefault="00D57B91" w:rsidP="00D57B91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15.000 EUR</w:t>
            </w:r>
          </w:p>
        </w:tc>
      </w:tr>
      <w:tr w:rsidR="00D57B91" w:rsidRPr="00420916" w14:paraId="3B104CB4" w14:textId="77777777" w:rsidTr="63E45929">
        <w:tc>
          <w:tcPr>
            <w:tcW w:w="6374" w:type="dxa"/>
          </w:tcPr>
          <w:p w14:paraId="438E3A46" w14:textId="33E8C3D9" w:rsidR="00D57B91" w:rsidRPr="00067112" w:rsidRDefault="5DF155B9" w:rsidP="1609A01D">
            <w:pPr>
              <w:rPr>
                <w:rFonts w:eastAsia="Calibri"/>
                <w:sz w:val="22"/>
                <w:szCs w:val="22"/>
                <w:lang w:val="es-ES"/>
              </w:rPr>
            </w:pPr>
            <w:r w:rsidRPr="1609A01D">
              <w:rPr>
                <w:rFonts w:eastAsia="Calibri"/>
                <w:sz w:val="22"/>
                <w:szCs w:val="22"/>
                <w:lang w:val="es-ES"/>
              </w:rPr>
              <w:t xml:space="preserve">Transporte para viajes </w:t>
            </w:r>
            <w:r w:rsidR="5AFE6AF3" w:rsidRPr="1609A01D">
              <w:rPr>
                <w:rFonts w:eastAsia="Calibri"/>
                <w:sz w:val="22"/>
                <w:szCs w:val="22"/>
                <w:lang w:val="es-ES"/>
              </w:rPr>
              <w:t>nacional</w:t>
            </w:r>
            <w:r w:rsidR="56A48514" w:rsidRPr="1609A01D">
              <w:rPr>
                <w:rFonts w:eastAsia="Calibri"/>
                <w:sz w:val="22"/>
                <w:szCs w:val="22"/>
                <w:lang w:val="es-ES"/>
              </w:rPr>
              <w:t>es</w:t>
            </w:r>
            <w:r w:rsidR="5AFE6AF3" w:rsidRPr="1609A01D">
              <w:rPr>
                <w:rFonts w:eastAsia="Calibri"/>
                <w:sz w:val="22"/>
                <w:szCs w:val="22"/>
                <w:lang w:val="es-ES"/>
              </w:rPr>
              <w:t xml:space="preserve">, salas de reuniones, conferencias, </w:t>
            </w:r>
            <w:r w:rsidR="0B5DD6CF" w:rsidRPr="1609A01D">
              <w:rPr>
                <w:rFonts w:eastAsia="Calibri"/>
                <w:sz w:val="22"/>
                <w:szCs w:val="22"/>
                <w:lang w:val="es-ES"/>
              </w:rPr>
              <w:t xml:space="preserve">y </w:t>
            </w:r>
            <w:r w:rsidR="5AFE6AF3" w:rsidRPr="1609A01D">
              <w:rPr>
                <w:rFonts w:eastAsia="Calibri"/>
                <w:sz w:val="22"/>
                <w:szCs w:val="22"/>
                <w:lang w:val="es-ES"/>
              </w:rPr>
              <w:t>otros gastos asociados</w:t>
            </w:r>
          </w:p>
        </w:tc>
        <w:tc>
          <w:tcPr>
            <w:tcW w:w="2977" w:type="dxa"/>
            <w:vAlign w:val="center"/>
          </w:tcPr>
          <w:p w14:paraId="425E69DE" w14:textId="660991FC" w:rsidR="00D57B91" w:rsidRPr="00420916" w:rsidRDefault="00D57B91" w:rsidP="00D57B91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30.000 EUR</w:t>
            </w:r>
          </w:p>
        </w:tc>
      </w:tr>
      <w:tr w:rsidR="00D57B91" w:rsidRPr="00420916" w14:paraId="638618CC" w14:textId="77777777" w:rsidTr="63E45929">
        <w:tc>
          <w:tcPr>
            <w:tcW w:w="6374" w:type="dxa"/>
          </w:tcPr>
          <w:p w14:paraId="28FBBA65" w14:textId="183269DC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>
              <w:rPr>
                <w:rFonts w:eastAsia="Calibri"/>
                <w:sz w:val="22"/>
                <w:lang w:val="es-ES"/>
              </w:rPr>
              <w:t>Coordinación y logística de actividades en República Dominicana, incluida la promoción y cobertura de prensa</w:t>
            </w:r>
          </w:p>
        </w:tc>
        <w:tc>
          <w:tcPr>
            <w:tcW w:w="2977" w:type="dxa"/>
            <w:vAlign w:val="center"/>
          </w:tcPr>
          <w:p w14:paraId="5C2A72E1" w14:textId="6113D351" w:rsidR="00D57B91" w:rsidRPr="00420916" w:rsidRDefault="00D57B91" w:rsidP="00D57B91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25.000 EUR</w:t>
            </w:r>
          </w:p>
        </w:tc>
      </w:tr>
      <w:tr w:rsidR="00D57B91" w:rsidRPr="00420916" w14:paraId="18605547" w14:textId="77777777" w:rsidTr="63E45929">
        <w:tc>
          <w:tcPr>
            <w:tcW w:w="6374" w:type="dxa"/>
          </w:tcPr>
          <w:p w14:paraId="7FD0E888" w14:textId="76129CB1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 w:rsidRPr="00A33859">
              <w:rPr>
                <w:rFonts w:eastAsia="Calibri"/>
                <w:b/>
                <w:bCs/>
                <w:sz w:val="22"/>
                <w:lang w:val="es-ES"/>
              </w:rPr>
              <w:t>Viceministerio de Cooperación Internacional</w:t>
            </w:r>
          </w:p>
        </w:tc>
        <w:tc>
          <w:tcPr>
            <w:tcW w:w="2977" w:type="dxa"/>
          </w:tcPr>
          <w:p w14:paraId="0C75A5A5" w14:textId="77777777" w:rsidR="00D57B91" w:rsidRPr="00420916" w:rsidRDefault="00D57B91" w:rsidP="00D57B91">
            <w:pPr>
              <w:rPr>
                <w:sz w:val="22"/>
                <w:lang w:val="es-ES"/>
              </w:rPr>
            </w:pPr>
          </w:p>
        </w:tc>
      </w:tr>
      <w:tr w:rsidR="00D57B91" w:rsidRPr="00420916" w14:paraId="5DBACEC6" w14:textId="77777777" w:rsidTr="63E45929">
        <w:tc>
          <w:tcPr>
            <w:tcW w:w="6374" w:type="dxa"/>
          </w:tcPr>
          <w:p w14:paraId="376F70E6" w14:textId="43123580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 w:rsidRPr="00A33859">
              <w:rPr>
                <w:rFonts w:eastAsia="Calibri"/>
                <w:sz w:val="22"/>
                <w:lang w:val="es-ES"/>
              </w:rPr>
              <w:t>Seguimiento y acompañamiento en la coordinación y monitoreo del proyecto</w:t>
            </w:r>
          </w:p>
        </w:tc>
        <w:tc>
          <w:tcPr>
            <w:tcW w:w="2977" w:type="dxa"/>
            <w:vMerge w:val="restart"/>
            <w:vAlign w:val="center"/>
          </w:tcPr>
          <w:p w14:paraId="494B02E4" w14:textId="6B31E07A" w:rsidR="00D57B91" w:rsidRPr="00420916" w:rsidRDefault="5AFE6AF3" w:rsidP="1609A01D">
            <w:pPr>
              <w:rPr>
                <w:sz w:val="22"/>
                <w:szCs w:val="22"/>
                <w:lang w:val="es-ES"/>
              </w:rPr>
            </w:pPr>
            <w:r w:rsidRPr="1609A01D">
              <w:rPr>
                <w:sz w:val="22"/>
                <w:szCs w:val="22"/>
                <w:lang w:val="es-ES"/>
              </w:rPr>
              <w:t>2</w:t>
            </w:r>
            <w:r w:rsidR="621EB844" w:rsidRPr="1609A01D">
              <w:rPr>
                <w:sz w:val="22"/>
                <w:szCs w:val="22"/>
                <w:lang w:val="es-ES"/>
              </w:rPr>
              <w:t>5</w:t>
            </w:r>
            <w:r w:rsidRPr="1609A01D">
              <w:rPr>
                <w:sz w:val="22"/>
                <w:szCs w:val="22"/>
                <w:lang w:val="es-ES"/>
              </w:rPr>
              <w:t>.000 EUR</w:t>
            </w:r>
          </w:p>
        </w:tc>
      </w:tr>
      <w:tr w:rsidR="00D57B91" w:rsidRPr="00305928" w14:paraId="049CB47D" w14:textId="77777777" w:rsidTr="63E45929">
        <w:tc>
          <w:tcPr>
            <w:tcW w:w="6374" w:type="dxa"/>
          </w:tcPr>
          <w:p w14:paraId="05D926AF" w14:textId="5CA9DCA8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>
              <w:rPr>
                <w:rFonts w:eastAsia="Calibri"/>
                <w:sz w:val="22"/>
                <w:lang w:val="es-ES"/>
              </w:rPr>
              <w:t>Coordinación política de actividades que lo requieran desde el Ministerio</w:t>
            </w:r>
          </w:p>
        </w:tc>
        <w:tc>
          <w:tcPr>
            <w:tcW w:w="2977" w:type="dxa"/>
            <w:vMerge/>
          </w:tcPr>
          <w:p w14:paraId="76ADCCF4" w14:textId="77777777" w:rsidR="00D57B91" w:rsidRPr="00420916" w:rsidRDefault="00D57B91" w:rsidP="00D57B91">
            <w:pPr>
              <w:rPr>
                <w:sz w:val="22"/>
                <w:lang w:val="es-ES"/>
              </w:rPr>
            </w:pPr>
          </w:p>
        </w:tc>
      </w:tr>
      <w:tr w:rsidR="00D57B91" w:rsidRPr="00305928" w14:paraId="3EAB74ED" w14:textId="77777777" w:rsidTr="63E45929">
        <w:tc>
          <w:tcPr>
            <w:tcW w:w="6374" w:type="dxa"/>
          </w:tcPr>
          <w:p w14:paraId="5198D2C1" w14:textId="7B82F21E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>
              <w:rPr>
                <w:rFonts w:eastAsia="Calibri"/>
                <w:sz w:val="22"/>
                <w:lang w:val="es-ES"/>
              </w:rPr>
              <w:t>Coordinación de sinergias y complementariedades con otros proyectos del país</w:t>
            </w:r>
          </w:p>
        </w:tc>
        <w:tc>
          <w:tcPr>
            <w:tcW w:w="2977" w:type="dxa"/>
            <w:vMerge/>
          </w:tcPr>
          <w:p w14:paraId="6EDA102D" w14:textId="77777777" w:rsidR="00D57B91" w:rsidRPr="00420916" w:rsidRDefault="00D57B91" w:rsidP="00D57B91">
            <w:pPr>
              <w:rPr>
                <w:sz w:val="22"/>
                <w:lang w:val="es-ES"/>
              </w:rPr>
            </w:pPr>
          </w:p>
        </w:tc>
      </w:tr>
      <w:tr w:rsidR="00D57B91" w:rsidRPr="00305928" w14:paraId="7EE554AB" w14:textId="77777777" w:rsidTr="63E45929">
        <w:tc>
          <w:tcPr>
            <w:tcW w:w="6374" w:type="dxa"/>
          </w:tcPr>
          <w:p w14:paraId="51D69ACB" w14:textId="2A23A1B8" w:rsidR="00D57B91" w:rsidRPr="00BA124D" w:rsidRDefault="00BA124D" w:rsidP="00D57B91">
            <w:pPr>
              <w:rPr>
                <w:b/>
                <w:bCs/>
                <w:sz w:val="22"/>
                <w:szCs w:val="22"/>
                <w:lang w:val="es-ES"/>
              </w:rPr>
            </w:pPr>
            <w:r w:rsidRPr="00BA124D">
              <w:rPr>
                <w:b/>
                <w:bCs/>
                <w:sz w:val="22"/>
                <w:szCs w:val="22"/>
                <w:lang w:val="es-ES"/>
              </w:rPr>
              <w:t xml:space="preserve">Ministerio de Economía, Planificación y Desarrollo </w:t>
            </w:r>
            <w:r w:rsidRPr="00BA124D">
              <w:rPr>
                <w:b/>
                <w:bCs/>
                <w:i/>
                <w:iCs/>
                <w:sz w:val="22"/>
                <w:szCs w:val="22"/>
                <w:lang w:val="es-ES"/>
              </w:rPr>
              <w:t>(</w:t>
            </w:r>
            <w:r w:rsidR="00D57B91" w:rsidRPr="00BA124D">
              <w:rPr>
                <w:b/>
                <w:bCs/>
                <w:sz w:val="22"/>
                <w:szCs w:val="22"/>
                <w:lang w:val="es-ES"/>
              </w:rPr>
              <w:t>MEPyD</w:t>
            </w:r>
            <w:r w:rsidRPr="00BA124D">
              <w:rPr>
                <w:b/>
                <w:bCs/>
                <w:sz w:val="22"/>
                <w:szCs w:val="22"/>
                <w:lang w:val="es-ES"/>
              </w:rPr>
              <w:t>)</w:t>
            </w:r>
          </w:p>
        </w:tc>
        <w:tc>
          <w:tcPr>
            <w:tcW w:w="2977" w:type="dxa"/>
          </w:tcPr>
          <w:p w14:paraId="30FD424D" w14:textId="77777777" w:rsidR="00D57B91" w:rsidRPr="00420916" w:rsidRDefault="00D57B91" w:rsidP="00D57B91">
            <w:pPr>
              <w:rPr>
                <w:sz w:val="22"/>
                <w:lang w:val="es-ES"/>
              </w:rPr>
            </w:pPr>
          </w:p>
        </w:tc>
      </w:tr>
      <w:tr w:rsidR="00D57B91" w:rsidRPr="00420916" w14:paraId="4DD842F7" w14:textId="77777777" w:rsidTr="63E45929">
        <w:tc>
          <w:tcPr>
            <w:tcW w:w="6374" w:type="dxa"/>
          </w:tcPr>
          <w:p w14:paraId="383A7048" w14:textId="3D94BE0F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 w:rsidRPr="0BCF5A9B">
              <w:rPr>
                <w:rFonts w:eastAsia="Calibri"/>
                <w:sz w:val="22"/>
                <w:szCs w:val="22"/>
                <w:lang w:val="es-ES"/>
              </w:rPr>
              <w:t>1 punto focal para el seguimiento y acompañamiento en la coordinación y monitoreo del proyecto.</w:t>
            </w:r>
          </w:p>
        </w:tc>
        <w:tc>
          <w:tcPr>
            <w:tcW w:w="2977" w:type="dxa"/>
            <w:vAlign w:val="center"/>
          </w:tcPr>
          <w:p w14:paraId="34F2489B" w14:textId="0E4C0FEE" w:rsidR="00D57B91" w:rsidRPr="00420916" w:rsidRDefault="5AFE6AF3" w:rsidP="1609A01D">
            <w:pPr>
              <w:rPr>
                <w:sz w:val="22"/>
                <w:szCs w:val="22"/>
                <w:lang w:val="es-ES"/>
              </w:rPr>
            </w:pPr>
            <w:r w:rsidRPr="1609A01D">
              <w:rPr>
                <w:sz w:val="22"/>
                <w:szCs w:val="22"/>
                <w:lang w:val="es-ES"/>
              </w:rPr>
              <w:t>10.000 EUR</w:t>
            </w:r>
          </w:p>
        </w:tc>
      </w:tr>
      <w:tr w:rsidR="00D57B91" w:rsidRPr="00420916" w14:paraId="729C310D" w14:textId="77777777" w:rsidTr="63E45929">
        <w:tc>
          <w:tcPr>
            <w:tcW w:w="6374" w:type="dxa"/>
          </w:tcPr>
          <w:p w14:paraId="50F160A6" w14:textId="148256D0" w:rsidR="00D57B91" w:rsidRPr="00067112" w:rsidRDefault="00D57B91" w:rsidP="00D57B91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  <w:tc>
          <w:tcPr>
            <w:tcW w:w="2977" w:type="dxa"/>
          </w:tcPr>
          <w:p w14:paraId="57159905" w14:textId="4DD68729" w:rsidR="00D57B91" w:rsidRPr="00420916" w:rsidRDefault="0EC3F211" w:rsidP="1609A01D">
            <w:pPr>
              <w:rPr>
                <w:sz w:val="22"/>
                <w:szCs w:val="22"/>
                <w:lang w:val="es-ES"/>
              </w:rPr>
            </w:pPr>
            <w:r w:rsidRPr="160BAF25">
              <w:rPr>
                <w:b/>
                <w:bCs/>
                <w:sz w:val="22"/>
                <w:szCs w:val="22"/>
                <w:lang w:val="es-ES"/>
              </w:rPr>
              <w:t>2</w:t>
            </w:r>
            <w:r w:rsidR="4D28D1AB" w:rsidRPr="160BAF25">
              <w:rPr>
                <w:b/>
                <w:bCs/>
                <w:sz w:val="22"/>
                <w:szCs w:val="22"/>
                <w:lang w:val="es-ES"/>
              </w:rPr>
              <w:t>35</w:t>
            </w:r>
            <w:r w:rsidR="5AFE6AF3" w:rsidRPr="1609A01D">
              <w:rPr>
                <w:b/>
                <w:bCs/>
                <w:sz w:val="22"/>
                <w:szCs w:val="22"/>
                <w:lang w:val="es-ES"/>
              </w:rPr>
              <w:t>.000 EUR</w:t>
            </w:r>
          </w:p>
        </w:tc>
      </w:tr>
      <w:tr w:rsidR="00D57B91" w:rsidRPr="00305928" w14:paraId="2925562B" w14:textId="77777777" w:rsidTr="63E45929">
        <w:tc>
          <w:tcPr>
            <w:tcW w:w="9351" w:type="dxa"/>
            <w:gridSpan w:val="2"/>
            <w:shd w:val="clear" w:color="auto" w:fill="D9D9D9" w:themeFill="background1" w:themeFillShade="D9"/>
          </w:tcPr>
          <w:p w14:paraId="3BCFACCF" w14:textId="1EA9B5CE" w:rsidR="00D57B91" w:rsidRPr="00C15398" w:rsidRDefault="12C38B88" w:rsidP="00D57B91">
            <w:pPr>
              <w:rPr>
                <w:sz w:val="22"/>
                <w:szCs w:val="22"/>
                <w:lang w:val="es-ES"/>
              </w:rPr>
            </w:pPr>
            <w:r w:rsidRPr="63E45929">
              <w:rPr>
                <w:b/>
                <w:bCs/>
                <w:sz w:val="22"/>
                <w:szCs w:val="22"/>
                <w:lang w:val="es-ES"/>
              </w:rPr>
              <w:t xml:space="preserve">Socio </w:t>
            </w:r>
            <w:r w:rsidR="001B5D32">
              <w:rPr>
                <w:b/>
                <w:bCs/>
                <w:sz w:val="22"/>
                <w:szCs w:val="22"/>
                <w:lang w:val="es-ES"/>
              </w:rPr>
              <w:t>principal II</w:t>
            </w:r>
            <w:r w:rsidRPr="63E45929">
              <w:rPr>
                <w:b/>
                <w:bCs/>
                <w:sz w:val="22"/>
                <w:szCs w:val="22"/>
                <w:lang w:val="es-ES"/>
              </w:rPr>
              <w:t xml:space="preserve">: </w:t>
            </w:r>
            <w:r w:rsidR="707AA9DC" w:rsidRPr="63E45929">
              <w:rPr>
                <w:b/>
                <w:bCs/>
                <w:sz w:val="22"/>
                <w:szCs w:val="22"/>
                <w:lang w:val="es-ES"/>
              </w:rPr>
              <w:t>Costa Rica</w:t>
            </w:r>
            <w:r w:rsidR="00D57B91">
              <w:br/>
            </w:r>
            <w:r w:rsidRPr="63E45929">
              <w:rPr>
                <w:sz w:val="18"/>
                <w:szCs w:val="18"/>
                <w:lang w:val="es-ES"/>
              </w:rPr>
              <w:t>Indicar el aporte y su cuantificación en especie o en efectivos</w:t>
            </w:r>
          </w:p>
        </w:tc>
      </w:tr>
      <w:tr w:rsidR="00C0203B" w:rsidRPr="00420916" w14:paraId="7DE5759D" w14:textId="77777777" w:rsidTr="63E45929">
        <w:tc>
          <w:tcPr>
            <w:tcW w:w="6374" w:type="dxa"/>
            <w:shd w:val="clear" w:color="auto" w:fill="F2F2F2" w:themeFill="background1" w:themeFillShade="F2"/>
          </w:tcPr>
          <w:p w14:paraId="186788B7" w14:textId="1C7A9701" w:rsidR="00C0203B" w:rsidRPr="00C15398" w:rsidRDefault="00C0203B" w:rsidP="00C0203B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14:paraId="56F486D5" w14:textId="61A6414A" w:rsidR="00C0203B" w:rsidRPr="00C15398" w:rsidRDefault="00C0203B" w:rsidP="00C0203B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0203B" w:rsidRPr="00420916" w14:paraId="0E6401ED" w14:textId="77777777" w:rsidTr="63E45929">
        <w:tc>
          <w:tcPr>
            <w:tcW w:w="6374" w:type="dxa"/>
          </w:tcPr>
          <w:p w14:paraId="66DDF8E0" w14:textId="6934818C" w:rsidR="00C0203B" w:rsidRPr="00A33859" w:rsidRDefault="00C0203B" w:rsidP="00C0203B">
            <w:pPr>
              <w:rPr>
                <w:rFonts w:eastAsia="Calibri"/>
                <w:b/>
                <w:bCs/>
                <w:sz w:val="22"/>
                <w:szCs w:val="22"/>
                <w:lang w:val="es-ES"/>
              </w:rPr>
            </w:pPr>
            <w:r w:rsidRPr="00067112">
              <w:rPr>
                <w:b/>
                <w:bCs/>
                <w:sz w:val="22"/>
                <w:szCs w:val="22"/>
                <w:lang w:val="es-ES"/>
              </w:rPr>
              <w:t>CONAGEBIO</w:t>
            </w:r>
            <w:r w:rsidRPr="766B2500">
              <w:rPr>
                <w:sz w:val="22"/>
                <w:szCs w:val="22"/>
                <w:lang w:val="es-ES"/>
              </w:rPr>
              <w:t>:</w:t>
            </w:r>
          </w:p>
        </w:tc>
        <w:tc>
          <w:tcPr>
            <w:tcW w:w="2977" w:type="dxa"/>
          </w:tcPr>
          <w:p w14:paraId="6CA1987E" w14:textId="77777777" w:rsidR="00C0203B" w:rsidRPr="00420916" w:rsidRDefault="00C0203B" w:rsidP="00C0203B">
            <w:pPr>
              <w:rPr>
                <w:sz w:val="22"/>
                <w:lang w:val="es-ES"/>
              </w:rPr>
            </w:pPr>
          </w:p>
        </w:tc>
      </w:tr>
      <w:tr w:rsidR="00D5348E" w:rsidRPr="00420916" w14:paraId="087E4427" w14:textId="77777777" w:rsidTr="63E45929">
        <w:tc>
          <w:tcPr>
            <w:tcW w:w="6374" w:type="dxa"/>
          </w:tcPr>
          <w:p w14:paraId="1A55DBEA" w14:textId="6C2ABF50" w:rsidR="00D5348E" w:rsidRPr="0025388D" w:rsidRDefault="00D5348E" w:rsidP="00D5348E">
            <w:pPr>
              <w:pStyle w:val="Prrafodelista"/>
              <w:numPr>
                <w:ilvl w:val="0"/>
                <w:numId w:val="25"/>
              </w:numPr>
              <w:rPr>
                <w:rFonts w:eastAsia="Calibri"/>
                <w:sz w:val="22"/>
                <w:lang w:val="es-ES"/>
              </w:rPr>
            </w:pPr>
            <w:r w:rsidRPr="0025388D">
              <w:rPr>
                <w:rFonts w:eastAsia="Calibri"/>
                <w:sz w:val="22"/>
                <w:lang w:val="es-ES"/>
              </w:rPr>
              <w:t>1 punto focal de apoyo al proyecto</w:t>
            </w:r>
          </w:p>
        </w:tc>
        <w:tc>
          <w:tcPr>
            <w:tcW w:w="2977" w:type="dxa"/>
          </w:tcPr>
          <w:p w14:paraId="6AE25907" w14:textId="2972FE0F" w:rsidR="00D5348E" w:rsidRPr="00420916" w:rsidRDefault="0075037D" w:rsidP="00D5348E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26.529,69</w:t>
            </w:r>
            <w:r w:rsidR="00D5348E">
              <w:rPr>
                <w:sz w:val="22"/>
                <w:lang w:val="es-ES"/>
              </w:rPr>
              <w:t xml:space="preserve"> EUR</w:t>
            </w:r>
          </w:p>
        </w:tc>
      </w:tr>
      <w:tr w:rsidR="00D5348E" w:rsidRPr="00420916" w14:paraId="1FBA4E92" w14:textId="77777777" w:rsidTr="63E45929">
        <w:tc>
          <w:tcPr>
            <w:tcW w:w="6374" w:type="dxa"/>
          </w:tcPr>
          <w:p w14:paraId="2AAF9C64" w14:textId="7CFCECA6" w:rsidR="00D5348E" w:rsidRPr="0025388D" w:rsidRDefault="00D5348E" w:rsidP="00D5348E">
            <w:pPr>
              <w:pStyle w:val="Prrafodelista"/>
              <w:numPr>
                <w:ilvl w:val="0"/>
                <w:numId w:val="25"/>
              </w:numPr>
              <w:rPr>
                <w:b/>
                <w:bCs/>
                <w:sz w:val="22"/>
                <w:lang w:val="es-ES"/>
              </w:rPr>
            </w:pPr>
            <w:r w:rsidRPr="0025388D">
              <w:rPr>
                <w:rFonts w:eastAsia="Calibri"/>
                <w:sz w:val="22"/>
                <w:lang w:val="es-ES"/>
              </w:rPr>
              <w:t>2 expertos técnicos</w:t>
            </w:r>
            <w:r w:rsidR="0075037D">
              <w:rPr>
                <w:rFonts w:eastAsia="Calibri"/>
                <w:sz w:val="22"/>
                <w:lang w:val="es-ES"/>
              </w:rPr>
              <w:t xml:space="preserve"> ABS</w:t>
            </w:r>
          </w:p>
        </w:tc>
        <w:tc>
          <w:tcPr>
            <w:tcW w:w="2977" w:type="dxa"/>
          </w:tcPr>
          <w:p w14:paraId="2E0F659F" w14:textId="0EBC1234" w:rsidR="00D5348E" w:rsidRPr="00420916" w:rsidRDefault="0075037D" w:rsidP="00D5348E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26.825,89</w:t>
            </w:r>
            <w:r w:rsidR="00D5348E">
              <w:rPr>
                <w:sz w:val="22"/>
                <w:lang w:val="es-ES"/>
              </w:rPr>
              <w:t xml:space="preserve"> EUR</w:t>
            </w:r>
          </w:p>
        </w:tc>
      </w:tr>
      <w:tr w:rsidR="00D5348E" w:rsidRPr="00420916" w14:paraId="7B8EB3AB" w14:textId="77777777" w:rsidTr="63E45929">
        <w:tc>
          <w:tcPr>
            <w:tcW w:w="6374" w:type="dxa"/>
          </w:tcPr>
          <w:p w14:paraId="7DDC5936" w14:textId="6768654A" w:rsidR="00D5348E" w:rsidRPr="00AA5EEE" w:rsidRDefault="00D5348E" w:rsidP="00D5348E">
            <w:pPr>
              <w:pStyle w:val="Prrafodelista"/>
              <w:numPr>
                <w:ilvl w:val="0"/>
                <w:numId w:val="25"/>
              </w:numPr>
              <w:rPr>
                <w:b/>
                <w:bCs/>
                <w:sz w:val="22"/>
                <w:lang w:val="es-ES"/>
              </w:rPr>
            </w:pPr>
            <w:r w:rsidRPr="00AA5EEE">
              <w:rPr>
                <w:rFonts w:eastAsia="Calibri"/>
                <w:sz w:val="22"/>
                <w:lang w:val="es-ES"/>
              </w:rPr>
              <w:t xml:space="preserve">1 </w:t>
            </w:r>
            <w:r w:rsidR="0075037D">
              <w:rPr>
                <w:rFonts w:eastAsia="Calibri"/>
                <w:sz w:val="22"/>
                <w:lang w:val="es-ES"/>
              </w:rPr>
              <w:t>profesional legal</w:t>
            </w:r>
          </w:p>
        </w:tc>
        <w:tc>
          <w:tcPr>
            <w:tcW w:w="2977" w:type="dxa"/>
          </w:tcPr>
          <w:p w14:paraId="09577777" w14:textId="49B80D36" w:rsidR="00D5348E" w:rsidRPr="00AA5EEE" w:rsidRDefault="0075037D" w:rsidP="00D5348E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19.986,40</w:t>
            </w:r>
            <w:r w:rsidR="00D5348E" w:rsidRPr="00AA5EEE">
              <w:rPr>
                <w:sz w:val="22"/>
                <w:lang w:val="es-ES"/>
              </w:rPr>
              <w:t xml:space="preserve"> EUR</w:t>
            </w:r>
          </w:p>
        </w:tc>
      </w:tr>
      <w:tr w:rsidR="00D5348E" w:rsidRPr="00420916" w14:paraId="04C0F8BE" w14:textId="77777777" w:rsidTr="63E45929">
        <w:tc>
          <w:tcPr>
            <w:tcW w:w="6374" w:type="dxa"/>
          </w:tcPr>
          <w:p w14:paraId="1FAE26DA" w14:textId="222223EE" w:rsidR="00D5348E" w:rsidRPr="00AA5EEE" w:rsidRDefault="00D5348E" w:rsidP="00D5348E">
            <w:pPr>
              <w:pStyle w:val="Prrafodelista"/>
              <w:numPr>
                <w:ilvl w:val="0"/>
                <w:numId w:val="25"/>
              </w:numPr>
              <w:rPr>
                <w:rFonts w:eastAsia="Calibri"/>
                <w:sz w:val="22"/>
                <w:lang w:val="es-ES"/>
              </w:rPr>
            </w:pPr>
            <w:r w:rsidRPr="00AA5EEE">
              <w:rPr>
                <w:rFonts w:eastAsia="Calibri"/>
                <w:sz w:val="22"/>
                <w:lang w:val="es-ES"/>
              </w:rPr>
              <w:lastRenderedPageBreak/>
              <w:t xml:space="preserve">1 </w:t>
            </w:r>
            <w:r w:rsidR="0075037D">
              <w:rPr>
                <w:rFonts w:eastAsia="Calibri"/>
                <w:sz w:val="22"/>
                <w:lang w:val="es-ES"/>
              </w:rPr>
              <w:t>profesional</w:t>
            </w:r>
            <w:r w:rsidR="0075037D" w:rsidRPr="00AA5EEE">
              <w:rPr>
                <w:rFonts w:eastAsia="Calibri"/>
                <w:sz w:val="22"/>
                <w:lang w:val="es-ES"/>
              </w:rPr>
              <w:t xml:space="preserve"> </w:t>
            </w:r>
            <w:r w:rsidRPr="00AA5EEE">
              <w:rPr>
                <w:rFonts w:eastAsia="Calibri"/>
                <w:sz w:val="22"/>
                <w:lang w:val="es-ES"/>
              </w:rPr>
              <w:t>administrativo</w:t>
            </w:r>
          </w:p>
        </w:tc>
        <w:tc>
          <w:tcPr>
            <w:tcW w:w="2977" w:type="dxa"/>
          </w:tcPr>
          <w:p w14:paraId="77153C8E" w14:textId="34DFAFED" w:rsidR="00D5348E" w:rsidRPr="00AA5EEE" w:rsidRDefault="0075037D" w:rsidP="00D5348E">
            <w:pPr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13.713,97</w:t>
            </w:r>
            <w:r w:rsidR="00D5348E" w:rsidRPr="00AA5EEE">
              <w:rPr>
                <w:sz w:val="22"/>
                <w:szCs w:val="22"/>
                <w:lang w:val="es-ES"/>
              </w:rPr>
              <w:t>EUR</w:t>
            </w:r>
          </w:p>
        </w:tc>
      </w:tr>
      <w:tr w:rsidR="00D5348E" w:rsidRPr="00420916" w14:paraId="21C7DABD" w14:textId="77777777" w:rsidTr="63E45929">
        <w:tc>
          <w:tcPr>
            <w:tcW w:w="6374" w:type="dxa"/>
          </w:tcPr>
          <w:p w14:paraId="4AAC20E8" w14:textId="356591D6" w:rsidR="00D5348E" w:rsidRPr="00AA5EEE" w:rsidRDefault="4EB7B3D7" w:rsidP="00D5348E">
            <w:pPr>
              <w:pStyle w:val="Prrafodelista"/>
              <w:numPr>
                <w:ilvl w:val="0"/>
                <w:numId w:val="16"/>
              </w:numPr>
              <w:rPr>
                <w:sz w:val="22"/>
                <w:szCs w:val="22"/>
                <w:lang w:val="es-ES"/>
              </w:rPr>
            </w:pPr>
            <w:r w:rsidRPr="00AA5EEE">
              <w:rPr>
                <w:rFonts w:eastAsia="Calibri"/>
                <w:sz w:val="22"/>
                <w:szCs w:val="22"/>
                <w:lang w:val="es-ES"/>
              </w:rPr>
              <w:t xml:space="preserve">Transporte </w:t>
            </w:r>
            <w:r w:rsidR="118509D1" w:rsidRPr="00AA5EEE">
              <w:rPr>
                <w:rFonts w:eastAsia="Calibri"/>
                <w:sz w:val="22"/>
                <w:szCs w:val="22"/>
                <w:lang w:val="es-ES"/>
              </w:rPr>
              <w:t xml:space="preserve">(vehículos) </w:t>
            </w:r>
            <w:r w:rsidRPr="00AA5EEE">
              <w:rPr>
                <w:rFonts w:eastAsia="Calibri"/>
                <w:sz w:val="22"/>
                <w:szCs w:val="22"/>
                <w:lang w:val="es-ES"/>
              </w:rPr>
              <w:t>para viajes nacionales, salas de reuniones, conferencias, y otros gastos asociados</w:t>
            </w:r>
          </w:p>
        </w:tc>
        <w:tc>
          <w:tcPr>
            <w:tcW w:w="2977" w:type="dxa"/>
          </w:tcPr>
          <w:p w14:paraId="48773F65" w14:textId="1880F001" w:rsidR="00D5348E" w:rsidRPr="00AA5EEE" w:rsidRDefault="00D5348E" w:rsidP="00D5348E">
            <w:pPr>
              <w:rPr>
                <w:sz w:val="22"/>
                <w:szCs w:val="22"/>
                <w:lang w:val="es-ES"/>
              </w:rPr>
            </w:pPr>
            <w:r w:rsidRPr="00AA5EEE">
              <w:rPr>
                <w:sz w:val="22"/>
                <w:szCs w:val="22"/>
                <w:lang w:val="es-ES"/>
              </w:rPr>
              <w:t>20.000 EUR</w:t>
            </w:r>
          </w:p>
        </w:tc>
      </w:tr>
      <w:tr w:rsidR="00D5348E" w:rsidRPr="00420916" w14:paraId="314F52BF" w14:textId="77777777" w:rsidTr="63E45929">
        <w:tc>
          <w:tcPr>
            <w:tcW w:w="6374" w:type="dxa"/>
          </w:tcPr>
          <w:p w14:paraId="01972140" w14:textId="448FEB0D" w:rsidR="00D5348E" w:rsidRPr="00AA5EEE" w:rsidRDefault="00D5348E" w:rsidP="00D5348E">
            <w:pPr>
              <w:pStyle w:val="Prrafodelista"/>
              <w:numPr>
                <w:ilvl w:val="0"/>
                <w:numId w:val="16"/>
              </w:numPr>
              <w:rPr>
                <w:rFonts w:eastAsia="Calibri"/>
                <w:sz w:val="22"/>
                <w:lang w:val="es-ES"/>
              </w:rPr>
            </w:pPr>
            <w:r w:rsidRPr="00AA5EEE">
              <w:rPr>
                <w:rFonts w:eastAsia="Calibri"/>
                <w:sz w:val="22"/>
                <w:lang w:val="es-ES"/>
              </w:rPr>
              <w:t>Costos indirectos: espacio físico, equipos de cómputo, servicios, otros</w:t>
            </w:r>
          </w:p>
        </w:tc>
        <w:tc>
          <w:tcPr>
            <w:tcW w:w="2977" w:type="dxa"/>
          </w:tcPr>
          <w:p w14:paraId="1DE33AB1" w14:textId="046CF2BD" w:rsidR="00D5348E" w:rsidRPr="00AA5EEE" w:rsidRDefault="0075037D" w:rsidP="00D5348E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6.234,96</w:t>
            </w:r>
            <w:r w:rsidR="00D5348E" w:rsidRPr="00AA5EEE">
              <w:rPr>
                <w:sz w:val="22"/>
                <w:lang w:val="es-ES"/>
              </w:rPr>
              <w:t xml:space="preserve"> EUR</w:t>
            </w:r>
          </w:p>
        </w:tc>
      </w:tr>
      <w:tr w:rsidR="00D5348E" w14:paraId="4A9FD8C1" w14:textId="77777777" w:rsidTr="63E45929">
        <w:tc>
          <w:tcPr>
            <w:tcW w:w="6374" w:type="dxa"/>
          </w:tcPr>
          <w:p w14:paraId="679C0829" w14:textId="2DE74A0E" w:rsidR="00D5348E" w:rsidRPr="00AA5EEE" w:rsidRDefault="00D5348E" w:rsidP="00D5348E">
            <w:pPr>
              <w:rPr>
                <w:rFonts w:eastAsia="Calibri"/>
                <w:b/>
                <w:bCs/>
                <w:sz w:val="22"/>
                <w:lang w:val="es-ES"/>
              </w:rPr>
            </w:pPr>
            <w:r w:rsidRPr="00AA5EEE">
              <w:rPr>
                <w:rFonts w:eastAsia="Calibri"/>
                <w:b/>
                <w:bCs/>
                <w:sz w:val="22"/>
                <w:lang w:val="es-ES"/>
              </w:rPr>
              <w:t xml:space="preserve">MINAE </w:t>
            </w:r>
          </w:p>
        </w:tc>
        <w:tc>
          <w:tcPr>
            <w:tcW w:w="2977" w:type="dxa"/>
          </w:tcPr>
          <w:p w14:paraId="67F20467" w14:textId="77777777" w:rsidR="00D5348E" w:rsidRPr="00AA5EEE" w:rsidRDefault="00D5348E" w:rsidP="00D5348E">
            <w:pPr>
              <w:rPr>
                <w:rFonts w:eastAsia="Calibri"/>
                <w:szCs w:val="28"/>
                <w:lang w:val="es-ES"/>
              </w:rPr>
            </w:pPr>
          </w:p>
        </w:tc>
      </w:tr>
      <w:tr w:rsidR="00D5348E" w14:paraId="6DE7F759" w14:textId="77777777" w:rsidTr="63E45929">
        <w:tc>
          <w:tcPr>
            <w:tcW w:w="6374" w:type="dxa"/>
          </w:tcPr>
          <w:p w14:paraId="50F20C80" w14:textId="4F4F429B" w:rsidR="00D5348E" w:rsidRPr="00AA5EEE" w:rsidRDefault="00D5348E" w:rsidP="00D5348E">
            <w:pPr>
              <w:pStyle w:val="Prrafodelista"/>
              <w:numPr>
                <w:ilvl w:val="1"/>
                <w:numId w:val="11"/>
              </w:numPr>
              <w:ind w:left="733"/>
              <w:rPr>
                <w:rFonts w:eastAsia="Calibri"/>
                <w:sz w:val="22"/>
                <w:lang w:val="es-ES"/>
              </w:rPr>
            </w:pPr>
            <w:r w:rsidRPr="00AA5EEE">
              <w:rPr>
                <w:rFonts w:eastAsia="Calibri"/>
                <w:sz w:val="22"/>
                <w:lang w:val="es-ES"/>
              </w:rPr>
              <w:t>1 experto/a en Comunicación</w:t>
            </w:r>
          </w:p>
        </w:tc>
        <w:tc>
          <w:tcPr>
            <w:tcW w:w="2977" w:type="dxa"/>
          </w:tcPr>
          <w:p w14:paraId="70D67233" w14:textId="62A8F5C1" w:rsidR="00D5348E" w:rsidRPr="00AA5EEE" w:rsidRDefault="0075037D" w:rsidP="00D5348E">
            <w:pPr>
              <w:rPr>
                <w:rFonts w:eastAsia="Calibri"/>
                <w:sz w:val="22"/>
                <w:szCs w:val="22"/>
                <w:lang w:val="es-ES"/>
              </w:rPr>
            </w:pPr>
            <w:r>
              <w:rPr>
                <w:rFonts w:eastAsia="Calibri"/>
                <w:sz w:val="22"/>
                <w:szCs w:val="22"/>
                <w:lang w:val="es-ES"/>
              </w:rPr>
              <w:t>6.204,95</w:t>
            </w:r>
            <w:r w:rsidR="00D5348E" w:rsidRPr="00AA5EEE">
              <w:rPr>
                <w:rFonts w:eastAsia="Calibri"/>
                <w:sz w:val="22"/>
                <w:szCs w:val="22"/>
                <w:lang w:val="es-ES"/>
              </w:rPr>
              <w:t xml:space="preserve"> EUR</w:t>
            </w:r>
          </w:p>
        </w:tc>
      </w:tr>
      <w:tr w:rsidR="00D5348E" w14:paraId="44815E74" w14:textId="77777777" w:rsidTr="63E45929">
        <w:tc>
          <w:tcPr>
            <w:tcW w:w="6374" w:type="dxa"/>
          </w:tcPr>
          <w:p w14:paraId="40C03254" w14:textId="4B52808F" w:rsidR="00D5348E" w:rsidRPr="00AA5EEE" w:rsidRDefault="00D5348E" w:rsidP="00D5348E">
            <w:pPr>
              <w:pStyle w:val="Prrafodelista"/>
              <w:numPr>
                <w:ilvl w:val="1"/>
                <w:numId w:val="11"/>
              </w:numPr>
              <w:ind w:left="733"/>
              <w:rPr>
                <w:rFonts w:eastAsia="Calibri"/>
                <w:sz w:val="22"/>
                <w:lang w:val="es-ES"/>
              </w:rPr>
            </w:pPr>
            <w:r w:rsidRPr="00AA5EEE">
              <w:rPr>
                <w:rFonts w:eastAsia="Calibri"/>
                <w:sz w:val="22"/>
                <w:lang w:val="es-ES"/>
              </w:rPr>
              <w:t xml:space="preserve">1 punto focal de cooperación </w:t>
            </w:r>
          </w:p>
        </w:tc>
        <w:tc>
          <w:tcPr>
            <w:tcW w:w="2977" w:type="dxa"/>
          </w:tcPr>
          <w:p w14:paraId="28579F27" w14:textId="06E8D6B1" w:rsidR="00D5348E" w:rsidRPr="00AA5EEE" w:rsidRDefault="0075037D" w:rsidP="00D5348E">
            <w:pPr>
              <w:rPr>
                <w:rFonts w:eastAsia="Calibri"/>
                <w:sz w:val="22"/>
                <w:lang w:val="es-ES"/>
              </w:rPr>
            </w:pPr>
            <w:r>
              <w:rPr>
                <w:rFonts w:eastAsia="Calibri"/>
                <w:sz w:val="22"/>
                <w:lang w:val="es-ES"/>
              </w:rPr>
              <w:t>9.140,32</w:t>
            </w:r>
            <w:r w:rsidR="00D5348E" w:rsidRPr="00AA5EEE">
              <w:rPr>
                <w:rFonts w:eastAsia="Calibri"/>
                <w:sz w:val="22"/>
                <w:lang w:val="es-ES"/>
              </w:rPr>
              <w:t xml:space="preserve"> EUR</w:t>
            </w:r>
          </w:p>
        </w:tc>
      </w:tr>
      <w:tr w:rsidR="00D5348E" w14:paraId="38FCD737" w14:textId="77777777" w:rsidTr="63E45929">
        <w:tc>
          <w:tcPr>
            <w:tcW w:w="6374" w:type="dxa"/>
          </w:tcPr>
          <w:p w14:paraId="0B3EE57C" w14:textId="4FB9CEFA" w:rsidR="00D5348E" w:rsidRPr="00AA5EEE" w:rsidRDefault="5BAF77F2" w:rsidP="63E45929">
            <w:pPr>
              <w:pStyle w:val="Prrafodelista"/>
              <w:numPr>
                <w:ilvl w:val="1"/>
                <w:numId w:val="11"/>
              </w:numPr>
              <w:ind w:left="733"/>
              <w:rPr>
                <w:rFonts w:asciiTheme="minorHAnsi" w:eastAsiaTheme="minorEastAsia" w:hAnsiTheme="minorHAnsi" w:cstheme="minorBidi"/>
                <w:szCs w:val="28"/>
                <w:lang w:val="es-ES"/>
              </w:rPr>
            </w:pPr>
            <w:r w:rsidRPr="00AA5EEE">
              <w:rPr>
                <w:rFonts w:eastAsia="Calibri"/>
                <w:sz w:val="22"/>
                <w:lang w:val="es-ES"/>
              </w:rPr>
              <w:t>Apoyo de prensa y radio para divulgación (2 espacios de difusión televisiva)</w:t>
            </w:r>
            <w:r w:rsidRPr="00AA5EEE">
              <w:rPr>
                <w:rFonts w:eastAsia="Calibri"/>
                <w:sz w:val="22"/>
                <w:szCs w:val="22"/>
                <w:lang w:val="es-ES"/>
              </w:rPr>
              <w:t xml:space="preserve">  </w:t>
            </w:r>
          </w:p>
        </w:tc>
        <w:tc>
          <w:tcPr>
            <w:tcW w:w="2977" w:type="dxa"/>
          </w:tcPr>
          <w:p w14:paraId="06F67BED" w14:textId="26462BE8" w:rsidR="00D5348E" w:rsidRPr="00AA5EEE" w:rsidRDefault="2E1EE5E2" w:rsidP="63E45929">
            <w:pPr>
              <w:rPr>
                <w:rFonts w:eastAsia="Calibri"/>
                <w:sz w:val="22"/>
                <w:szCs w:val="22"/>
                <w:lang w:val="es-ES"/>
              </w:rPr>
            </w:pPr>
            <w:r w:rsidRPr="00AA5EEE">
              <w:rPr>
                <w:rFonts w:eastAsia="Calibri"/>
                <w:sz w:val="22"/>
                <w:lang w:val="es-ES"/>
              </w:rPr>
              <w:t>13.400</w:t>
            </w:r>
            <w:r w:rsidR="4EB7B3D7" w:rsidRPr="00AA5EEE">
              <w:rPr>
                <w:rFonts w:eastAsia="Calibri"/>
                <w:sz w:val="22"/>
                <w:lang w:val="es-ES"/>
              </w:rPr>
              <w:t xml:space="preserve"> EUR</w:t>
            </w:r>
          </w:p>
        </w:tc>
      </w:tr>
      <w:tr w:rsidR="00D5348E" w14:paraId="69D7CB46" w14:textId="77777777" w:rsidTr="63E45929">
        <w:tc>
          <w:tcPr>
            <w:tcW w:w="6374" w:type="dxa"/>
          </w:tcPr>
          <w:p w14:paraId="524D5AE7" w14:textId="0C1852B7" w:rsidR="00D5348E" w:rsidRPr="007065E0" w:rsidRDefault="00D5348E" w:rsidP="00D5348E">
            <w:pPr>
              <w:pStyle w:val="Prrafodelista"/>
              <w:numPr>
                <w:ilvl w:val="1"/>
                <w:numId w:val="11"/>
              </w:numPr>
              <w:ind w:left="733"/>
              <w:rPr>
                <w:rFonts w:eastAsia="Arial" w:cs="Arial"/>
                <w:sz w:val="22"/>
                <w:szCs w:val="22"/>
                <w:lang w:val="es-ES"/>
              </w:rPr>
            </w:pPr>
            <w:r w:rsidRPr="1609A01D">
              <w:rPr>
                <w:rFonts w:eastAsia="Arial" w:cs="Arial"/>
                <w:sz w:val="22"/>
                <w:szCs w:val="22"/>
                <w:lang w:val="es-ES"/>
              </w:rPr>
              <w:t>1 conductor</w:t>
            </w:r>
          </w:p>
        </w:tc>
        <w:tc>
          <w:tcPr>
            <w:tcW w:w="2977" w:type="dxa"/>
          </w:tcPr>
          <w:p w14:paraId="7CA53B10" w14:textId="2D80F528" w:rsidR="00D5348E" w:rsidRPr="006D28D2" w:rsidRDefault="00D5348E" w:rsidP="00D5348E">
            <w:pPr>
              <w:rPr>
                <w:rFonts w:eastAsia="Calibri"/>
                <w:sz w:val="22"/>
                <w:szCs w:val="22"/>
                <w:lang w:val="es-ES"/>
              </w:rPr>
            </w:pPr>
            <w:r w:rsidRPr="1609A01D">
              <w:rPr>
                <w:rFonts w:eastAsia="Calibri"/>
                <w:sz w:val="22"/>
                <w:szCs w:val="22"/>
                <w:lang w:val="es-ES"/>
              </w:rPr>
              <w:t>1.</w:t>
            </w:r>
            <w:r w:rsidR="0075037D">
              <w:rPr>
                <w:rFonts w:eastAsia="Calibri"/>
                <w:sz w:val="22"/>
                <w:szCs w:val="22"/>
                <w:lang w:val="es-ES"/>
              </w:rPr>
              <w:t>984,42</w:t>
            </w:r>
            <w:r w:rsidR="0075037D" w:rsidRPr="1609A01D">
              <w:rPr>
                <w:rFonts w:eastAsia="Calibri"/>
                <w:sz w:val="22"/>
                <w:szCs w:val="22"/>
                <w:lang w:val="es-ES"/>
              </w:rPr>
              <w:t xml:space="preserve"> </w:t>
            </w:r>
            <w:r w:rsidRPr="1609A01D">
              <w:rPr>
                <w:rFonts w:eastAsia="Calibri"/>
                <w:sz w:val="22"/>
                <w:szCs w:val="22"/>
                <w:lang w:val="es-ES"/>
              </w:rPr>
              <w:t>EUR</w:t>
            </w:r>
          </w:p>
        </w:tc>
      </w:tr>
      <w:tr w:rsidR="00D5348E" w14:paraId="78C4E396" w14:textId="77777777" w:rsidTr="63E45929">
        <w:tc>
          <w:tcPr>
            <w:tcW w:w="6374" w:type="dxa"/>
          </w:tcPr>
          <w:p w14:paraId="7A0F24E7" w14:textId="28B18ADF" w:rsidR="00D5348E" w:rsidRPr="00A33859" w:rsidRDefault="00D5348E" w:rsidP="00D5348E">
            <w:pPr>
              <w:pStyle w:val="Prrafodelista"/>
              <w:ind w:left="0"/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</w:pPr>
            <w:r w:rsidRPr="00067112">
              <w:rPr>
                <w:rFonts w:eastAsia="Calibri"/>
                <w:b/>
                <w:bCs/>
                <w:sz w:val="22"/>
                <w:lang w:val="es-ES"/>
              </w:rPr>
              <w:t>MIDEPLAN</w:t>
            </w:r>
          </w:p>
        </w:tc>
        <w:tc>
          <w:tcPr>
            <w:tcW w:w="2977" w:type="dxa"/>
          </w:tcPr>
          <w:p w14:paraId="44F013D0" w14:textId="753C1FCE" w:rsidR="00D5348E" w:rsidRDefault="00D5348E" w:rsidP="00D5348E">
            <w:pPr>
              <w:rPr>
                <w:rFonts w:eastAsia="Calibri"/>
                <w:szCs w:val="28"/>
                <w:lang w:val="es-ES"/>
              </w:rPr>
            </w:pPr>
          </w:p>
        </w:tc>
      </w:tr>
      <w:tr w:rsidR="00D5348E" w14:paraId="52D1762E" w14:textId="77777777" w:rsidTr="63E45929">
        <w:tc>
          <w:tcPr>
            <w:tcW w:w="6374" w:type="dxa"/>
          </w:tcPr>
          <w:p w14:paraId="10C1B07D" w14:textId="5084A29B" w:rsidR="00D5348E" w:rsidRPr="00456342" w:rsidRDefault="00D5348E" w:rsidP="00D5348E">
            <w:pPr>
              <w:pStyle w:val="Prrafodelista"/>
              <w:numPr>
                <w:ilvl w:val="0"/>
                <w:numId w:val="15"/>
              </w:numPr>
              <w:rPr>
                <w:rFonts w:asciiTheme="minorHAnsi" w:eastAsiaTheme="minorEastAsia" w:hAnsiTheme="minorHAnsi" w:cstheme="minorBidi"/>
                <w:sz w:val="22"/>
                <w:szCs w:val="22"/>
                <w:lang w:val="es-ES"/>
              </w:rPr>
            </w:pPr>
            <w:r w:rsidRPr="00456342">
              <w:rPr>
                <w:rFonts w:eastAsia="Calibri"/>
                <w:sz w:val="22"/>
                <w:szCs w:val="22"/>
                <w:lang w:val="es-ES"/>
              </w:rPr>
              <w:t xml:space="preserve">1 punto focal </w:t>
            </w:r>
            <w:r w:rsidRPr="30612588">
              <w:rPr>
                <w:rFonts w:eastAsia="Calibri"/>
                <w:sz w:val="22"/>
                <w:szCs w:val="22"/>
                <w:lang w:val="es-ES"/>
              </w:rPr>
              <w:t>para el seguimiento y acompañamiento en la coordinación y monitoreo del proyecto.</w:t>
            </w:r>
          </w:p>
        </w:tc>
        <w:tc>
          <w:tcPr>
            <w:tcW w:w="2977" w:type="dxa"/>
          </w:tcPr>
          <w:p w14:paraId="3DBB5C85" w14:textId="4749C37E" w:rsidR="00D5348E" w:rsidRDefault="0075037D" w:rsidP="00D5348E">
            <w:pPr>
              <w:rPr>
                <w:rFonts w:eastAsia="Calibri"/>
                <w:szCs w:val="28"/>
                <w:lang w:val="es-ES"/>
              </w:rPr>
            </w:pPr>
            <w:r>
              <w:rPr>
                <w:sz w:val="22"/>
                <w:lang w:val="es-ES"/>
              </w:rPr>
              <w:t>15.711,64</w:t>
            </w:r>
            <w:r w:rsidR="00D5348E">
              <w:rPr>
                <w:sz w:val="22"/>
                <w:lang w:val="es-ES"/>
              </w:rPr>
              <w:t xml:space="preserve"> EUR</w:t>
            </w:r>
          </w:p>
        </w:tc>
      </w:tr>
      <w:tr w:rsidR="00D5348E" w:rsidRPr="00305928" w14:paraId="623BB7D8" w14:textId="77777777" w:rsidTr="63E45929">
        <w:tc>
          <w:tcPr>
            <w:tcW w:w="6374" w:type="dxa"/>
          </w:tcPr>
          <w:p w14:paraId="1BA04B97" w14:textId="17F864A4" w:rsidR="00D5348E" w:rsidRPr="00A33859" w:rsidRDefault="00D5348E" w:rsidP="00D5348E">
            <w:pPr>
              <w:pStyle w:val="Prrafodelista"/>
              <w:ind w:left="0"/>
              <w:rPr>
                <w:rFonts w:eastAsia="Calibri" w:cs="Arial"/>
                <w:b/>
                <w:bCs/>
                <w:szCs w:val="28"/>
                <w:lang w:val="es-ES"/>
              </w:rPr>
            </w:pPr>
            <w:r w:rsidRPr="00455198">
              <w:rPr>
                <w:rFonts w:eastAsia="Calibri"/>
                <w:b/>
                <w:bCs/>
                <w:sz w:val="22"/>
                <w:lang w:val="es-ES"/>
              </w:rPr>
              <w:t>Ministerio de Relaciones Exteriores y Culto</w:t>
            </w:r>
          </w:p>
        </w:tc>
        <w:tc>
          <w:tcPr>
            <w:tcW w:w="2977" w:type="dxa"/>
          </w:tcPr>
          <w:p w14:paraId="0B54F7C1" w14:textId="7769C60A" w:rsidR="00D5348E" w:rsidRDefault="00D5348E" w:rsidP="00D5348E">
            <w:pPr>
              <w:rPr>
                <w:rFonts w:eastAsia="Calibri"/>
                <w:szCs w:val="28"/>
                <w:lang w:val="es-ES"/>
              </w:rPr>
            </w:pPr>
          </w:p>
        </w:tc>
      </w:tr>
      <w:tr w:rsidR="00D5348E" w14:paraId="6AD75A5D" w14:textId="77777777" w:rsidTr="63E45929">
        <w:tc>
          <w:tcPr>
            <w:tcW w:w="6374" w:type="dxa"/>
          </w:tcPr>
          <w:p w14:paraId="29569A3A" w14:textId="542A2AAA" w:rsidR="00D5348E" w:rsidRPr="00455198" w:rsidRDefault="00D5348E" w:rsidP="00D5348E">
            <w:pPr>
              <w:pStyle w:val="Prrafodelista"/>
              <w:numPr>
                <w:ilvl w:val="0"/>
                <w:numId w:val="15"/>
              </w:numPr>
              <w:rPr>
                <w:rFonts w:eastAsia="Calibri"/>
                <w:b/>
                <w:bCs/>
                <w:sz w:val="22"/>
                <w:lang w:val="es-ES"/>
              </w:rPr>
            </w:pPr>
            <w:r>
              <w:rPr>
                <w:rFonts w:eastAsia="Calibri"/>
                <w:sz w:val="22"/>
                <w:lang w:val="es-ES"/>
              </w:rPr>
              <w:t>1 punto focal de apoyo al proyecto</w:t>
            </w:r>
          </w:p>
        </w:tc>
        <w:tc>
          <w:tcPr>
            <w:tcW w:w="2977" w:type="dxa"/>
          </w:tcPr>
          <w:p w14:paraId="7A675FE9" w14:textId="14DB9365" w:rsidR="00D5348E" w:rsidRDefault="0075037D" w:rsidP="00D5348E">
            <w:pPr>
              <w:rPr>
                <w:rFonts w:eastAsia="Calibri"/>
                <w:szCs w:val="28"/>
                <w:lang w:val="es-ES"/>
              </w:rPr>
            </w:pPr>
            <w:r>
              <w:rPr>
                <w:sz w:val="22"/>
                <w:lang w:val="es-ES"/>
              </w:rPr>
              <w:t>16.185,40</w:t>
            </w:r>
            <w:r w:rsidR="00D5348E">
              <w:rPr>
                <w:sz w:val="22"/>
                <w:lang w:val="es-ES"/>
              </w:rPr>
              <w:t xml:space="preserve"> EUR</w:t>
            </w:r>
          </w:p>
        </w:tc>
      </w:tr>
      <w:tr w:rsidR="00D5348E" w14:paraId="67376A78" w14:textId="77777777" w:rsidTr="63E45929">
        <w:tc>
          <w:tcPr>
            <w:tcW w:w="6374" w:type="dxa"/>
          </w:tcPr>
          <w:p w14:paraId="70EDAA88" w14:textId="5737BC38" w:rsidR="00D5348E" w:rsidRPr="006D28D2" w:rsidRDefault="00D5348E" w:rsidP="00D5348E">
            <w:pPr>
              <w:rPr>
                <w:b/>
                <w:bCs/>
                <w:sz w:val="22"/>
                <w:lang w:val="es-ES"/>
              </w:rPr>
            </w:pPr>
            <w:r w:rsidRPr="006D28D2">
              <w:rPr>
                <w:b/>
                <w:bCs/>
                <w:sz w:val="22"/>
                <w:lang w:val="es-ES"/>
              </w:rPr>
              <w:t>Lisan S.A.</w:t>
            </w:r>
          </w:p>
        </w:tc>
        <w:tc>
          <w:tcPr>
            <w:tcW w:w="2977" w:type="dxa"/>
          </w:tcPr>
          <w:p w14:paraId="20123348" w14:textId="0CB9CAC4" w:rsidR="00D5348E" w:rsidRPr="00846716" w:rsidRDefault="00D5348E" w:rsidP="00D5348E">
            <w:pPr>
              <w:rPr>
                <w:rFonts w:eastAsia="Calibri" w:cs="Arial"/>
                <w:szCs w:val="28"/>
                <w:lang w:val="es-ES"/>
              </w:rPr>
            </w:pPr>
          </w:p>
        </w:tc>
      </w:tr>
      <w:tr w:rsidR="00D5348E" w14:paraId="265634B7" w14:textId="77777777" w:rsidTr="63E45929">
        <w:tc>
          <w:tcPr>
            <w:tcW w:w="6374" w:type="dxa"/>
          </w:tcPr>
          <w:p w14:paraId="5FCC8EAC" w14:textId="77777777" w:rsidR="00D5348E" w:rsidRPr="00A43861" w:rsidRDefault="00D5348E" w:rsidP="00D5348E">
            <w:pPr>
              <w:pStyle w:val="Prrafodelista"/>
              <w:numPr>
                <w:ilvl w:val="0"/>
                <w:numId w:val="8"/>
              </w:numPr>
              <w:rPr>
                <w:rFonts w:asciiTheme="minorHAnsi" w:eastAsiaTheme="minorEastAsia" w:hAnsiTheme="minorHAnsi" w:cstheme="minorBidi"/>
                <w:sz w:val="22"/>
                <w:szCs w:val="22"/>
                <w:lang w:val="es-ES"/>
              </w:rPr>
            </w:pPr>
            <w:r w:rsidRPr="00456342">
              <w:rPr>
                <w:rFonts w:eastAsia="Calibri"/>
                <w:sz w:val="22"/>
                <w:szCs w:val="22"/>
                <w:lang w:val="es-ES"/>
              </w:rPr>
              <w:t>1 punto focal para el intercambio de experiencia en ambos países</w:t>
            </w:r>
          </w:p>
          <w:p w14:paraId="09D54DAF" w14:textId="1D0DDC95" w:rsidR="00D5348E" w:rsidRDefault="00D5348E" w:rsidP="00D5348E">
            <w:pPr>
              <w:pStyle w:val="Prrafodelista"/>
              <w:numPr>
                <w:ilvl w:val="0"/>
                <w:numId w:val="8"/>
              </w:numPr>
              <w:rPr>
                <w:rFonts w:asciiTheme="minorHAnsi" w:eastAsiaTheme="minorEastAsia" w:hAnsiTheme="minorHAnsi" w:cstheme="minorBidi"/>
                <w:sz w:val="22"/>
                <w:szCs w:val="22"/>
                <w:lang w:val="es-ES"/>
              </w:rPr>
            </w:pPr>
            <w:r w:rsidRPr="1609A01D">
              <w:rPr>
                <w:rFonts w:eastAsia="Calibri"/>
                <w:sz w:val="22"/>
                <w:szCs w:val="22"/>
                <w:lang w:val="es-ES"/>
              </w:rPr>
              <w:t>Aportes y apoyo para el intercambio de experiencia y atención de visitas y actividades de campo</w:t>
            </w:r>
          </w:p>
        </w:tc>
        <w:tc>
          <w:tcPr>
            <w:tcW w:w="2977" w:type="dxa"/>
            <w:vAlign w:val="center"/>
          </w:tcPr>
          <w:p w14:paraId="69977038" w14:textId="3FA602A3" w:rsidR="00D5348E" w:rsidRDefault="00D5348E" w:rsidP="00D5348E">
            <w:pPr>
              <w:rPr>
                <w:sz w:val="22"/>
                <w:szCs w:val="22"/>
                <w:lang w:val="es-ES"/>
              </w:rPr>
            </w:pPr>
            <w:r w:rsidRPr="1609A01D">
              <w:rPr>
                <w:sz w:val="22"/>
                <w:szCs w:val="22"/>
                <w:lang w:val="es-ES"/>
              </w:rPr>
              <w:t>30.000 EUR</w:t>
            </w:r>
          </w:p>
        </w:tc>
      </w:tr>
      <w:tr w:rsidR="0075037D" w14:paraId="3682A2A4" w14:textId="77777777" w:rsidTr="63E45929">
        <w:tc>
          <w:tcPr>
            <w:tcW w:w="6374" w:type="dxa"/>
          </w:tcPr>
          <w:p w14:paraId="612FD1C0" w14:textId="289C503A" w:rsidR="0075037D" w:rsidRPr="001B5D32" w:rsidRDefault="0075037D" w:rsidP="001B5D32">
            <w:pPr>
              <w:rPr>
                <w:rFonts w:eastAsia="Calibri"/>
                <w:b/>
                <w:bCs/>
                <w:sz w:val="22"/>
                <w:lang w:val="es-ES"/>
              </w:rPr>
            </w:pPr>
            <w:r w:rsidRPr="001B5D32">
              <w:rPr>
                <w:rFonts w:eastAsia="Calibri"/>
                <w:b/>
                <w:bCs/>
                <w:sz w:val="22"/>
                <w:lang w:val="es-ES"/>
              </w:rPr>
              <w:t>AED</w:t>
            </w:r>
          </w:p>
        </w:tc>
        <w:tc>
          <w:tcPr>
            <w:tcW w:w="2977" w:type="dxa"/>
            <w:vAlign w:val="center"/>
          </w:tcPr>
          <w:p w14:paraId="028EACAA" w14:textId="0F6BA809" w:rsidR="0075037D" w:rsidRPr="1609A01D" w:rsidRDefault="0075037D" w:rsidP="00D5348E">
            <w:pPr>
              <w:rPr>
                <w:sz w:val="22"/>
                <w:lang w:val="es-ES"/>
              </w:rPr>
            </w:pPr>
          </w:p>
        </w:tc>
      </w:tr>
      <w:tr w:rsidR="001B5D32" w14:paraId="0A6238D9" w14:textId="77777777" w:rsidTr="63E45929">
        <w:tc>
          <w:tcPr>
            <w:tcW w:w="6374" w:type="dxa"/>
          </w:tcPr>
          <w:p w14:paraId="63F513A0" w14:textId="3A6F7DEC" w:rsidR="001B5D32" w:rsidRPr="001B5D32" w:rsidRDefault="001B5D32" w:rsidP="001B5D32">
            <w:pPr>
              <w:pStyle w:val="Prrafodelista"/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val="es-ES"/>
              </w:rPr>
            </w:pPr>
            <w:r w:rsidRPr="001B5D32">
              <w:rPr>
                <w:rFonts w:eastAsia="Calibri"/>
                <w:sz w:val="22"/>
                <w:szCs w:val="22"/>
                <w:lang w:val="es-ES"/>
              </w:rPr>
              <w:t>1 punto focal para la representación y seguimiento del proyecto</w:t>
            </w:r>
          </w:p>
        </w:tc>
        <w:tc>
          <w:tcPr>
            <w:tcW w:w="2977" w:type="dxa"/>
            <w:vMerge w:val="restart"/>
            <w:vAlign w:val="center"/>
          </w:tcPr>
          <w:p w14:paraId="4BFED5F0" w14:textId="5AA52E06" w:rsidR="001B5D32" w:rsidRDefault="001B5D32" w:rsidP="001B5D32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29.082,43 EUR</w:t>
            </w:r>
          </w:p>
        </w:tc>
      </w:tr>
      <w:tr w:rsidR="001B5D32" w14:paraId="1FC2D88F" w14:textId="77777777" w:rsidTr="63E45929">
        <w:tc>
          <w:tcPr>
            <w:tcW w:w="6374" w:type="dxa"/>
          </w:tcPr>
          <w:p w14:paraId="4C65D5BB" w14:textId="623E89F1" w:rsidR="001B5D32" w:rsidRPr="001B5D32" w:rsidRDefault="001B5D32" w:rsidP="001B5D32">
            <w:pPr>
              <w:pStyle w:val="Prrafodelista"/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val="es-ES"/>
              </w:rPr>
            </w:pPr>
            <w:r w:rsidRPr="001B5D32">
              <w:rPr>
                <w:rFonts w:eastAsia="Calibri"/>
                <w:sz w:val="22"/>
                <w:szCs w:val="22"/>
                <w:lang w:val="es-ES"/>
              </w:rPr>
              <w:t>1 profesional para el acompañamiento y seguimiento de proyecto</w:t>
            </w:r>
          </w:p>
        </w:tc>
        <w:tc>
          <w:tcPr>
            <w:tcW w:w="2977" w:type="dxa"/>
            <w:vMerge/>
            <w:vAlign w:val="center"/>
          </w:tcPr>
          <w:p w14:paraId="79C543B1" w14:textId="77777777" w:rsidR="001B5D32" w:rsidRDefault="001B5D32" w:rsidP="001B5D32">
            <w:pPr>
              <w:rPr>
                <w:sz w:val="22"/>
                <w:lang w:val="es-ES"/>
              </w:rPr>
            </w:pPr>
          </w:p>
        </w:tc>
      </w:tr>
      <w:tr w:rsidR="001B5D32" w14:paraId="11794BB8" w14:textId="77777777" w:rsidTr="63E45929">
        <w:tc>
          <w:tcPr>
            <w:tcW w:w="6374" w:type="dxa"/>
          </w:tcPr>
          <w:p w14:paraId="47686321" w14:textId="7C229160" w:rsidR="001B5D32" w:rsidRPr="001B5D32" w:rsidRDefault="001B5D32" w:rsidP="001B5D32">
            <w:pPr>
              <w:pStyle w:val="Prrafodelista"/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val="es-ES"/>
              </w:rPr>
            </w:pPr>
            <w:r w:rsidRPr="001B5D32">
              <w:rPr>
                <w:rFonts w:eastAsia="Calibri"/>
                <w:sz w:val="22"/>
                <w:szCs w:val="22"/>
                <w:lang w:val="es-ES"/>
              </w:rPr>
              <w:t xml:space="preserve">1 </w:t>
            </w:r>
            <w:r>
              <w:rPr>
                <w:rFonts w:eastAsia="Calibri"/>
                <w:sz w:val="22"/>
                <w:szCs w:val="22"/>
                <w:lang w:val="es-ES"/>
              </w:rPr>
              <w:t>soporte</w:t>
            </w:r>
            <w:r w:rsidRPr="001B5D32">
              <w:rPr>
                <w:rFonts w:eastAsia="Calibri"/>
                <w:sz w:val="22"/>
                <w:szCs w:val="22"/>
                <w:lang w:val="es-ES"/>
              </w:rPr>
              <w:t xml:space="preserve"> administrativo</w:t>
            </w:r>
          </w:p>
        </w:tc>
        <w:tc>
          <w:tcPr>
            <w:tcW w:w="2977" w:type="dxa"/>
            <w:vMerge/>
            <w:vAlign w:val="center"/>
          </w:tcPr>
          <w:p w14:paraId="0AAFB32C" w14:textId="77777777" w:rsidR="001B5D32" w:rsidRDefault="001B5D32" w:rsidP="001B5D32">
            <w:pPr>
              <w:rPr>
                <w:sz w:val="22"/>
                <w:lang w:val="es-ES"/>
              </w:rPr>
            </w:pPr>
          </w:p>
        </w:tc>
      </w:tr>
      <w:tr w:rsidR="001B5D32" w14:paraId="73D2D222" w14:textId="77777777" w:rsidTr="63E45929">
        <w:tc>
          <w:tcPr>
            <w:tcW w:w="6374" w:type="dxa"/>
          </w:tcPr>
          <w:p w14:paraId="47007721" w14:textId="4B293C50" w:rsidR="001B5D32" w:rsidRPr="001B5D32" w:rsidRDefault="001B5D32" w:rsidP="001B5D32">
            <w:pPr>
              <w:pStyle w:val="Prrafodelista"/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val="es-ES"/>
              </w:rPr>
            </w:pPr>
            <w:r w:rsidRPr="001B5D32">
              <w:rPr>
                <w:rFonts w:eastAsia="Calibri"/>
                <w:sz w:val="22"/>
                <w:szCs w:val="22"/>
                <w:lang w:val="es-ES"/>
              </w:rPr>
              <w:t>Aportes y apoyo para el intercambio de experiencia y atención de visitas y actividades de campo nacionales</w:t>
            </w:r>
          </w:p>
        </w:tc>
        <w:tc>
          <w:tcPr>
            <w:tcW w:w="2977" w:type="dxa"/>
            <w:vMerge/>
            <w:vAlign w:val="center"/>
          </w:tcPr>
          <w:p w14:paraId="77E6FF08" w14:textId="77777777" w:rsidR="001B5D32" w:rsidRDefault="001B5D32" w:rsidP="001B5D32">
            <w:pPr>
              <w:rPr>
                <w:sz w:val="22"/>
                <w:lang w:val="es-ES"/>
              </w:rPr>
            </w:pPr>
          </w:p>
        </w:tc>
      </w:tr>
      <w:tr w:rsidR="001B5D32" w14:paraId="0623D165" w14:textId="77777777" w:rsidTr="63E45929">
        <w:tc>
          <w:tcPr>
            <w:tcW w:w="6374" w:type="dxa"/>
          </w:tcPr>
          <w:p w14:paraId="7397A569" w14:textId="07FB993D" w:rsidR="001B5D32" w:rsidRPr="001B5D32" w:rsidRDefault="001B5D32" w:rsidP="001B5D32">
            <w:pPr>
              <w:pStyle w:val="Prrafodelista"/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val="es-ES"/>
              </w:rPr>
            </w:pPr>
            <w:r w:rsidRPr="001B5D32">
              <w:rPr>
                <w:rFonts w:eastAsia="Calibri"/>
                <w:sz w:val="22"/>
                <w:szCs w:val="22"/>
                <w:lang w:val="es-ES"/>
              </w:rPr>
              <w:t xml:space="preserve">Apoyo en comunicaciones (redes sociales, plataformas virtuales conferencias, </w:t>
            </w:r>
            <w:proofErr w:type="spellStart"/>
            <w:r w:rsidRPr="001B5D32">
              <w:rPr>
                <w:rFonts w:eastAsia="Calibri"/>
                <w:sz w:val="22"/>
                <w:szCs w:val="22"/>
                <w:lang w:val="es-ES"/>
              </w:rPr>
              <w:t>etc</w:t>
            </w:r>
            <w:proofErr w:type="spellEnd"/>
            <w:r w:rsidRPr="001B5D32">
              <w:rPr>
                <w:rFonts w:eastAsia="Calibri"/>
                <w:sz w:val="22"/>
                <w:szCs w:val="22"/>
                <w:lang w:val="es-ES"/>
              </w:rPr>
              <w:t>)</w:t>
            </w:r>
          </w:p>
        </w:tc>
        <w:tc>
          <w:tcPr>
            <w:tcW w:w="2977" w:type="dxa"/>
            <w:vMerge/>
            <w:vAlign w:val="center"/>
          </w:tcPr>
          <w:p w14:paraId="1BB19167" w14:textId="77777777" w:rsidR="001B5D32" w:rsidRDefault="001B5D32" w:rsidP="001B5D32">
            <w:pPr>
              <w:rPr>
                <w:sz w:val="22"/>
                <w:lang w:val="es-ES"/>
              </w:rPr>
            </w:pPr>
          </w:p>
        </w:tc>
      </w:tr>
      <w:tr w:rsidR="001B5D32" w:rsidRPr="00586BD8" w14:paraId="48A7FDA7" w14:textId="77777777" w:rsidTr="63E45929">
        <w:tc>
          <w:tcPr>
            <w:tcW w:w="6374" w:type="dxa"/>
          </w:tcPr>
          <w:p w14:paraId="5265E8F1" w14:textId="7DD0DF57" w:rsidR="001B5D32" w:rsidRPr="00A43861" w:rsidRDefault="001B5D32" w:rsidP="001B5D32">
            <w:pPr>
              <w:rPr>
                <w:b/>
                <w:bCs/>
                <w:sz w:val="22"/>
                <w:lang w:val="es-ES"/>
              </w:rPr>
            </w:pPr>
            <w:r w:rsidRPr="00A43861">
              <w:rPr>
                <w:b/>
                <w:bCs/>
                <w:sz w:val="22"/>
                <w:lang w:val="es-ES"/>
              </w:rPr>
              <w:t xml:space="preserve">TOTAL: </w:t>
            </w:r>
            <w:r w:rsidRPr="00A43861">
              <w:rPr>
                <w:sz w:val="14"/>
                <w:szCs w:val="14"/>
                <w:lang w:val="es-ES"/>
              </w:rPr>
              <w:t>(indicar el valor en Euros)</w:t>
            </w:r>
          </w:p>
        </w:tc>
        <w:tc>
          <w:tcPr>
            <w:tcW w:w="2977" w:type="dxa"/>
          </w:tcPr>
          <w:p w14:paraId="0B1F3E5C" w14:textId="76A472CA" w:rsidR="001B5D32" w:rsidRPr="00A33859" w:rsidRDefault="001B5D32" w:rsidP="001B5D32">
            <w:pPr>
              <w:rPr>
                <w:b/>
                <w:bCs/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235.000 EUR</w:t>
            </w:r>
          </w:p>
        </w:tc>
      </w:tr>
      <w:tr w:rsidR="001B5D32" w:rsidRPr="00305928" w14:paraId="59FA5FFD" w14:textId="77777777" w:rsidTr="63E45929">
        <w:tc>
          <w:tcPr>
            <w:tcW w:w="9351" w:type="dxa"/>
            <w:gridSpan w:val="2"/>
            <w:shd w:val="clear" w:color="auto" w:fill="D9D9D9" w:themeFill="background1" w:themeFillShade="D9"/>
          </w:tcPr>
          <w:p w14:paraId="03AE8A40" w14:textId="52C12E57" w:rsidR="001B5D32" w:rsidRPr="00C15398" w:rsidRDefault="001B5D32" w:rsidP="001B5D32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Socio</w:t>
            </w:r>
            <w:r w:rsidRPr="00C15398">
              <w:rPr>
                <w:b/>
                <w:bCs/>
                <w:sz w:val="22"/>
                <w:lang w:val="es-ES"/>
              </w:rPr>
              <w:t xml:space="preserve"> </w:t>
            </w:r>
            <w:r>
              <w:rPr>
                <w:b/>
                <w:bCs/>
                <w:sz w:val="22"/>
                <w:lang w:val="es-ES"/>
              </w:rPr>
              <w:t>facilitador</w:t>
            </w:r>
            <w:r>
              <w:rPr>
                <w:b/>
                <w:bCs/>
                <w:sz w:val="22"/>
                <w:lang w:val="es-ES"/>
              </w:rPr>
              <w:br/>
            </w:r>
            <w:r w:rsidRPr="00A3088B">
              <w:rPr>
                <w:sz w:val="18"/>
                <w:szCs w:val="18"/>
                <w:lang w:val="es-ES"/>
              </w:rPr>
              <w:t>Indicar el aporte y su cuantificación en especie o en efectivos. El aporte alemán se orienta al aporte del socio oferente sur. Ese valor tiene un máximo de 300.000 Euros y no será excedido</w:t>
            </w:r>
          </w:p>
        </w:tc>
      </w:tr>
      <w:tr w:rsidR="001B5D32" w:rsidRPr="00420916" w14:paraId="61A368D6" w14:textId="77777777" w:rsidTr="63E45929">
        <w:tc>
          <w:tcPr>
            <w:tcW w:w="6374" w:type="dxa"/>
            <w:shd w:val="clear" w:color="auto" w:fill="F2F2F2" w:themeFill="background1" w:themeFillShade="F2"/>
          </w:tcPr>
          <w:p w14:paraId="7541433A" w14:textId="59FDB9FD" w:rsidR="001B5D32" w:rsidRPr="00C15398" w:rsidRDefault="001B5D32" w:rsidP="001B5D32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14:paraId="63BCEB80" w14:textId="77777777" w:rsidR="001B5D32" w:rsidRPr="00C15398" w:rsidRDefault="001B5D32" w:rsidP="001B5D32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1B5D32" w:rsidRPr="00420916" w14:paraId="69C57C5A" w14:textId="77777777" w:rsidTr="63E45929">
        <w:tc>
          <w:tcPr>
            <w:tcW w:w="6374" w:type="dxa"/>
          </w:tcPr>
          <w:p w14:paraId="54F9C3B1" w14:textId="722AB328" w:rsidR="001B5D32" w:rsidRPr="00420916" w:rsidRDefault="001B5D32" w:rsidP="001B5D32">
            <w:pPr>
              <w:rPr>
                <w:sz w:val="22"/>
                <w:szCs w:val="22"/>
                <w:lang w:val="es-ES"/>
              </w:rPr>
            </w:pPr>
            <w:r w:rsidRPr="0BCF5A9B">
              <w:rPr>
                <w:sz w:val="22"/>
                <w:szCs w:val="22"/>
                <w:lang w:val="es-ES"/>
              </w:rPr>
              <w:t>Personal / asistencia técnica del proyecto</w:t>
            </w:r>
          </w:p>
        </w:tc>
        <w:tc>
          <w:tcPr>
            <w:tcW w:w="2977" w:type="dxa"/>
          </w:tcPr>
          <w:p w14:paraId="0CD53100" w14:textId="6D0F2A03" w:rsidR="001B5D32" w:rsidRPr="00420916" w:rsidRDefault="001B5D32" w:rsidP="001B5D32">
            <w:pPr>
              <w:rPr>
                <w:sz w:val="22"/>
                <w:szCs w:val="22"/>
                <w:lang w:val="es-ES"/>
              </w:rPr>
            </w:pPr>
            <w:r w:rsidRPr="0BCF5A9B">
              <w:rPr>
                <w:sz w:val="22"/>
                <w:szCs w:val="22"/>
                <w:lang w:val="es-ES"/>
              </w:rPr>
              <w:t xml:space="preserve">EUR </w:t>
            </w:r>
            <w:r w:rsidRPr="300B8115">
              <w:rPr>
                <w:sz w:val="22"/>
                <w:szCs w:val="22"/>
                <w:lang w:val="es-ES"/>
              </w:rPr>
              <w:t>6</w:t>
            </w:r>
            <w:r w:rsidRPr="0BCF5A9B">
              <w:rPr>
                <w:sz w:val="22"/>
                <w:szCs w:val="22"/>
                <w:lang w:val="es-ES"/>
              </w:rPr>
              <w:t>0.000</w:t>
            </w:r>
          </w:p>
        </w:tc>
      </w:tr>
      <w:tr w:rsidR="001B5D32" w:rsidRPr="00420916" w14:paraId="1A90D2D5" w14:textId="77777777" w:rsidTr="63E45929">
        <w:tc>
          <w:tcPr>
            <w:tcW w:w="6374" w:type="dxa"/>
          </w:tcPr>
          <w:p w14:paraId="5840811B" w14:textId="69E7FDC8" w:rsidR="001B5D32" w:rsidRPr="00420916" w:rsidRDefault="001B5D32" w:rsidP="001B5D32">
            <w:pPr>
              <w:rPr>
                <w:sz w:val="22"/>
                <w:szCs w:val="22"/>
                <w:lang w:val="es-ES"/>
              </w:rPr>
            </w:pPr>
            <w:r w:rsidRPr="0BCF5A9B">
              <w:rPr>
                <w:sz w:val="22"/>
                <w:szCs w:val="22"/>
                <w:lang w:val="es-ES"/>
              </w:rPr>
              <w:t>Contratos, asesorías, consultorías</w:t>
            </w:r>
          </w:p>
        </w:tc>
        <w:tc>
          <w:tcPr>
            <w:tcW w:w="2977" w:type="dxa"/>
          </w:tcPr>
          <w:p w14:paraId="3DA5BEAD" w14:textId="62473DC4" w:rsidR="001B5D32" w:rsidRPr="00420916" w:rsidRDefault="001B5D32" w:rsidP="001B5D32">
            <w:pPr>
              <w:rPr>
                <w:sz w:val="22"/>
                <w:szCs w:val="22"/>
                <w:lang w:val="es-ES"/>
              </w:rPr>
            </w:pPr>
            <w:r w:rsidRPr="0BCF5A9B">
              <w:rPr>
                <w:sz w:val="22"/>
                <w:szCs w:val="22"/>
                <w:lang w:val="es-ES"/>
              </w:rPr>
              <w:t>EUR 120.000</w:t>
            </w:r>
          </w:p>
        </w:tc>
      </w:tr>
      <w:tr w:rsidR="001B5D32" w:rsidRPr="00420916" w14:paraId="7ECAA1E2" w14:textId="77777777" w:rsidTr="63E45929">
        <w:tc>
          <w:tcPr>
            <w:tcW w:w="6374" w:type="dxa"/>
          </w:tcPr>
          <w:p w14:paraId="3D6DA196" w14:textId="1778DD71" w:rsidR="001B5D32" w:rsidRPr="00420916" w:rsidRDefault="001B5D32" w:rsidP="001B5D32">
            <w:pPr>
              <w:rPr>
                <w:sz w:val="22"/>
                <w:szCs w:val="22"/>
                <w:lang w:val="es-ES"/>
              </w:rPr>
            </w:pPr>
            <w:r w:rsidRPr="0BCF5A9B">
              <w:rPr>
                <w:sz w:val="22"/>
                <w:szCs w:val="22"/>
                <w:lang w:val="es-ES"/>
              </w:rPr>
              <w:t>Materiales de apoyo</w:t>
            </w:r>
          </w:p>
        </w:tc>
        <w:tc>
          <w:tcPr>
            <w:tcW w:w="2977" w:type="dxa"/>
          </w:tcPr>
          <w:p w14:paraId="31DCCDA9" w14:textId="384096A1" w:rsidR="001B5D32" w:rsidRPr="00420916" w:rsidRDefault="001B5D32" w:rsidP="001B5D32">
            <w:pPr>
              <w:rPr>
                <w:sz w:val="22"/>
                <w:szCs w:val="22"/>
                <w:lang w:val="es-ES"/>
              </w:rPr>
            </w:pPr>
            <w:r w:rsidRPr="0BCF5A9B">
              <w:rPr>
                <w:sz w:val="22"/>
                <w:szCs w:val="22"/>
                <w:lang w:val="es-ES"/>
              </w:rPr>
              <w:t xml:space="preserve">EUR </w:t>
            </w:r>
            <w:r>
              <w:rPr>
                <w:sz w:val="22"/>
                <w:szCs w:val="22"/>
                <w:lang w:val="es-ES"/>
              </w:rPr>
              <w:t>15</w:t>
            </w:r>
            <w:r w:rsidRPr="0BCF5A9B">
              <w:rPr>
                <w:sz w:val="22"/>
                <w:szCs w:val="22"/>
                <w:lang w:val="es-ES"/>
              </w:rPr>
              <w:t>.000</w:t>
            </w:r>
          </w:p>
        </w:tc>
      </w:tr>
      <w:tr w:rsidR="001B5D32" w:rsidRPr="00420916" w14:paraId="7E6C6BA9" w14:textId="77777777" w:rsidTr="63E45929">
        <w:tc>
          <w:tcPr>
            <w:tcW w:w="6374" w:type="dxa"/>
          </w:tcPr>
          <w:p w14:paraId="40F50301" w14:textId="414F8B2A" w:rsidR="001B5D32" w:rsidRPr="00420916" w:rsidRDefault="001B5D32" w:rsidP="001B5D32">
            <w:pPr>
              <w:rPr>
                <w:sz w:val="22"/>
                <w:szCs w:val="22"/>
                <w:lang w:val="es-ES"/>
              </w:rPr>
            </w:pPr>
            <w:r w:rsidRPr="0BCF5A9B">
              <w:rPr>
                <w:sz w:val="22"/>
                <w:szCs w:val="22"/>
                <w:lang w:val="es-ES"/>
              </w:rPr>
              <w:t>Gastos de viajes, coordinación actividades, eventos, intercambios de experiencias</w:t>
            </w:r>
          </w:p>
        </w:tc>
        <w:tc>
          <w:tcPr>
            <w:tcW w:w="2977" w:type="dxa"/>
            <w:vAlign w:val="center"/>
          </w:tcPr>
          <w:p w14:paraId="12811E19" w14:textId="79CBA0E9" w:rsidR="001B5D32" w:rsidRPr="00420916" w:rsidRDefault="001B5D32" w:rsidP="001B5D32">
            <w:pPr>
              <w:rPr>
                <w:sz w:val="22"/>
                <w:szCs w:val="22"/>
                <w:lang w:val="es-ES"/>
              </w:rPr>
            </w:pPr>
            <w:r w:rsidRPr="0BCF5A9B">
              <w:rPr>
                <w:sz w:val="22"/>
                <w:szCs w:val="22"/>
                <w:lang w:val="es-ES"/>
              </w:rPr>
              <w:t xml:space="preserve">EUR </w:t>
            </w:r>
            <w:r w:rsidRPr="2E041537">
              <w:rPr>
                <w:sz w:val="22"/>
                <w:szCs w:val="22"/>
                <w:lang w:val="es-ES"/>
              </w:rPr>
              <w:t>40</w:t>
            </w:r>
            <w:r w:rsidRPr="0BCF5A9B">
              <w:rPr>
                <w:sz w:val="22"/>
                <w:szCs w:val="22"/>
                <w:lang w:val="es-ES"/>
              </w:rPr>
              <w:t>.000</w:t>
            </w:r>
          </w:p>
        </w:tc>
      </w:tr>
      <w:tr w:rsidR="001B5D32" w:rsidRPr="00420916" w14:paraId="6E5E71F7" w14:textId="77777777" w:rsidTr="63E45929">
        <w:tc>
          <w:tcPr>
            <w:tcW w:w="6374" w:type="dxa"/>
          </w:tcPr>
          <w:p w14:paraId="206B36A5" w14:textId="77777777" w:rsidR="001B5D32" w:rsidRPr="00420916" w:rsidRDefault="001B5D32" w:rsidP="001B5D32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4C1C2258" w14:textId="77777777" w:rsidR="001B5D32" w:rsidRPr="00420916" w:rsidRDefault="001B5D32" w:rsidP="001B5D32">
            <w:pPr>
              <w:rPr>
                <w:sz w:val="22"/>
                <w:lang w:val="es-ES"/>
              </w:rPr>
            </w:pPr>
          </w:p>
        </w:tc>
      </w:tr>
      <w:tr w:rsidR="001B5D32" w:rsidRPr="00586BD8" w14:paraId="1A0DEAD0" w14:textId="77777777" w:rsidTr="63E45929">
        <w:tc>
          <w:tcPr>
            <w:tcW w:w="6374" w:type="dxa"/>
          </w:tcPr>
          <w:p w14:paraId="7774E31E" w14:textId="6681C1B1" w:rsidR="001B5D32" w:rsidRPr="00C15398" w:rsidRDefault="001B5D32" w:rsidP="001B5D32">
            <w:pPr>
              <w:rPr>
                <w:b/>
                <w:sz w:val="22"/>
                <w:lang w:val="es-ES"/>
              </w:rPr>
            </w:pPr>
            <w:r w:rsidRPr="0BCF5A9B">
              <w:rPr>
                <w:b/>
                <w:sz w:val="22"/>
                <w:szCs w:val="22"/>
                <w:lang w:val="es-ES"/>
              </w:rPr>
              <w:t>TOTAL:</w:t>
            </w:r>
          </w:p>
        </w:tc>
        <w:tc>
          <w:tcPr>
            <w:tcW w:w="2977" w:type="dxa"/>
          </w:tcPr>
          <w:p w14:paraId="3847156E" w14:textId="13E8F32C" w:rsidR="001B5D32" w:rsidRPr="00C15398" w:rsidRDefault="001B5D32" w:rsidP="001B5D32">
            <w:pPr>
              <w:rPr>
                <w:b/>
                <w:bCs/>
                <w:sz w:val="22"/>
                <w:szCs w:val="22"/>
                <w:lang w:val="es-ES"/>
              </w:rPr>
            </w:pPr>
            <w:r w:rsidRPr="1609A01D">
              <w:rPr>
                <w:rFonts w:eastAsiaTheme="minorEastAsia"/>
                <w:b/>
                <w:bCs/>
                <w:sz w:val="22"/>
                <w:szCs w:val="22"/>
                <w:lang w:val="es-ES"/>
              </w:rPr>
              <w:t xml:space="preserve">EUR </w:t>
            </w:r>
            <w:r w:rsidRPr="160BAF25">
              <w:rPr>
                <w:rFonts w:eastAsiaTheme="minorEastAsia"/>
                <w:b/>
                <w:bCs/>
                <w:sz w:val="22"/>
                <w:szCs w:val="22"/>
                <w:lang w:val="es-ES"/>
              </w:rPr>
              <w:t>235</w:t>
            </w:r>
            <w:r w:rsidRPr="1609A01D">
              <w:rPr>
                <w:rFonts w:eastAsiaTheme="minorEastAsia"/>
                <w:b/>
                <w:bCs/>
                <w:sz w:val="22"/>
                <w:szCs w:val="22"/>
                <w:lang w:val="es-ES"/>
              </w:rPr>
              <w:t>.000</w:t>
            </w:r>
          </w:p>
        </w:tc>
      </w:tr>
    </w:tbl>
    <w:p w14:paraId="1B342DF7" w14:textId="1A086198" w:rsidR="00C35F81" w:rsidRDefault="00C35F81">
      <w:pPr>
        <w:rPr>
          <w:sz w:val="22"/>
          <w:lang w:val="es-ES"/>
        </w:rPr>
      </w:pPr>
    </w:p>
    <w:p w14:paraId="4E94B5E5" w14:textId="77C9A3AB" w:rsidR="00DE0940" w:rsidRDefault="00DE0940">
      <w:pPr>
        <w:rPr>
          <w:sz w:val="22"/>
          <w:lang w:val="es-ES"/>
        </w:rPr>
      </w:pPr>
    </w:p>
    <w:p w14:paraId="0D98BE9A" w14:textId="034C26AB" w:rsidR="00AA5EEE" w:rsidRDefault="00AA5EEE"/>
    <w:p w14:paraId="1B7414B6" w14:textId="4F4B5280" w:rsidR="00343107" w:rsidRDefault="00343107"/>
    <w:p w14:paraId="17A8D4D0" w14:textId="42F90102" w:rsidR="00343107" w:rsidRDefault="00343107"/>
    <w:p w14:paraId="65A89493" w14:textId="77777777" w:rsidR="00343107" w:rsidRDefault="00343107"/>
    <w:p w14:paraId="78F943FE" w14:textId="77777777" w:rsidR="00AA5EEE" w:rsidRPr="0029479B" w:rsidRDefault="00AA5EEE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C97A7B" w:rsidRPr="00305928" w14:paraId="7CC2B32C" w14:textId="77777777" w:rsidTr="008342E6">
        <w:tc>
          <w:tcPr>
            <w:tcW w:w="9322" w:type="dxa"/>
            <w:shd w:val="clear" w:color="auto" w:fill="D9D9D9" w:themeFill="background1" w:themeFillShade="D9"/>
          </w:tcPr>
          <w:p w14:paraId="70BF664C" w14:textId="07F96B0D" w:rsidR="00C97A7B" w:rsidRPr="00AA5EEE" w:rsidRDefault="00BE1C35" w:rsidP="00F4195A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b/>
                <w:sz w:val="24"/>
                <w:szCs w:val="24"/>
                <w:lang w:val="es-ES"/>
              </w:rPr>
            </w:pPr>
            <w:r w:rsidRPr="00AA5EEE">
              <w:rPr>
                <w:b/>
                <w:sz w:val="24"/>
                <w:szCs w:val="24"/>
                <w:lang w:val="es-ES"/>
              </w:rPr>
              <w:t>F</w:t>
            </w:r>
            <w:r w:rsidR="00C97A7B" w:rsidRPr="00AA5EEE">
              <w:rPr>
                <w:b/>
                <w:sz w:val="24"/>
                <w:szCs w:val="24"/>
                <w:lang w:val="es-ES"/>
              </w:rPr>
              <w:t xml:space="preserve">ortalecimiento de políticas públicas </w:t>
            </w:r>
            <w:r w:rsidRPr="00AA5EEE">
              <w:rPr>
                <w:b/>
                <w:sz w:val="24"/>
                <w:szCs w:val="24"/>
                <w:lang w:val="es-ES"/>
              </w:rPr>
              <w:t>al</w:t>
            </w:r>
            <w:r w:rsidR="00C97A7B" w:rsidRPr="00AA5EEE">
              <w:rPr>
                <w:b/>
                <w:sz w:val="24"/>
                <w:szCs w:val="24"/>
                <w:lang w:val="es-ES"/>
              </w:rPr>
              <w:t xml:space="preserve"> desarrollo sustentable </w:t>
            </w:r>
            <w:r w:rsidR="00C97A7B" w:rsidRPr="00AA5EEE">
              <w:rPr>
                <w:sz w:val="18"/>
                <w:szCs w:val="18"/>
                <w:lang w:val="es-ES"/>
              </w:rPr>
              <w:t>(Máx</w:t>
            </w:r>
            <w:r w:rsidRPr="00AA5EEE">
              <w:rPr>
                <w:sz w:val="18"/>
                <w:szCs w:val="18"/>
                <w:lang w:val="es-ES"/>
              </w:rPr>
              <w:t>imo.1</w:t>
            </w:r>
            <w:r w:rsidR="00C97A7B" w:rsidRPr="00AA5EEE">
              <w:rPr>
                <w:sz w:val="18"/>
                <w:szCs w:val="18"/>
                <w:lang w:val="es-ES"/>
              </w:rPr>
              <w:t xml:space="preserve"> pág.)</w:t>
            </w:r>
          </w:p>
          <w:p w14:paraId="79C45A22" w14:textId="3B63E2BE" w:rsidR="00C97A7B" w:rsidRPr="00F241AA" w:rsidRDefault="00C97A7B" w:rsidP="008342E6">
            <w:pPr>
              <w:spacing w:line="276" w:lineRule="auto"/>
              <w:jc w:val="both"/>
              <w:rPr>
                <w:sz w:val="24"/>
                <w:highlight w:val="yellow"/>
                <w:lang w:val="es-ES"/>
              </w:rPr>
            </w:pPr>
            <w:r w:rsidRPr="00F241AA">
              <w:rPr>
                <w:rStyle w:val="Nmerodepgina"/>
                <w:rFonts w:cs="Arial"/>
                <w:sz w:val="18"/>
                <w:lang w:val="es-ES"/>
              </w:rPr>
              <w:lastRenderedPageBreak/>
              <w:t>Describ</w:t>
            </w:r>
            <w:r w:rsidR="00A3088B">
              <w:rPr>
                <w:rStyle w:val="Nmerodepgina"/>
                <w:rFonts w:cs="Arial"/>
                <w:sz w:val="18"/>
                <w:lang w:val="es-ES"/>
              </w:rPr>
              <w:t>ir</w:t>
            </w:r>
            <w:r w:rsidRPr="00F241AA">
              <w:rPr>
                <w:rStyle w:val="Nmerodepgina"/>
                <w:rFonts w:cs="Arial"/>
                <w:sz w:val="18"/>
                <w:lang w:val="es-ES"/>
              </w:rPr>
              <w:t xml:space="preserve"> la importancia del proyecto </w:t>
            </w:r>
            <w:r w:rsidR="00DE0940">
              <w:rPr>
                <w:rStyle w:val="Nmerodepgina"/>
                <w:rFonts w:cs="Arial"/>
                <w:sz w:val="18"/>
                <w:lang w:val="es-ES"/>
              </w:rPr>
              <w:t xml:space="preserve">a nivel de impacto y relevancia estratégica en el marco de las políticas públicas al desarrollo de cada socio. </w:t>
            </w:r>
            <w:r>
              <w:rPr>
                <w:rStyle w:val="Nmerodepgina"/>
                <w:rFonts w:cs="Arial"/>
                <w:sz w:val="18"/>
                <w:lang w:val="es-ES"/>
              </w:rPr>
              <w:t xml:space="preserve">Es importante hacer referencia a documentos estratégicos, planes y agendas </w:t>
            </w:r>
            <w:r w:rsidR="00C3299F">
              <w:rPr>
                <w:rStyle w:val="Nmerodepgina"/>
                <w:rFonts w:cs="Arial"/>
                <w:sz w:val="18"/>
                <w:lang w:val="es-ES"/>
              </w:rPr>
              <w:t>(</w:t>
            </w:r>
            <w:r>
              <w:rPr>
                <w:rStyle w:val="Nmerodepgina"/>
                <w:rFonts w:cs="Arial"/>
                <w:sz w:val="18"/>
                <w:lang w:val="es-ES"/>
              </w:rPr>
              <w:t>nacionales, regionales y/o globales</w:t>
            </w:r>
            <w:r w:rsidR="00C3299F">
              <w:rPr>
                <w:rStyle w:val="Nmerodepgina"/>
                <w:rFonts w:cs="Arial"/>
                <w:sz w:val="18"/>
                <w:lang w:val="es-ES"/>
              </w:rPr>
              <w:t>)</w:t>
            </w:r>
            <w:r>
              <w:rPr>
                <w:rStyle w:val="Nmerodepgina"/>
                <w:rFonts w:cs="Arial"/>
                <w:sz w:val="18"/>
                <w:lang w:val="es-ES"/>
              </w:rPr>
              <w:t xml:space="preserve"> de desarrollo</w:t>
            </w:r>
            <w:r w:rsidR="00802C45">
              <w:rPr>
                <w:rStyle w:val="Nmerodepgina"/>
                <w:rFonts w:cs="Arial"/>
                <w:sz w:val="18"/>
                <w:lang w:val="es-ES"/>
              </w:rPr>
              <w:t xml:space="preserve"> vinculados al tema del proyecto</w:t>
            </w:r>
            <w:r>
              <w:rPr>
                <w:rStyle w:val="Nmerodepgina"/>
                <w:rFonts w:cs="Arial"/>
                <w:sz w:val="18"/>
                <w:lang w:val="es-ES"/>
              </w:rPr>
              <w:t>. También mencionar las principales contribuciones del proyecto a los ODS de la Agenda 2030 (citar al máximo 3 ODS)</w:t>
            </w:r>
          </w:p>
        </w:tc>
      </w:tr>
      <w:tr w:rsidR="00C97A7B" w:rsidRPr="00305928" w14:paraId="21270D99" w14:textId="77777777" w:rsidTr="008342E6">
        <w:tc>
          <w:tcPr>
            <w:tcW w:w="9322" w:type="dxa"/>
          </w:tcPr>
          <w:p w14:paraId="5FAB6511" w14:textId="6500E5ED" w:rsidR="00955699" w:rsidRDefault="000146BC" w:rsidP="00343107">
            <w:pPr>
              <w:spacing w:after="120" w:line="276" w:lineRule="auto"/>
              <w:jc w:val="both"/>
              <w:rPr>
                <w:rStyle w:val="Nmerodepgina"/>
                <w:sz w:val="22"/>
                <w:szCs w:val="22"/>
                <w:lang w:val="es-ES"/>
              </w:rPr>
            </w:pPr>
            <w:r w:rsidRPr="2B7FC1C2">
              <w:rPr>
                <w:rStyle w:val="Nmerodepgina"/>
                <w:sz w:val="22"/>
                <w:szCs w:val="22"/>
                <w:lang w:val="es-ES"/>
              </w:rPr>
              <w:lastRenderedPageBreak/>
              <w:t>En el marco del SICA, República Dominicana y Costa Rica pertenecen a</w:t>
            </w:r>
            <w:r w:rsidR="00DD027E" w:rsidRPr="2B7FC1C2">
              <w:rPr>
                <w:rStyle w:val="Nmerodepgina"/>
                <w:sz w:val="22"/>
                <w:szCs w:val="22"/>
                <w:lang w:val="es-ES"/>
              </w:rPr>
              <w:t>l</w:t>
            </w:r>
            <w:r w:rsidR="00F66741">
              <w:rPr>
                <w:rStyle w:val="Nmerodepgina"/>
                <w:sz w:val="22"/>
                <w:szCs w:val="22"/>
                <w:lang w:val="es-ES"/>
              </w:rPr>
              <w:t xml:space="preserve"> Grupo de Trabajo de ABS del Comité Técnico de Mares y Biodiversidad,</w:t>
            </w:r>
            <w:r w:rsidR="0036320B" w:rsidRPr="2B7FC1C2">
              <w:rPr>
                <w:rStyle w:val="Nmerodepgina"/>
                <w:sz w:val="22"/>
                <w:szCs w:val="22"/>
                <w:lang w:val="es-ES"/>
              </w:rPr>
              <w:t xml:space="preserve"> conformado por un </w:t>
            </w:r>
            <w:r w:rsidR="00901D5F" w:rsidRPr="2B7FC1C2">
              <w:rPr>
                <w:rStyle w:val="Nmerodepgina"/>
                <w:sz w:val="22"/>
                <w:szCs w:val="22"/>
                <w:lang w:val="es-ES"/>
              </w:rPr>
              <w:t xml:space="preserve">grupo de expertos </w:t>
            </w:r>
            <w:r w:rsidR="005D418C" w:rsidRPr="2B7FC1C2">
              <w:rPr>
                <w:rStyle w:val="Nmerodepgina"/>
                <w:sz w:val="22"/>
                <w:szCs w:val="22"/>
                <w:lang w:val="es-ES"/>
              </w:rPr>
              <w:t xml:space="preserve">con capacidades para </w:t>
            </w:r>
            <w:r w:rsidR="00A77DBE" w:rsidRPr="2B7FC1C2">
              <w:rPr>
                <w:rStyle w:val="Nmerodepgina"/>
                <w:sz w:val="22"/>
                <w:szCs w:val="22"/>
                <w:lang w:val="es-ES"/>
              </w:rPr>
              <w:t>fortalecer la cooperación regional en el nivel científico, técnico</w:t>
            </w:r>
            <w:r w:rsidR="003F76E8">
              <w:rPr>
                <w:rStyle w:val="Nmerodepgina"/>
                <w:sz w:val="22"/>
                <w:szCs w:val="22"/>
                <w:lang w:val="es-ES"/>
              </w:rPr>
              <w:t xml:space="preserve">, </w:t>
            </w:r>
            <w:r w:rsidR="00A77DBE" w:rsidRPr="2B7FC1C2">
              <w:rPr>
                <w:rStyle w:val="Nmerodepgina"/>
                <w:sz w:val="22"/>
                <w:szCs w:val="22"/>
                <w:lang w:val="es-ES"/>
              </w:rPr>
              <w:t>cultural</w:t>
            </w:r>
            <w:r w:rsidR="003F76E8">
              <w:rPr>
                <w:rStyle w:val="Nmerodepgina"/>
                <w:sz w:val="22"/>
                <w:szCs w:val="22"/>
                <w:lang w:val="es-ES"/>
              </w:rPr>
              <w:t xml:space="preserve"> y legal</w:t>
            </w:r>
            <w:r w:rsidR="00A77DBE" w:rsidRPr="2B7FC1C2">
              <w:rPr>
                <w:rStyle w:val="Nmerodepgina"/>
                <w:sz w:val="22"/>
                <w:szCs w:val="22"/>
                <w:lang w:val="es-ES"/>
              </w:rPr>
              <w:t xml:space="preserve"> en el tema ABS. </w:t>
            </w:r>
            <w:r w:rsidR="00146D45" w:rsidRPr="2B7FC1C2">
              <w:rPr>
                <w:rStyle w:val="Nmerodepgina"/>
                <w:sz w:val="22"/>
                <w:szCs w:val="22"/>
                <w:lang w:val="es-ES"/>
              </w:rPr>
              <w:t>Lo anterior como parte de l</w:t>
            </w:r>
            <w:r w:rsidR="00AA6A8C" w:rsidRPr="2B7FC1C2">
              <w:rPr>
                <w:rStyle w:val="Nmerodepgina"/>
                <w:sz w:val="22"/>
                <w:szCs w:val="22"/>
                <w:lang w:val="es-ES"/>
              </w:rPr>
              <w:t xml:space="preserve">os compromisos adquiridos de cada país </w:t>
            </w:r>
            <w:r w:rsidR="70B7FD1C" w:rsidRPr="2B7FC1C2">
              <w:rPr>
                <w:rStyle w:val="Nmerodepgina"/>
                <w:sz w:val="22"/>
                <w:szCs w:val="22"/>
                <w:lang w:val="es-ES"/>
              </w:rPr>
              <w:t xml:space="preserve">en </w:t>
            </w:r>
            <w:r w:rsidR="70B7FD1C" w:rsidRPr="484CFAB8">
              <w:rPr>
                <w:rStyle w:val="Nmerodepgina"/>
                <w:sz w:val="22"/>
                <w:szCs w:val="22"/>
                <w:lang w:val="es-ES"/>
              </w:rPr>
              <w:t>el marco del CDB y sistemas ABS</w:t>
            </w:r>
            <w:r w:rsidR="00E6313A" w:rsidRPr="2B7FC1C2">
              <w:rPr>
                <w:rStyle w:val="Nmerodepgina"/>
                <w:sz w:val="22"/>
                <w:szCs w:val="22"/>
                <w:lang w:val="es-ES"/>
              </w:rPr>
              <w:t xml:space="preserve"> y los esfuerzos de cada parte por incluir </w:t>
            </w:r>
            <w:r w:rsidR="00FEE803" w:rsidRPr="410719B2">
              <w:rPr>
                <w:rStyle w:val="Nmerodepgina"/>
                <w:sz w:val="22"/>
                <w:szCs w:val="22"/>
                <w:lang w:val="es-ES"/>
              </w:rPr>
              <w:t>estas</w:t>
            </w:r>
            <w:r w:rsidR="00E6313A" w:rsidRPr="2B7FC1C2">
              <w:rPr>
                <w:rStyle w:val="Nmerodepgina"/>
                <w:sz w:val="22"/>
                <w:szCs w:val="22"/>
                <w:lang w:val="es-ES"/>
              </w:rPr>
              <w:t xml:space="preserve"> disposiciones </w:t>
            </w:r>
            <w:r w:rsidR="59128B94" w:rsidRPr="410719B2">
              <w:rPr>
                <w:rStyle w:val="Nmerodepgina"/>
                <w:sz w:val="22"/>
                <w:szCs w:val="22"/>
                <w:lang w:val="es-ES"/>
              </w:rPr>
              <w:t>e</w:t>
            </w:r>
            <w:r w:rsidR="2B8B9FEE" w:rsidRPr="410719B2">
              <w:rPr>
                <w:rStyle w:val="Nmerodepgina"/>
                <w:sz w:val="22"/>
                <w:szCs w:val="22"/>
                <w:lang w:val="es-ES"/>
              </w:rPr>
              <w:t>n</w:t>
            </w:r>
            <w:r w:rsidR="00286A95" w:rsidRPr="2B7FC1C2">
              <w:rPr>
                <w:rStyle w:val="Nmerodepgina"/>
                <w:sz w:val="22"/>
                <w:szCs w:val="22"/>
                <w:lang w:val="es-ES"/>
              </w:rPr>
              <w:t xml:space="preserve"> los marcos </w:t>
            </w:r>
            <w:r w:rsidR="44FEC223" w:rsidRPr="53F13047">
              <w:rPr>
                <w:rStyle w:val="Nmerodepgina"/>
                <w:sz w:val="22"/>
                <w:szCs w:val="22"/>
                <w:lang w:val="es-ES"/>
              </w:rPr>
              <w:t xml:space="preserve">jurídicos </w:t>
            </w:r>
            <w:r w:rsidR="2B8B9FEE" w:rsidRPr="53F13047">
              <w:rPr>
                <w:rStyle w:val="Nmerodepgina"/>
                <w:sz w:val="22"/>
                <w:szCs w:val="22"/>
                <w:lang w:val="es-ES"/>
              </w:rPr>
              <w:t>nacionales de ABS.</w:t>
            </w:r>
            <w:r w:rsidR="00286A95" w:rsidRPr="2B7FC1C2">
              <w:rPr>
                <w:rStyle w:val="Nmerodepgina"/>
                <w:sz w:val="22"/>
                <w:szCs w:val="22"/>
                <w:lang w:val="es-ES"/>
              </w:rPr>
              <w:t xml:space="preserve"> En este sentido, este proyecto </w:t>
            </w:r>
            <w:r w:rsidR="000434D0" w:rsidRPr="2B7FC1C2">
              <w:rPr>
                <w:rStyle w:val="Nmerodepgina"/>
                <w:sz w:val="22"/>
                <w:szCs w:val="22"/>
                <w:lang w:val="es-ES"/>
              </w:rPr>
              <w:t>sometido al Fondo de Cooperación Triangular tiene una relevancia estratégica</w:t>
            </w:r>
            <w:r w:rsidR="001A38C7" w:rsidRPr="2B7FC1C2">
              <w:rPr>
                <w:rStyle w:val="Nmerodepgina"/>
                <w:sz w:val="22"/>
                <w:szCs w:val="22"/>
                <w:lang w:val="es-ES"/>
              </w:rPr>
              <w:t xml:space="preserve">, </w:t>
            </w:r>
            <w:r w:rsidR="00F33F8B" w:rsidRPr="2B7FC1C2">
              <w:rPr>
                <w:rStyle w:val="Nmerodepgina"/>
                <w:sz w:val="22"/>
                <w:szCs w:val="22"/>
                <w:lang w:val="es-ES"/>
              </w:rPr>
              <w:t xml:space="preserve">ya que permitirá el </w:t>
            </w:r>
            <w:r w:rsidR="001A38C7" w:rsidRPr="2B7FC1C2">
              <w:rPr>
                <w:rStyle w:val="Nmerodepgina"/>
                <w:sz w:val="22"/>
                <w:szCs w:val="22"/>
                <w:lang w:val="es-ES"/>
              </w:rPr>
              <w:t>acceso a capacita</w:t>
            </w:r>
            <w:r w:rsidR="0020265F" w:rsidRPr="2B7FC1C2">
              <w:rPr>
                <w:rStyle w:val="Nmerodepgina"/>
                <w:sz w:val="22"/>
                <w:szCs w:val="22"/>
                <w:lang w:val="es-ES"/>
              </w:rPr>
              <w:t>ción técnica para la aplicación y promoción de los principios de ABS en los sectores económicos productivos de ambos países y el int</w:t>
            </w:r>
            <w:r w:rsidR="00706845" w:rsidRPr="2B7FC1C2">
              <w:rPr>
                <w:rStyle w:val="Nmerodepgina"/>
                <w:sz w:val="22"/>
                <w:szCs w:val="22"/>
                <w:lang w:val="es-ES"/>
              </w:rPr>
              <w:t>ercambio de experiencias sobre mecanismos como el distintivo ABS</w:t>
            </w:r>
            <w:r w:rsidR="4E625C0E" w:rsidRPr="00F8D3B6">
              <w:rPr>
                <w:rStyle w:val="Nmerodepgina"/>
                <w:sz w:val="22"/>
                <w:szCs w:val="22"/>
                <w:lang w:val="es-ES"/>
              </w:rPr>
              <w:t xml:space="preserve"> y establecimiento de </w:t>
            </w:r>
            <w:r w:rsidR="4E625C0E" w:rsidRPr="014E3C2E">
              <w:rPr>
                <w:rStyle w:val="Nmerodepgina"/>
                <w:sz w:val="22"/>
                <w:szCs w:val="22"/>
                <w:lang w:val="es-ES"/>
              </w:rPr>
              <w:t xml:space="preserve">puntos de </w:t>
            </w:r>
            <w:r w:rsidR="2EE1FF64" w:rsidRPr="30DBBF02">
              <w:rPr>
                <w:rStyle w:val="Nmerodepgina"/>
                <w:sz w:val="22"/>
                <w:szCs w:val="22"/>
                <w:lang w:val="es-ES"/>
              </w:rPr>
              <w:t>verificación</w:t>
            </w:r>
            <w:r w:rsidR="4E625C0E" w:rsidRPr="014E3C2E">
              <w:rPr>
                <w:rStyle w:val="Nmerodepgina"/>
                <w:sz w:val="22"/>
                <w:szCs w:val="22"/>
                <w:lang w:val="es-ES"/>
              </w:rPr>
              <w:t xml:space="preserve"> para tener la trazabilidad de </w:t>
            </w:r>
            <w:r w:rsidR="4E625C0E" w:rsidRPr="30DBBF02">
              <w:rPr>
                <w:rStyle w:val="Nmerodepgina"/>
                <w:sz w:val="22"/>
                <w:szCs w:val="22"/>
                <w:lang w:val="es-ES"/>
              </w:rPr>
              <w:t>la</w:t>
            </w:r>
            <w:r w:rsidR="67D1E2AE" w:rsidRPr="30DBBF02">
              <w:rPr>
                <w:rStyle w:val="Nmerodepgina"/>
                <w:sz w:val="22"/>
                <w:szCs w:val="22"/>
                <w:lang w:val="es-ES"/>
              </w:rPr>
              <w:t>s muestras de biodiversidad</w:t>
            </w:r>
            <w:r w:rsidR="00706845" w:rsidRPr="014E3C2E">
              <w:rPr>
                <w:rStyle w:val="Nmerodepgina"/>
                <w:sz w:val="22"/>
                <w:szCs w:val="22"/>
                <w:lang w:val="es-ES"/>
              </w:rPr>
              <w:t xml:space="preserve">. </w:t>
            </w:r>
          </w:p>
          <w:p w14:paraId="6E8D2CE1" w14:textId="45829BAC" w:rsidR="001B3EEA" w:rsidRDefault="00517AF0" w:rsidP="00343107">
            <w:pPr>
              <w:spacing w:after="120" w:line="276" w:lineRule="auto"/>
              <w:jc w:val="both"/>
              <w:rPr>
                <w:rStyle w:val="Nmerodepgina"/>
                <w:sz w:val="22"/>
                <w:lang w:val="es-ES"/>
              </w:rPr>
            </w:pPr>
            <w:r>
              <w:rPr>
                <w:rStyle w:val="Nmerodepgina"/>
                <w:sz w:val="22"/>
                <w:lang w:val="es-ES"/>
              </w:rPr>
              <w:t>En República Dominicana, los recursos genéticos son patrimonio nacional</w:t>
            </w:r>
            <w:r w:rsidR="00E803B2">
              <w:rPr>
                <w:rStyle w:val="Nmerodepgina"/>
                <w:sz w:val="22"/>
                <w:lang w:val="es-ES"/>
              </w:rPr>
              <w:t xml:space="preserve">, por lo que el Estado a través del Ministerio de Ambiente y Recursos Naturales debe </w:t>
            </w:r>
            <w:r w:rsidR="003C10A7">
              <w:rPr>
                <w:rStyle w:val="Nmerodepgina"/>
                <w:sz w:val="22"/>
                <w:lang w:val="es-ES"/>
              </w:rPr>
              <w:t xml:space="preserve">garantizar su protección y administración con el objetivo de garantizar el bien común. </w:t>
            </w:r>
            <w:r w:rsidR="00E65A95">
              <w:rPr>
                <w:rStyle w:val="Nmerodepgina"/>
                <w:sz w:val="22"/>
                <w:lang w:val="es-ES"/>
              </w:rPr>
              <w:t xml:space="preserve">El país es consciente de que en sus zonas rurales existen conocimientos y prácticas propias de comunidades que reflejan una herencia cultural y conocimientos tradicionales que hacen uso de recursos genéticos y bioquímicos. </w:t>
            </w:r>
            <w:r w:rsidR="003C10A7">
              <w:rPr>
                <w:rStyle w:val="Nmerodepgina"/>
                <w:sz w:val="22"/>
                <w:lang w:val="es-ES"/>
              </w:rPr>
              <w:t xml:space="preserve">República Dominicana cuenta con todo un marco normativo </w:t>
            </w:r>
            <w:r w:rsidR="00AF6AC4">
              <w:rPr>
                <w:rStyle w:val="Nmerodepgina"/>
                <w:sz w:val="22"/>
                <w:lang w:val="es-ES"/>
              </w:rPr>
              <w:t xml:space="preserve">en relación con los recursos genéticos como: la constitución </w:t>
            </w:r>
            <w:r w:rsidR="00730C7B">
              <w:rPr>
                <w:rStyle w:val="Nmerodepgina"/>
                <w:sz w:val="22"/>
                <w:lang w:val="es-ES"/>
              </w:rPr>
              <w:t>d</w:t>
            </w:r>
            <w:r w:rsidR="00AF6AC4">
              <w:rPr>
                <w:rStyle w:val="Nmerodepgina"/>
                <w:sz w:val="22"/>
                <w:lang w:val="es-ES"/>
              </w:rPr>
              <w:t xml:space="preserve">ominicana, </w:t>
            </w:r>
            <w:r w:rsidR="003622AA">
              <w:rPr>
                <w:rStyle w:val="Nmerodepgina"/>
                <w:sz w:val="22"/>
                <w:lang w:val="es-ES"/>
              </w:rPr>
              <w:t>la Ley General de Medio Ambiente, la Ley 333-15 Sectorial de Biodiver</w:t>
            </w:r>
            <w:r w:rsidR="00340895">
              <w:rPr>
                <w:rStyle w:val="Nmerodepgina"/>
                <w:sz w:val="22"/>
                <w:lang w:val="es-ES"/>
              </w:rPr>
              <w:t xml:space="preserve">sidad, la Política de </w:t>
            </w:r>
            <w:r w:rsidR="003E5EB4">
              <w:rPr>
                <w:rStyle w:val="Nmerodepgina"/>
                <w:sz w:val="22"/>
                <w:lang w:val="es-ES"/>
              </w:rPr>
              <w:t xml:space="preserve">Acceso a Recursos genéticos </w:t>
            </w:r>
            <w:r w:rsidR="006A700A">
              <w:rPr>
                <w:rStyle w:val="Nmerodepgina"/>
                <w:sz w:val="22"/>
                <w:lang w:val="es-ES"/>
              </w:rPr>
              <w:t>y Distribución de Beneficios (ABS) de la República Dominicana</w:t>
            </w:r>
            <w:r w:rsidR="009F123E">
              <w:rPr>
                <w:rStyle w:val="Nmerodepgina"/>
                <w:sz w:val="22"/>
                <w:lang w:val="es-ES"/>
              </w:rPr>
              <w:t>, el reglament</w:t>
            </w:r>
            <w:r w:rsidR="003D79F0">
              <w:rPr>
                <w:rStyle w:val="Nmerodepgina"/>
                <w:sz w:val="22"/>
                <w:lang w:val="es-ES"/>
              </w:rPr>
              <w:t>o</w:t>
            </w:r>
            <w:r w:rsidR="009F123E">
              <w:rPr>
                <w:rStyle w:val="Nmerodepgina"/>
                <w:sz w:val="22"/>
                <w:lang w:val="es-ES"/>
              </w:rPr>
              <w:t xml:space="preserve"> de acceso a los recursos gen</w:t>
            </w:r>
            <w:r w:rsidR="00BF15CD">
              <w:rPr>
                <w:rStyle w:val="Nmerodepgina"/>
                <w:sz w:val="22"/>
                <w:lang w:val="es-ES"/>
              </w:rPr>
              <w:t>éticos, conocimientos tradicionales</w:t>
            </w:r>
            <w:r w:rsidR="00E24F03">
              <w:rPr>
                <w:rStyle w:val="Nmerodepgina"/>
                <w:sz w:val="22"/>
                <w:lang w:val="es-ES"/>
              </w:rPr>
              <w:t xml:space="preserve"> asociados y distribución justa y equitativa de los beneficios</w:t>
            </w:r>
            <w:r w:rsidR="006F0E9C">
              <w:rPr>
                <w:rStyle w:val="Nmerodepgina"/>
                <w:sz w:val="22"/>
                <w:lang w:val="es-ES"/>
              </w:rPr>
              <w:t xml:space="preserve"> y otros marcos regulatorios internacionales. </w:t>
            </w:r>
          </w:p>
          <w:p w14:paraId="6B37B53C" w14:textId="2C2A1A29" w:rsidR="00E65A95" w:rsidRDefault="003F6A4E" w:rsidP="00343107">
            <w:pPr>
              <w:spacing w:after="120" w:line="276" w:lineRule="auto"/>
              <w:jc w:val="both"/>
              <w:rPr>
                <w:rStyle w:val="Nmerodepgina"/>
                <w:sz w:val="22"/>
                <w:lang w:val="es-ES"/>
              </w:rPr>
            </w:pPr>
            <w:r>
              <w:rPr>
                <w:rStyle w:val="Nmerodepgina"/>
                <w:sz w:val="22"/>
                <w:lang w:val="es-ES"/>
              </w:rPr>
              <w:t xml:space="preserve">En Costa Rica, </w:t>
            </w:r>
            <w:r w:rsidR="003F76E8">
              <w:rPr>
                <w:rStyle w:val="Nmerodepgina"/>
                <w:sz w:val="22"/>
                <w:lang w:val="es-ES"/>
              </w:rPr>
              <w:t xml:space="preserve">los recursos genéticos y </w:t>
            </w:r>
            <w:r w:rsidR="000603A5">
              <w:rPr>
                <w:rStyle w:val="Nmerodepgina"/>
                <w:sz w:val="22"/>
                <w:lang w:val="es-ES"/>
              </w:rPr>
              <w:t>bioquímicos</w:t>
            </w:r>
            <w:r w:rsidR="003F76E8">
              <w:rPr>
                <w:rStyle w:val="Nmerodepgina"/>
                <w:sz w:val="22"/>
                <w:lang w:val="es-ES"/>
              </w:rPr>
              <w:t xml:space="preserve"> son bienes de dominio público, </w:t>
            </w:r>
            <w:r>
              <w:rPr>
                <w:rStyle w:val="Nmerodepgina"/>
                <w:sz w:val="22"/>
                <w:lang w:val="es-ES"/>
              </w:rPr>
              <w:t xml:space="preserve">la Ley de Biodiversidad </w:t>
            </w:r>
            <w:r w:rsidR="00193392">
              <w:rPr>
                <w:rStyle w:val="Nmerodepgina"/>
                <w:sz w:val="22"/>
                <w:lang w:val="es-ES"/>
              </w:rPr>
              <w:t>N°7788</w:t>
            </w:r>
            <w:r w:rsidR="00B138D1">
              <w:rPr>
                <w:rStyle w:val="Nmerodepgina"/>
                <w:sz w:val="22"/>
                <w:lang w:val="es-ES"/>
              </w:rPr>
              <w:t xml:space="preserve"> establece la legislación </w:t>
            </w:r>
            <w:r w:rsidR="00FC685E">
              <w:rPr>
                <w:rStyle w:val="Nmerodepgina"/>
                <w:sz w:val="22"/>
                <w:lang w:val="es-ES"/>
              </w:rPr>
              <w:t xml:space="preserve">sobre el acceso a los recursos genéticos </w:t>
            </w:r>
            <w:r w:rsidR="002E4942">
              <w:rPr>
                <w:rStyle w:val="Nmerodepgina"/>
                <w:sz w:val="22"/>
                <w:lang w:val="es-ES"/>
              </w:rPr>
              <w:t xml:space="preserve">y bioquímicos en Costa Rica </w:t>
            </w:r>
            <w:r w:rsidR="00B456C2">
              <w:rPr>
                <w:rStyle w:val="Nmerodepgina"/>
                <w:sz w:val="22"/>
                <w:lang w:val="es-ES"/>
              </w:rPr>
              <w:t xml:space="preserve">y establece a la Comisión Nacional para la </w:t>
            </w:r>
            <w:r w:rsidR="00432901">
              <w:rPr>
                <w:rStyle w:val="Nmerodepgina"/>
                <w:sz w:val="22"/>
                <w:lang w:val="es-ES"/>
              </w:rPr>
              <w:t xml:space="preserve">Gestión de la Biodiversidad </w:t>
            </w:r>
            <w:r w:rsidR="005A733E">
              <w:rPr>
                <w:rStyle w:val="Nmerodepgina"/>
                <w:sz w:val="22"/>
                <w:lang w:val="es-ES"/>
              </w:rPr>
              <w:t xml:space="preserve">como la institución encargada de </w:t>
            </w:r>
            <w:r w:rsidR="00E36F12">
              <w:rPr>
                <w:rStyle w:val="Nmerodepgina"/>
                <w:sz w:val="22"/>
                <w:lang w:val="es-ES"/>
              </w:rPr>
              <w:t xml:space="preserve">otorgar los permisos </w:t>
            </w:r>
            <w:r w:rsidR="00E12194">
              <w:rPr>
                <w:rStyle w:val="Nmerodepgina"/>
                <w:sz w:val="22"/>
                <w:lang w:val="es-ES"/>
              </w:rPr>
              <w:t>de acceso para los proyectos de investigación</w:t>
            </w:r>
            <w:r w:rsidR="00592931">
              <w:rPr>
                <w:rStyle w:val="Nmerodepgina"/>
                <w:sz w:val="22"/>
                <w:lang w:val="es-ES"/>
              </w:rPr>
              <w:t xml:space="preserve"> básica</w:t>
            </w:r>
            <w:r w:rsidR="00E12194">
              <w:rPr>
                <w:rStyle w:val="Nmerodepgina"/>
                <w:sz w:val="22"/>
                <w:lang w:val="es-ES"/>
              </w:rPr>
              <w:t xml:space="preserve">, bioprospección y </w:t>
            </w:r>
            <w:r w:rsidR="0067565A">
              <w:rPr>
                <w:rStyle w:val="Nmerodepgina"/>
                <w:sz w:val="22"/>
                <w:lang w:val="es-ES"/>
              </w:rPr>
              <w:t xml:space="preserve">aprovechamiento económico. </w:t>
            </w:r>
            <w:r w:rsidR="00D46B10">
              <w:rPr>
                <w:rStyle w:val="Nmerodepgina"/>
                <w:sz w:val="22"/>
                <w:lang w:val="es-ES"/>
              </w:rPr>
              <w:t xml:space="preserve">Así mismo, Costa Rica cuenta con una Política Nacional de Biodiversidad </w:t>
            </w:r>
            <w:r w:rsidR="00F41C5E">
              <w:rPr>
                <w:rStyle w:val="Nmerodepgina"/>
                <w:sz w:val="22"/>
                <w:lang w:val="es-ES"/>
              </w:rPr>
              <w:t>(2015-</w:t>
            </w:r>
            <w:r w:rsidR="006F5EFD">
              <w:rPr>
                <w:rStyle w:val="Nmerodepgina"/>
                <w:sz w:val="22"/>
                <w:lang w:val="es-ES"/>
              </w:rPr>
              <w:t>2030)</w:t>
            </w:r>
            <w:r w:rsidR="00A73441">
              <w:rPr>
                <w:rStyle w:val="Nmerodepgina"/>
                <w:sz w:val="22"/>
                <w:lang w:val="es-ES"/>
              </w:rPr>
              <w:t xml:space="preserve">, que </w:t>
            </w:r>
            <w:r w:rsidR="006B771A">
              <w:rPr>
                <w:rStyle w:val="Nmerodepgina"/>
                <w:sz w:val="22"/>
                <w:lang w:val="es-ES"/>
              </w:rPr>
              <w:t xml:space="preserve">establece una ruta </w:t>
            </w:r>
            <w:r w:rsidR="00507EC7">
              <w:rPr>
                <w:rStyle w:val="Nmerodepgina"/>
                <w:sz w:val="22"/>
                <w:lang w:val="es-ES"/>
              </w:rPr>
              <w:t>nacional para el cumplimiento de los objetivos del CDB</w:t>
            </w:r>
            <w:r w:rsidR="00A534C7">
              <w:rPr>
                <w:rStyle w:val="Nmerodepgina"/>
                <w:sz w:val="22"/>
                <w:lang w:val="es-ES"/>
              </w:rPr>
              <w:t xml:space="preserve">. </w:t>
            </w:r>
            <w:r w:rsidR="00670764">
              <w:rPr>
                <w:rStyle w:val="Nmerodepgina"/>
                <w:sz w:val="22"/>
                <w:lang w:val="es-ES"/>
              </w:rPr>
              <w:t xml:space="preserve">Posteriormente, </w:t>
            </w:r>
            <w:r w:rsidR="005366E3">
              <w:rPr>
                <w:rStyle w:val="Nmerodepgina"/>
                <w:sz w:val="22"/>
                <w:lang w:val="es-ES"/>
              </w:rPr>
              <w:t xml:space="preserve">en el marco de esta Política Nacional se crea </w:t>
            </w:r>
            <w:r w:rsidR="00DD0F8F">
              <w:rPr>
                <w:rStyle w:val="Nmerodepgina"/>
                <w:sz w:val="22"/>
                <w:lang w:val="es-ES"/>
              </w:rPr>
              <w:t>la Estrategia Nacional de Biodiversidad y su Plan de Acción (</w:t>
            </w:r>
            <w:r w:rsidR="00311BC4">
              <w:rPr>
                <w:rStyle w:val="Nmerodepgina"/>
                <w:sz w:val="22"/>
                <w:lang w:val="es-ES"/>
              </w:rPr>
              <w:t>2016-2025)</w:t>
            </w:r>
            <w:r w:rsidR="001645D3">
              <w:rPr>
                <w:rStyle w:val="Nmerodepgina"/>
                <w:sz w:val="22"/>
                <w:lang w:val="es-ES"/>
              </w:rPr>
              <w:t xml:space="preserve">. En conjunto estas </w:t>
            </w:r>
            <w:r w:rsidR="00E2357D">
              <w:rPr>
                <w:rStyle w:val="Nmerodepgina"/>
                <w:sz w:val="22"/>
                <w:lang w:val="es-ES"/>
              </w:rPr>
              <w:t xml:space="preserve">tres </w:t>
            </w:r>
            <w:r w:rsidR="008F0CD6">
              <w:rPr>
                <w:rStyle w:val="Nmerodepgina"/>
                <w:sz w:val="22"/>
                <w:lang w:val="es-ES"/>
              </w:rPr>
              <w:t xml:space="preserve">normativas </w:t>
            </w:r>
            <w:r w:rsidR="00506656">
              <w:rPr>
                <w:rStyle w:val="Nmerodepgina"/>
                <w:sz w:val="22"/>
                <w:lang w:val="es-ES"/>
              </w:rPr>
              <w:t>constituyen el marco de Política</w:t>
            </w:r>
            <w:r w:rsidR="00BD0604">
              <w:rPr>
                <w:rStyle w:val="Nmerodepgina"/>
                <w:sz w:val="22"/>
                <w:lang w:val="es-ES"/>
              </w:rPr>
              <w:t xml:space="preserve"> </w:t>
            </w:r>
            <w:r w:rsidR="008F443F">
              <w:rPr>
                <w:rStyle w:val="Nmerodepgina"/>
                <w:sz w:val="22"/>
                <w:lang w:val="es-ES"/>
              </w:rPr>
              <w:t xml:space="preserve">Pública para la conservación, el uso sostenible y </w:t>
            </w:r>
            <w:r w:rsidR="00162177">
              <w:rPr>
                <w:rStyle w:val="Nmerodepgina"/>
                <w:sz w:val="22"/>
                <w:lang w:val="es-ES"/>
              </w:rPr>
              <w:t xml:space="preserve">la distribución equitativa de los beneficios de la biodiversidad en Costa Rica. </w:t>
            </w:r>
            <w:r w:rsidR="00F51EB0">
              <w:rPr>
                <w:rStyle w:val="Nmerodepgina"/>
                <w:sz w:val="22"/>
                <w:lang w:val="es-ES"/>
              </w:rPr>
              <w:t>Este marco de política pública está vin</w:t>
            </w:r>
            <w:r w:rsidR="00C5677B">
              <w:rPr>
                <w:rStyle w:val="Nmerodepgina"/>
                <w:sz w:val="22"/>
                <w:lang w:val="es-ES"/>
              </w:rPr>
              <w:t xml:space="preserve">culado directamente con </w:t>
            </w:r>
            <w:r w:rsidR="009E0D4F">
              <w:rPr>
                <w:rStyle w:val="Nmerodepgina"/>
                <w:sz w:val="22"/>
                <w:lang w:val="es-ES"/>
              </w:rPr>
              <w:t xml:space="preserve">esfuerzos de desarrollo nacional como </w:t>
            </w:r>
            <w:r w:rsidR="00B33B28">
              <w:rPr>
                <w:rStyle w:val="Nmerodepgina"/>
                <w:sz w:val="22"/>
                <w:lang w:val="es-ES"/>
              </w:rPr>
              <w:t xml:space="preserve">el Plan </w:t>
            </w:r>
            <w:r w:rsidR="00282D28">
              <w:rPr>
                <w:rStyle w:val="Nmerodepgina"/>
                <w:sz w:val="22"/>
                <w:lang w:val="es-ES"/>
              </w:rPr>
              <w:t>N</w:t>
            </w:r>
            <w:r w:rsidR="00B33B28">
              <w:rPr>
                <w:rStyle w:val="Nmerodepgina"/>
                <w:sz w:val="22"/>
                <w:lang w:val="es-ES"/>
              </w:rPr>
              <w:t>acional de</w:t>
            </w:r>
            <w:r w:rsidR="00087C4C">
              <w:rPr>
                <w:rStyle w:val="Nmerodepgina"/>
                <w:sz w:val="22"/>
                <w:lang w:val="es-ES"/>
              </w:rPr>
              <w:t xml:space="preserve"> </w:t>
            </w:r>
            <w:r w:rsidR="00282D28">
              <w:rPr>
                <w:rStyle w:val="Nmerodepgina"/>
                <w:sz w:val="22"/>
                <w:lang w:val="es-ES"/>
              </w:rPr>
              <w:t>D</w:t>
            </w:r>
            <w:r w:rsidR="00087C4C">
              <w:rPr>
                <w:rStyle w:val="Nmerodepgina"/>
                <w:sz w:val="22"/>
                <w:lang w:val="es-ES"/>
              </w:rPr>
              <w:t xml:space="preserve">esarrollo e </w:t>
            </w:r>
            <w:r w:rsidR="00282D28">
              <w:rPr>
                <w:rStyle w:val="Nmerodepgina"/>
                <w:sz w:val="22"/>
                <w:lang w:val="es-ES"/>
              </w:rPr>
              <w:t>I</w:t>
            </w:r>
            <w:r w:rsidR="00B33B28">
              <w:rPr>
                <w:rStyle w:val="Nmerodepgina"/>
                <w:sz w:val="22"/>
                <w:lang w:val="es-ES"/>
              </w:rPr>
              <w:t xml:space="preserve">nversión </w:t>
            </w:r>
            <w:r w:rsidR="00282D28">
              <w:rPr>
                <w:rStyle w:val="Nmerodepgina"/>
                <w:sz w:val="22"/>
                <w:lang w:val="es-ES"/>
              </w:rPr>
              <w:t>P</w:t>
            </w:r>
            <w:r w:rsidR="00B33B28">
              <w:rPr>
                <w:rStyle w:val="Nmerodepgina"/>
                <w:sz w:val="22"/>
                <w:lang w:val="es-ES"/>
              </w:rPr>
              <w:t>ública</w:t>
            </w:r>
            <w:r w:rsidR="00087C4C">
              <w:rPr>
                <w:rStyle w:val="Nmerodepgina"/>
                <w:sz w:val="22"/>
                <w:lang w:val="es-ES"/>
              </w:rPr>
              <w:t xml:space="preserve">, el Plan Nacional de Descarbonización </w:t>
            </w:r>
            <w:r w:rsidR="00D61C27">
              <w:rPr>
                <w:rStyle w:val="Nmerodepgina"/>
                <w:sz w:val="22"/>
                <w:lang w:val="es-ES"/>
              </w:rPr>
              <w:t xml:space="preserve">y otras estrategias de </w:t>
            </w:r>
            <w:r w:rsidR="006F7F19">
              <w:rPr>
                <w:rStyle w:val="Nmerodepgina"/>
                <w:sz w:val="22"/>
                <w:lang w:val="es-ES"/>
              </w:rPr>
              <w:t xml:space="preserve">reducción de la pobreza. </w:t>
            </w:r>
            <w:r w:rsidR="005B4818">
              <w:rPr>
                <w:rStyle w:val="Nmerodepgina"/>
                <w:sz w:val="22"/>
                <w:lang w:val="es-ES"/>
              </w:rPr>
              <w:t xml:space="preserve">Esta propuesta contribuye al cumplimiento </w:t>
            </w:r>
            <w:r w:rsidR="006D44CA">
              <w:rPr>
                <w:rStyle w:val="Nmerodepgina"/>
                <w:sz w:val="22"/>
                <w:lang w:val="es-ES"/>
              </w:rPr>
              <w:t xml:space="preserve">del eje 3 de la Política de Biodiversidad </w:t>
            </w:r>
            <w:r w:rsidR="00211873">
              <w:rPr>
                <w:rStyle w:val="Nmerodepgina"/>
                <w:sz w:val="22"/>
                <w:lang w:val="es-ES"/>
              </w:rPr>
              <w:t xml:space="preserve">y </w:t>
            </w:r>
            <w:r w:rsidR="005B4818">
              <w:rPr>
                <w:rStyle w:val="Nmerodepgina"/>
                <w:sz w:val="22"/>
                <w:lang w:val="es-ES"/>
              </w:rPr>
              <w:t>la meta global de la Estrategia Nacional de Biodiversidad</w:t>
            </w:r>
            <w:r w:rsidR="00D41049">
              <w:rPr>
                <w:rStyle w:val="Nmerodepgina"/>
                <w:sz w:val="22"/>
                <w:lang w:val="es-ES"/>
              </w:rPr>
              <w:t xml:space="preserve">, que indica que para el 2025 se mejorará y actualizará la normativa de acceso a los recursos genéticos </w:t>
            </w:r>
            <w:r w:rsidR="00C514A5">
              <w:rPr>
                <w:rStyle w:val="Nmerodepgina"/>
                <w:sz w:val="22"/>
                <w:lang w:val="es-ES"/>
              </w:rPr>
              <w:t>y bioquímicos</w:t>
            </w:r>
            <w:r w:rsidR="00E10C79">
              <w:rPr>
                <w:rStyle w:val="Nmerodepgina"/>
                <w:sz w:val="22"/>
                <w:lang w:val="es-ES"/>
              </w:rPr>
              <w:t xml:space="preserve"> (</w:t>
            </w:r>
            <w:r w:rsidR="00AE172C">
              <w:rPr>
                <w:rStyle w:val="Nmerodepgina"/>
                <w:sz w:val="22"/>
                <w:lang w:val="es-ES"/>
              </w:rPr>
              <w:t xml:space="preserve">meta global 19). </w:t>
            </w:r>
            <w:r w:rsidR="00506656">
              <w:rPr>
                <w:rStyle w:val="Nmerodepgina"/>
                <w:sz w:val="22"/>
                <w:lang w:val="es-ES"/>
              </w:rPr>
              <w:t xml:space="preserve"> </w:t>
            </w:r>
          </w:p>
          <w:p w14:paraId="788BAADE" w14:textId="7826EF2E" w:rsidR="00C97A7B" w:rsidRPr="00456342" w:rsidRDefault="000A7A00" w:rsidP="00343107">
            <w:pPr>
              <w:spacing w:after="120" w:line="276" w:lineRule="auto"/>
              <w:jc w:val="both"/>
              <w:rPr>
                <w:rStyle w:val="Nmerodepgina"/>
                <w:sz w:val="22"/>
                <w:szCs w:val="22"/>
                <w:lang w:val="es-ES"/>
              </w:rPr>
            </w:pPr>
            <w:r w:rsidRPr="3A840309">
              <w:rPr>
                <w:rStyle w:val="Nmerodepgina"/>
                <w:sz w:val="22"/>
                <w:szCs w:val="22"/>
                <w:lang w:val="es-ES"/>
              </w:rPr>
              <w:t>El proyecto viene a fortalecer el marco existente de las políticas públicas, así como los ejes transversales contenidos en la Política de Acceso y Distribución del Beneficios del 2018 e identificar nuevas acciones para el cumplimiento de la Estrategia Nacional de Desarrollo (END). Contribuiría a la Agend</w:t>
            </w:r>
            <w:r w:rsidR="12088FD0" w:rsidRPr="3A840309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3A840309">
              <w:rPr>
                <w:rStyle w:val="Nmerodepgina"/>
                <w:sz w:val="22"/>
                <w:szCs w:val="22"/>
                <w:lang w:val="es-ES"/>
              </w:rPr>
              <w:t xml:space="preserve"> 2030 en los objetivos:  </w:t>
            </w:r>
            <w:r w:rsidRPr="00ED51EF">
              <w:rPr>
                <w:sz w:val="22"/>
                <w:szCs w:val="22"/>
                <w:lang w:val="es-ES"/>
              </w:rPr>
              <w:t>Objetivo 1</w:t>
            </w:r>
            <w:r w:rsidR="006A5A02" w:rsidRPr="00ED51EF">
              <w:rPr>
                <w:sz w:val="22"/>
                <w:szCs w:val="22"/>
                <w:lang w:val="es-ES"/>
              </w:rPr>
              <w:t xml:space="preserve">: </w:t>
            </w:r>
            <w:r w:rsidRPr="00ED51EF">
              <w:rPr>
                <w:sz w:val="22"/>
                <w:szCs w:val="22"/>
                <w:lang w:val="es-ES"/>
              </w:rPr>
              <w:t>Poner fin a la pobreza en todas sus formas, Objetivo 2</w:t>
            </w:r>
            <w:r w:rsidR="006A5A02" w:rsidRPr="00ED51EF">
              <w:rPr>
                <w:sz w:val="22"/>
                <w:szCs w:val="22"/>
                <w:lang w:val="es-ES"/>
              </w:rPr>
              <w:t xml:space="preserve">: </w:t>
            </w:r>
            <w:r w:rsidRPr="00ED51EF">
              <w:rPr>
                <w:sz w:val="22"/>
                <w:szCs w:val="22"/>
                <w:lang w:val="es-ES"/>
              </w:rPr>
              <w:t xml:space="preserve">Poner fin al hambre, lograr la seguridad alimentaria y la mejora </w:t>
            </w:r>
            <w:r w:rsidRPr="00ED51EF">
              <w:rPr>
                <w:sz w:val="22"/>
                <w:szCs w:val="22"/>
                <w:lang w:val="es-ES"/>
              </w:rPr>
              <w:lastRenderedPageBreak/>
              <w:t>de la nutrición y promover la agricultura sostenible, Objetivo 3</w:t>
            </w:r>
            <w:r w:rsidR="006A5A02" w:rsidRPr="00ED51EF">
              <w:rPr>
                <w:sz w:val="22"/>
                <w:szCs w:val="22"/>
                <w:lang w:val="es-ES"/>
              </w:rPr>
              <w:t xml:space="preserve">: </w:t>
            </w:r>
            <w:r w:rsidRPr="00ED51EF">
              <w:rPr>
                <w:sz w:val="22"/>
                <w:szCs w:val="22"/>
                <w:lang w:val="es-ES"/>
              </w:rPr>
              <w:t>Garantizar una vida sana y promover el bienestar para todos en todas las edades, Objetivo 14</w:t>
            </w:r>
            <w:r w:rsidR="006A5A02" w:rsidRPr="00ED51EF">
              <w:rPr>
                <w:sz w:val="22"/>
                <w:szCs w:val="22"/>
                <w:lang w:val="es-ES"/>
              </w:rPr>
              <w:t xml:space="preserve">: </w:t>
            </w:r>
            <w:r w:rsidRPr="00ED51EF">
              <w:rPr>
                <w:sz w:val="22"/>
                <w:szCs w:val="22"/>
                <w:lang w:val="es-ES"/>
              </w:rPr>
              <w:t>Conservar y utilizar en forma sostenible los océanos, los mares y los recursos marinos para el desarrollo sostenible y Objetivo 15</w:t>
            </w:r>
            <w:r w:rsidR="006A5A02" w:rsidRPr="00ED51EF">
              <w:rPr>
                <w:sz w:val="22"/>
                <w:szCs w:val="22"/>
                <w:lang w:val="es-ES"/>
              </w:rPr>
              <w:t xml:space="preserve">: </w:t>
            </w:r>
            <w:r w:rsidRPr="00ED51EF">
              <w:rPr>
                <w:sz w:val="22"/>
                <w:szCs w:val="22"/>
                <w:lang w:val="es-ES"/>
              </w:rPr>
              <w:t xml:space="preserve">Gestionar sosteniblemente los bosques, luchar contra la desertificación, detener e invertir la degradación de las tierras y detener la pérdida de biodiversidad. </w:t>
            </w:r>
          </w:p>
        </w:tc>
      </w:tr>
    </w:tbl>
    <w:p w14:paraId="6421D0A5" w14:textId="004E3FA8" w:rsidR="00456342" w:rsidRPr="00ED51EF" w:rsidRDefault="00456342">
      <w:pPr>
        <w:rPr>
          <w:lang w:val="es-E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679D682F" w14:textId="77777777" w:rsidTr="61381603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65D4B2" w14:textId="1805E47F" w:rsidR="00096E24" w:rsidRPr="007279F8" w:rsidRDefault="00E14930" w:rsidP="00F4195A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Style w:val="Nmerodepgina"/>
                <w:b/>
                <w:sz w:val="24"/>
                <w:lang w:val="es-ES"/>
              </w:rPr>
            </w:pPr>
            <w:r w:rsidRPr="00CB6AB3">
              <w:rPr>
                <w:b/>
                <w:sz w:val="24"/>
                <w:lang w:val="es-ES"/>
              </w:rPr>
              <w:t>Sistema</w:t>
            </w:r>
            <w:r w:rsidR="00DC1E8B">
              <w:rPr>
                <w:b/>
                <w:sz w:val="24"/>
                <w:lang w:val="es-ES"/>
              </w:rPr>
              <w:t>s</w:t>
            </w:r>
            <w:r w:rsidRPr="00CB6AB3">
              <w:rPr>
                <w:b/>
                <w:sz w:val="24"/>
                <w:lang w:val="es-ES"/>
              </w:rPr>
              <w:t xml:space="preserve"> de monitoreo </w:t>
            </w:r>
            <w:r w:rsidR="0096387B" w:rsidRPr="00CB6AB3">
              <w:rPr>
                <w:sz w:val="18"/>
                <w:szCs w:val="18"/>
                <w:lang w:val="es-ES"/>
              </w:rPr>
              <w:t>(M</w:t>
            </w:r>
            <w:r w:rsidR="00267ED9" w:rsidRPr="00CB6AB3">
              <w:rPr>
                <w:sz w:val="18"/>
                <w:szCs w:val="18"/>
                <w:lang w:val="es-ES"/>
              </w:rPr>
              <w:t xml:space="preserve">áximo </w:t>
            </w:r>
            <w:r w:rsidRPr="00CB6AB3">
              <w:rPr>
                <w:sz w:val="18"/>
                <w:szCs w:val="18"/>
                <w:lang w:val="es-ES"/>
              </w:rPr>
              <w:t>0.5 página</w:t>
            </w:r>
            <w:r w:rsidR="0096387B" w:rsidRPr="00CB6AB3">
              <w:rPr>
                <w:sz w:val="18"/>
                <w:szCs w:val="18"/>
                <w:lang w:val="es-ES"/>
              </w:rPr>
              <w:t>)</w:t>
            </w:r>
          </w:p>
        </w:tc>
      </w:tr>
      <w:tr w:rsidR="0096387B" w:rsidRPr="00305928" w14:paraId="110D173D" w14:textId="77777777" w:rsidTr="61381603">
        <w:tc>
          <w:tcPr>
            <w:tcW w:w="9322" w:type="dxa"/>
            <w:shd w:val="clear" w:color="auto" w:fill="F2F2F2" w:themeFill="background1" w:themeFillShade="F2"/>
          </w:tcPr>
          <w:p w14:paraId="1CB2C3C5" w14:textId="14BC84FA" w:rsidR="00971AE1" w:rsidRP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&amp; Evaluación (M&amp;E):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 xml:space="preserve">ir 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como se realizará el monitoreo del proyecto.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El socio </w:t>
            </w:r>
            <w:r w:rsidR="00710ECC">
              <w:rPr>
                <w:rStyle w:val="Nmerodepgina"/>
                <w:sz w:val="18"/>
                <w:szCs w:val="18"/>
                <w:lang w:val="es-ES"/>
              </w:rPr>
              <w:t xml:space="preserve">solicitante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se responsabiliza por la coordinación del monitoreo de resultados,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el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cual deberá ser conducido de manera horizontal entre los socios</w:t>
            </w:r>
          </w:p>
        </w:tc>
      </w:tr>
      <w:tr w:rsidR="00971AE1" w:rsidRPr="00305928" w14:paraId="5820A81E" w14:textId="77777777" w:rsidTr="61381603">
        <w:tc>
          <w:tcPr>
            <w:tcW w:w="9322" w:type="dxa"/>
          </w:tcPr>
          <w:p w14:paraId="3DF5B9DF" w14:textId="195BB034" w:rsidR="00971AE1" w:rsidRPr="00031ECE" w:rsidRDefault="00797165" w:rsidP="00343107">
            <w:pPr>
              <w:spacing w:after="120" w:line="276" w:lineRule="auto"/>
              <w:jc w:val="both"/>
              <w:rPr>
                <w:rStyle w:val="Nmerodepgina"/>
                <w:sz w:val="22"/>
                <w:szCs w:val="22"/>
                <w:lang w:val="es-ES"/>
              </w:rPr>
            </w:pPr>
            <w:r w:rsidRPr="00031ECE">
              <w:rPr>
                <w:rStyle w:val="Nmerodepgina"/>
                <w:sz w:val="22"/>
                <w:szCs w:val="22"/>
                <w:lang w:val="es-ES"/>
              </w:rPr>
              <w:t xml:space="preserve">El proyecto incluirá la conformación de un comité técnico </w:t>
            </w:r>
            <w:r w:rsidR="54364E86" w:rsidRPr="4EC76233">
              <w:rPr>
                <w:rStyle w:val="Nmerodepgina"/>
                <w:sz w:val="22"/>
                <w:szCs w:val="22"/>
                <w:lang w:val="es-ES"/>
              </w:rPr>
              <w:t xml:space="preserve">horizontal </w:t>
            </w:r>
            <w:r w:rsidR="518A75A4" w:rsidRPr="4EC76233">
              <w:rPr>
                <w:rStyle w:val="Nmerodepgina"/>
                <w:sz w:val="22"/>
                <w:szCs w:val="22"/>
                <w:lang w:val="es-ES"/>
              </w:rPr>
              <w:t xml:space="preserve">con </w:t>
            </w:r>
            <w:r w:rsidR="2B3E5F3B" w:rsidRPr="4EC76233">
              <w:rPr>
                <w:rStyle w:val="Nmerodepgina"/>
                <w:sz w:val="22"/>
                <w:szCs w:val="22"/>
                <w:lang w:val="es-ES"/>
              </w:rPr>
              <w:t>el involucramiento activo de todos los socios</w:t>
            </w:r>
            <w:r w:rsidRPr="00031ECE">
              <w:rPr>
                <w:rStyle w:val="Nmerodepgina"/>
                <w:sz w:val="22"/>
                <w:szCs w:val="22"/>
                <w:lang w:val="es-ES"/>
              </w:rPr>
              <w:t xml:space="preserve"> de las instancias relevantes </w:t>
            </w:r>
            <w:r w:rsidR="6D81C019" w:rsidRPr="1D67905F">
              <w:rPr>
                <w:rStyle w:val="Nmerodepgina"/>
                <w:sz w:val="22"/>
                <w:szCs w:val="22"/>
                <w:lang w:val="es-ES"/>
              </w:rPr>
              <w:t>e involucradas en</w:t>
            </w:r>
            <w:r w:rsidRPr="00031ECE">
              <w:rPr>
                <w:rStyle w:val="Nmerodepgina"/>
                <w:sz w:val="22"/>
                <w:szCs w:val="22"/>
                <w:lang w:val="es-ES"/>
              </w:rPr>
              <w:t xml:space="preserve"> los temas ABS de cada país, y será apoyado por la GIZ</w:t>
            </w:r>
            <w:r w:rsidRPr="00031ECE" w:rsidDel="002F4BBA">
              <w:rPr>
                <w:rStyle w:val="Nmerodepgina"/>
                <w:sz w:val="22"/>
                <w:szCs w:val="22"/>
                <w:lang w:val="es-ES"/>
              </w:rPr>
              <w:t>,</w:t>
            </w:r>
            <w:r w:rsidR="372E1529" w:rsidRPr="1D67905F">
              <w:rPr>
                <w:rStyle w:val="Nmerodepgina"/>
                <w:sz w:val="22"/>
                <w:szCs w:val="22"/>
                <w:lang w:val="es-ES"/>
              </w:rPr>
              <w:t xml:space="preserve"> a </w:t>
            </w:r>
            <w:r w:rsidR="372E1529" w:rsidRPr="2FFC3E7C">
              <w:rPr>
                <w:rStyle w:val="Nmerodepgina"/>
                <w:sz w:val="22"/>
                <w:szCs w:val="22"/>
                <w:lang w:val="es-ES"/>
              </w:rPr>
              <w:t>través del programa Dabio</w:t>
            </w:r>
            <w:r w:rsidR="1186155E" w:rsidRPr="2FFC3E7C">
              <w:rPr>
                <w:rStyle w:val="Nmerodepgina"/>
                <w:sz w:val="22"/>
                <w:szCs w:val="22"/>
                <w:lang w:val="es-ES"/>
              </w:rPr>
              <w:t>.</w:t>
            </w:r>
            <w:r w:rsidR="007970B8">
              <w:rPr>
                <w:rStyle w:val="Nmerodepgina"/>
                <w:sz w:val="22"/>
                <w:szCs w:val="22"/>
                <w:lang w:val="es-ES"/>
              </w:rPr>
              <w:t xml:space="preserve"> Este comité</w:t>
            </w:r>
            <w:r w:rsidRPr="00031ECE">
              <w:rPr>
                <w:rStyle w:val="Nmerodepgina"/>
                <w:sz w:val="22"/>
                <w:szCs w:val="22"/>
                <w:lang w:val="es-ES"/>
              </w:rPr>
              <w:t xml:space="preserve"> se encargará de verificar la implementación de las actividades </w:t>
            </w:r>
            <w:r w:rsidR="00E973B3" w:rsidRPr="00031ECE">
              <w:rPr>
                <w:rStyle w:val="Nmerodepgina"/>
                <w:sz w:val="22"/>
                <w:szCs w:val="22"/>
                <w:lang w:val="es-ES"/>
              </w:rPr>
              <w:t>en relación con</w:t>
            </w:r>
            <w:r w:rsidRPr="00031ECE">
              <w:rPr>
                <w:rStyle w:val="Nmerodepgina"/>
                <w:sz w:val="22"/>
                <w:szCs w:val="22"/>
                <w:lang w:val="es-ES"/>
              </w:rPr>
              <w:t xml:space="preserve"> los resultados esperados y definidos en las tres líneas de acción.</w:t>
            </w:r>
          </w:p>
          <w:p w14:paraId="0830EDD5" w14:textId="0B52995E" w:rsidR="001069B6" w:rsidRPr="00456342" w:rsidRDefault="00797165" w:rsidP="00343107">
            <w:pPr>
              <w:spacing w:after="120" w:line="276" w:lineRule="auto"/>
              <w:jc w:val="both"/>
              <w:rPr>
                <w:rStyle w:val="Nmerodepgina"/>
                <w:sz w:val="22"/>
                <w:szCs w:val="22"/>
                <w:lang w:val="es-ES"/>
              </w:rPr>
            </w:pPr>
            <w:r w:rsidRPr="00031ECE">
              <w:rPr>
                <w:rStyle w:val="Nmerodepgina"/>
                <w:sz w:val="22"/>
                <w:szCs w:val="22"/>
                <w:lang w:val="es-ES"/>
              </w:rPr>
              <w:t xml:space="preserve">Se desarrollará una matriz de monitoreo </w:t>
            </w:r>
            <w:r w:rsidR="0072141C" w:rsidRPr="00031ECE">
              <w:rPr>
                <w:rStyle w:val="Nmerodepgina"/>
                <w:sz w:val="22"/>
                <w:szCs w:val="22"/>
                <w:lang w:val="es-ES"/>
              </w:rPr>
              <w:t>basada en los criterio</w:t>
            </w:r>
            <w:r w:rsidR="00F07AEC" w:rsidRPr="00031ECE">
              <w:rPr>
                <w:rStyle w:val="Nmerodepgina"/>
                <w:sz w:val="22"/>
                <w:szCs w:val="22"/>
                <w:lang w:val="es-ES"/>
              </w:rPr>
              <w:t>s</w:t>
            </w:r>
            <w:r w:rsidR="0072141C" w:rsidRPr="00031ECE">
              <w:rPr>
                <w:rStyle w:val="Nmerodepgina"/>
                <w:sz w:val="22"/>
                <w:szCs w:val="22"/>
                <w:lang w:val="es-ES"/>
              </w:rPr>
              <w:t xml:space="preserve"> de evaluación del CAD y </w:t>
            </w:r>
            <w:r w:rsidRPr="00031ECE">
              <w:rPr>
                <w:rStyle w:val="Nmerodepgina"/>
                <w:sz w:val="22"/>
                <w:szCs w:val="22"/>
                <w:lang w:val="es-ES"/>
              </w:rPr>
              <w:t>que será ejecutado entre los países socios</w:t>
            </w:r>
            <w:r w:rsidR="0072141C" w:rsidRPr="00031ECE">
              <w:rPr>
                <w:rStyle w:val="Nmerodepgina"/>
                <w:sz w:val="22"/>
                <w:szCs w:val="22"/>
                <w:lang w:val="es-ES"/>
              </w:rPr>
              <w:t>. S</w:t>
            </w:r>
            <w:r w:rsidRPr="00031ECE">
              <w:rPr>
                <w:rStyle w:val="Nmerodepgina"/>
                <w:sz w:val="22"/>
                <w:szCs w:val="22"/>
                <w:lang w:val="es-ES"/>
              </w:rPr>
              <w:t>e realizarán reuniones trimestrales, en formato virtual o presencial</w:t>
            </w:r>
            <w:r w:rsidR="00E973B3" w:rsidRPr="00031ECE">
              <w:rPr>
                <w:rStyle w:val="Nmerodepgina"/>
                <w:sz w:val="22"/>
                <w:szCs w:val="22"/>
                <w:lang w:val="es-ES"/>
              </w:rPr>
              <w:t xml:space="preserve">. </w:t>
            </w:r>
            <w:r w:rsidR="0072141C" w:rsidRPr="00031ECE">
              <w:rPr>
                <w:rStyle w:val="Nmerodepgina"/>
                <w:sz w:val="22"/>
                <w:szCs w:val="22"/>
                <w:lang w:val="es-ES"/>
              </w:rPr>
              <w:t>Con este</w:t>
            </w:r>
            <w:r w:rsidR="00E973B3" w:rsidRPr="00031ECE">
              <w:rPr>
                <w:rStyle w:val="Nmerodepgina"/>
                <w:sz w:val="22"/>
                <w:szCs w:val="22"/>
                <w:lang w:val="es-ES"/>
              </w:rPr>
              <w:t xml:space="preserve"> sistema de monitoreo </w:t>
            </w:r>
            <w:r w:rsidR="0072141C" w:rsidRPr="00031ECE">
              <w:rPr>
                <w:rStyle w:val="Nmerodepgina"/>
                <w:sz w:val="22"/>
                <w:szCs w:val="22"/>
                <w:lang w:val="es-ES"/>
              </w:rPr>
              <w:t>se podrá</w:t>
            </w:r>
            <w:r w:rsidR="00E973B3" w:rsidRPr="00031ECE">
              <w:rPr>
                <w:rStyle w:val="Nmerodepgina"/>
                <w:sz w:val="22"/>
                <w:szCs w:val="22"/>
                <w:lang w:val="es-ES"/>
              </w:rPr>
              <w:t xml:space="preserve"> evaluar el estado de avance y ejecución de las actividades, permitiendo el </w:t>
            </w:r>
            <w:r w:rsidR="00456342" w:rsidRPr="00031ECE">
              <w:rPr>
                <w:rStyle w:val="Nmerodepgina"/>
                <w:sz w:val="22"/>
                <w:szCs w:val="22"/>
                <w:lang w:val="es-ES"/>
              </w:rPr>
              <w:t>control,</w:t>
            </w:r>
            <w:r w:rsidR="00E973B3" w:rsidRPr="00031ECE">
              <w:rPr>
                <w:rStyle w:val="Nmerodepgina"/>
                <w:sz w:val="22"/>
                <w:szCs w:val="22"/>
                <w:lang w:val="es-ES"/>
              </w:rPr>
              <w:t xml:space="preserve"> así como la identificación de necesidades, aspectos críticos o de atención, o de reorientación de la implementación si es necesario, a fin de asegurar el cumplimiento y expectativas</w:t>
            </w:r>
            <w:r w:rsidR="0072141C" w:rsidRPr="00031ECE">
              <w:rPr>
                <w:rStyle w:val="Nmerodepgina"/>
                <w:sz w:val="22"/>
                <w:szCs w:val="22"/>
                <w:lang w:val="es-ES"/>
              </w:rPr>
              <w:t xml:space="preserve"> más allá de la finalización del proyecto.</w:t>
            </w:r>
          </w:p>
        </w:tc>
      </w:tr>
      <w:tr w:rsidR="00971AE1" w:rsidRPr="00305928" w14:paraId="7473DD23" w14:textId="77777777" w:rsidTr="61381603">
        <w:tc>
          <w:tcPr>
            <w:tcW w:w="9322" w:type="dxa"/>
            <w:shd w:val="clear" w:color="auto" w:fill="F2F2F2" w:themeFill="background1" w:themeFillShade="F2"/>
          </w:tcPr>
          <w:p w14:paraId="1FCF72CD" w14:textId="4E5A3EB7" w:rsidR="00971AE1" w:rsidRPr="00AA5EEE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AA5EEE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de Riesgos:</w:t>
            </w:r>
            <w:r w:rsidRPr="00AA5EEE">
              <w:rPr>
                <w:rStyle w:val="Nmerodepgina"/>
                <w:sz w:val="18"/>
                <w:szCs w:val="18"/>
                <w:lang w:val="es-ES"/>
              </w:rPr>
              <w:t xml:space="preserve"> Describ</w:t>
            </w:r>
            <w:r w:rsidR="00A3088B" w:rsidRPr="00AA5EEE">
              <w:rPr>
                <w:rStyle w:val="Nmerodepgina"/>
                <w:sz w:val="18"/>
                <w:szCs w:val="18"/>
                <w:lang w:val="es-ES"/>
              </w:rPr>
              <w:t>ir</w:t>
            </w:r>
            <w:r w:rsidRPr="00AA5EEE">
              <w:rPr>
                <w:rStyle w:val="Nmerodepgina"/>
                <w:sz w:val="18"/>
                <w:szCs w:val="18"/>
                <w:lang w:val="es-ES"/>
              </w:rPr>
              <w:t xml:space="preserve"> como se </w:t>
            </w:r>
            <w:r w:rsidR="007279F8" w:rsidRPr="00AA5EEE">
              <w:rPr>
                <w:rStyle w:val="Nmerodepgina"/>
                <w:sz w:val="18"/>
                <w:szCs w:val="18"/>
                <w:lang w:val="es-ES"/>
              </w:rPr>
              <w:t>conducirá</w:t>
            </w:r>
            <w:r w:rsidRPr="00AA5EEE">
              <w:rPr>
                <w:rStyle w:val="Nmerodepgina"/>
                <w:sz w:val="18"/>
                <w:szCs w:val="18"/>
                <w:lang w:val="es-ES"/>
              </w:rPr>
              <w:t xml:space="preserve"> el análisis de riesgos y/o conflictos potenciales </w:t>
            </w:r>
            <w:r w:rsidR="007279F8" w:rsidRPr="00AA5EEE">
              <w:rPr>
                <w:rStyle w:val="Nmerodepgina"/>
                <w:sz w:val="18"/>
                <w:szCs w:val="18"/>
                <w:lang w:val="es-ES"/>
              </w:rPr>
              <w:t>definiendo</w:t>
            </w:r>
            <w:r w:rsidRPr="00AA5EEE">
              <w:rPr>
                <w:rStyle w:val="Nmerodepgina"/>
                <w:sz w:val="18"/>
                <w:szCs w:val="18"/>
                <w:lang w:val="es-ES"/>
              </w:rPr>
              <w:t xml:space="preserve"> acciones para mitigación de esos riesgos. El análisis debe ser previo </w:t>
            </w:r>
            <w:r w:rsidR="007279F8" w:rsidRPr="00AA5EEE">
              <w:rPr>
                <w:rStyle w:val="Nmerodepgina"/>
                <w:sz w:val="18"/>
                <w:szCs w:val="18"/>
                <w:lang w:val="es-ES"/>
              </w:rPr>
              <w:t>e incluir un mapeo de actores. E</w:t>
            </w:r>
            <w:r w:rsidRPr="00AA5EEE">
              <w:rPr>
                <w:rStyle w:val="Nmerodepgina"/>
                <w:sz w:val="18"/>
                <w:szCs w:val="18"/>
                <w:lang w:val="es-ES"/>
              </w:rPr>
              <w:t xml:space="preserve">l monitoreo </w:t>
            </w:r>
            <w:r w:rsidR="007279F8" w:rsidRPr="00AA5EEE">
              <w:rPr>
                <w:rStyle w:val="Nmerodepgina"/>
                <w:sz w:val="18"/>
                <w:szCs w:val="18"/>
                <w:lang w:val="es-ES"/>
              </w:rPr>
              <w:t xml:space="preserve">debe ser </w:t>
            </w:r>
            <w:r w:rsidRPr="00AA5EEE">
              <w:rPr>
                <w:rStyle w:val="Nmerodepgina"/>
                <w:sz w:val="18"/>
                <w:szCs w:val="18"/>
                <w:lang w:val="es-ES"/>
              </w:rPr>
              <w:t>constante durante la implementación del proyecto</w:t>
            </w:r>
          </w:p>
        </w:tc>
      </w:tr>
      <w:tr w:rsidR="00971AE1" w:rsidRPr="00305928" w14:paraId="21A0D4E4" w14:textId="77777777" w:rsidTr="61381603">
        <w:tc>
          <w:tcPr>
            <w:tcW w:w="9322" w:type="dxa"/>
          </w:tcPr>
          <w:p w14:paraId="408D9672" w14:textId="77777777" w:rsidR="001069B6" w:rsidRDefault="001069B6" w:rsidP="0096387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14:paraId="248AF861" w14:textId="2AF2739E" w:rsidR="00971AE1" w:rsidRPr="00031ECE" w:rsidRDefault="00E973B3" w:rsidP="00F4195A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Style w:val="Nmerodepgina"/>
                <w:sz w:val="22"/>
                <w:szCs w:val="22"/>
                <w:lang w:val="es-ES"/>
              </w:rPr>
            </w:pPr>
            <w:r w:rsidRPr="00031ECE">
              <w:rPr>
                <w:rStyle w:val="Nmerodepgina"/>
                <w:sz w:val="22"/>
                <w:szCs w:val="22"/>
                <w:lang w:val="es-ES"/>
              </w:rPr>
              <w:t>Cambios de autoridades de Gobierno</w:t>
            </w:r>
            <w:r w:rsidR="00163F43">
              <w:rPr>
                <w:rStyle w:val="Nmerodepgina"/>
                <w:sz w:val="22"/>
                <w:szCs w:val="22"/>
                <w:lang w:val="es-ES"/>
              </w:rPr>
              <w:t>.</w:t>
            </w:r>
          </w:p>
          <w:p w14:paraId="08F1CF13" w14:textId="6345B931" w:rsidR="00D36FA0" w:rsidRPr="00D36FA0" w:rsidRDefault="00E973B3" w:rsidP="00D36FA0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Style w:val="Nmerodepgina"/>
                <w:sz w:val="22"/>
                <w:szCs w:val="22"/>
                <w:lang w:val="es-ES"/>
              </w:rPr>
            </w:pPr>
            <w:r w:rsidRPr="00031ECE">
              <w:rPr>
                <w:rStyle w:val="Nmerodepgina"/>
                <w:sz w:val="22"/>
                <w:szCs w:val="22"/>
                <w:lang w:val="es-ES"/>
              </w:rPr>
              <w:t>Nuevas olas de la pandemia provocada por COVID-19 imposibilitan la ejecución de actividades de campo</w:t>
            </w:r>
            <w:r w:rsidR="006A5A02">
              <w:rPr>
                <w:rStyle w:val="Nmerodepgina"/>
                <w:sz w:val="22"/>
                <w:szCs w:val="22"/>
                <w:lang w:val="es-ES"/>
              </w:rPr>
              <w:t xml:space="preserve"> en especial trabajo con las comunidades locales. </w:t>
            </w:r>
          </w:p>
          <w:p w14:paraId="52A46D71" w14:textId="47D53D1B" w:rsidR="017FD3E2" w:rsidRDefault="017FD3E2" w:rsidP="017FD3E2">
            <w:pPr>
              <w:spacing w:line="276" w:lineRule="auto"/>
              <w:jc w:val="both"/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</w:pPr>
          </w:p>
          <w:p w14:paraId="6AE1578C" w14:textId="3F7FB3D9" w:rsidR="017FD3E2" w:rsidRDefault="381A98ED" w:rsidP="61381603">
            <w:pPr>
              <w:spacing w:line="276" w:lineRule="auto"/>
              <w:jc w:val="both"/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</w:pPr>
            <w:r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Dentro de las medidas de mitigación se </w:t>
            </w:r>
            <w:r w:rsidR="25992394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fomentará el desarrollo de estrategias de prevención y mitigación con todos los socios involucrados a fin de estar preparados y contar con acciones de contingencia que permitan la continuidad del proyecto ante futuras olas de la pandemia, u </w:t>
            </w:r>
            <w:r w:rsidR="301AE3DC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otras</w:t>
            </w:r>
            <w:r w:rsidR="13AF66A0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, y eventuales cambios de las autoridades </w:t>
            </w:r>
            <w:r w:rsidR="1112449A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de </w:t>
            </w:r>
            <w:r w:rsidR="7419F694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Gobierno.</w:t>
            </w:r>
          </w:p>
          <w:p w14:paraId="6A51DEBA" w14:textId="1AF8CDCE" w:rsidR="017FD3E2" w:rsidRDefault="017FD3E2" w:rsidP="61381603">
            <w:pPr>
              <w:spacing w:line="276" w:lineRule="auto"/>
              <w:jc w:val="both"/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</w:pPr>
          </w:p>
          <w:p w14:paraId="6CB97680" w14:textId="758F6148" w:rsidR="017FD3E2" w:rsidRDefault="7419F694" w:rsidP="017FD3E2">
            <w:pPr>
              <w:spacing w:line="276" w:lineRule="auto"/>
              <w:jc w:val="both"/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</w:pPr>
            <w:r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El fortalecimiento de las capacidades de gestión institucio</w:t>
            </w:r>
            <w:r w:rsidR="395D8941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nal en cada país</w:t>
            </w:r>
            <w:r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, así como </w:t>
            </w:r>
            <w:r w:rsidR="3666FCC2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de los</w:t>
            </w:r>
            <w:r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 entes de acompañamiento que se identificarán en la implementación del proyecto </w:t>
            </w:r>
            <w:r w:rsidR="53D3AB62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y de los sectores productivos envueltos en estos temas, podrán actuar </w:t>
            </w:r>
            <w:r w:rsidR="28971C16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además </w:t>
            </w:r>
            <w:r w:rsidR="53D3AB62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como soporte para los Gobiernos.</w:t>
            </w:r>
          </w:p>
          <w:p w14:paraId="71749C65" w14:textId="12D17114"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  <w:tr w:rsidR="00971AE1" w:rsidRPr="00305928" w14:paraId="08D33266" w14:textId="77777777" w:rsidTr="61381603">
        <w:tc>
          <w:tcPr>
            <w:tcW w:w="9322" w:type="dxa"/>
            <w:shd w:val="clear" w:color="auto" w:fill="F2F2F2" w:themeFill="background1" w:themeFillShade="F2"/>
          </w:tcPr>
          <w:p w14:paraId="26B8564B" w14:textId="7F5A2174" w:rsidR="00971AE1" w:rsidRPr="00E972DF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419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de Equidad de Género: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E972DF" w:rsidRPr="00E972DF"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 w:rsidR="00E972DF" w:rsidRPr="00E972DF">
              <w:rPr>
                <w:rStyle w:val="Nmerodepgina"/>
                <w:sz w:val="18"/>
                <w:szCs w:val="18"/>
                <w:lang w:val="es-ES"/>
              </w:rPr>
              <w:t xml:space="preserve"> los principales aspectos donde se buscará incentivar la equidad de género </w:t>
            </w:r>
            <w:r w:rsidR="00E972DF">
              <w:rPr>
                <w:rStyle w:val="Nmerodepgina"/>
                <w:sz w:val="18"/>
                <w:szCs w:val="18"/>
                <w:lang w:val="es-ES"/>
              </w:rPr>
              <w:t>y también d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>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como se realizará el monitoreo de equidad de género a lo largo del proyecto</w:t>
            </w:r>
          </w:p>
        </w:tc>
      </w:tr>
      <w:tr w:rsidR="00971AE1" w:rsidRPr="00305928" w14:paraId="4B749B32" w14:textId="77777777" w:rsidTr="61381603">
        <w:tc>
          <w:tcPr>
            <w:tcW w:w="9322" w:type="dxa"/>
            <w:tcBorders>
              <w:bottom w:val="single" w:sz="4" w:space="0" w:color="auto"/>
            </w:tcBorders>
          </w:tcPr>
          <w:p w14:paraId="7191969E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23E0D5B8" w14:textId="447682F8" w:rsidR="008916D2" w:rsidRPr="00031ECE" w:rsidRDefault="00E973B3" w:rsidP="001069B6">
            <w:pPr>
              <w:spacing w:line="276" w:lineRule="auto"/>
              <w:jc w:val="both"/>
              <w:rPr>
                <w:rStyle w:val="Nmerodepgina"/>
                <w:sz w:val="22"/>
                <w:szCs w:val="22"/>
                <w:lang w:val="es-ES"/>
              </w:rPr>
            </w:pPr>
            <w:r w:rsidRPr="00031ECE">
              <w:rPr>
                <w:rStyle w:val="Nmerodepgina"/>
                <w:sz w:val="22"/>
                <w:szCs w:val="22"/>
                <w:lang w:val="es-ES"/>
              </w:rPr>
              <w:t xml:space="preserve">El enfoque de género en los principios ABS son una condición clara y de impacto positivo que se contemplarán especialmente en las instancias que se identifiquen potenciales para obtener el distintivo ABS </w:t>
            </w:r>
            <w:r w:rsidR="00592931">
              <w:rPr>
                <w:rStyle w:val="Nmerodepgina"/>
                <w:sz w:val="22"/>
                <w:szCs w:val="22"/>
                <w:lang w:val="es-ES"/>
              </w:rPr>
              <w:t xml:space="preserve">y los proveedores de recursos </w:t>
            </w:r>
            <w:r w:rsidRPr="00031ECE">
              <w:rPr>
                <w:rStyle w:val="Nmerodepgina"/>
                <w:sz w:val="22"/>
                <w:szCs w:val="22"/>
                <w:lang w:val="es-ES"/>
              </w:rPr>
              <w:t>en ambos países. Acorde a esto, la promoción de la participación equitativa de mujeres estará garantizada en la planeación de cualquier actividad, especialmente la dirigida a incentivar al sector privado que utiliza los recursos genéticos y bioquímico</w:t>
            </w:r>
            <w:r w:rsidR="008916D2" w:rsidRPr="00031ECE">
              <w:rPr>
                <w:rStyle w:val="Nmerodepgina"/>
                <w:sz w:val="22"/>
                <w:szCs w:val="22"/>
                <w:lang w:val="es-ES"/>
              </w:rPr>
              <w:t>s.</w:t>
            </w:r>
          </w:p>
          <w:p w14:paraId="4CBD9B2D" w14:textId="77777777" w:rsidR="00F07AEC" w:rsidRPr="00031ECE" w:rsidRDefault="00F07AEC" w:rsidP="001069B6">
            <w:pPr>
              <w:spacing w:line="276" w:lineRule="auto"/>
              <w:jc w:val="both"/>
              <w:rPr>
                <w:rStyle w:val="Nmerodepgina"/>
                <w:sz w:val="22"/>
                <w:szCs w:val="22"/>
                <w:lang w:val="es-ES"/>
              </w:rPr>
            </w:pPr>
          </w:p>
          <w:p w14:paraId="58C1D50B" w14:textId="3FC59CA1" w:rsidR="008916D2" w:rsidRPr="00031ECE" w:rsidRDefault="1D1CA5DA" w:rsidP="001069B6">
            <w:pPr>
              <w:spacing w:line="276" w:lineRule="auto"/>
              <w:jc w:val="both"/>
              <w:rPr>
                <w:rStyle w:val="Nmerodepgina"/>
                <w:sz w:val="22"/>
                <w:szCs w:val="22"/>
                <w:lang w:val="es-ES"/>
              </w:rPr>
            </w:pPr>
            <w:r w:rsidRPr="61381603">
              <w:rPr>
                <w:rStyle w:val="Nmerodepgina"/>
                <w:sz w:val="22"/>
                <w:szCs w:val="22"/>
                <w:lang w:val="es-ES"/>
              </w:rPr>
              <w:t xml:space="preserve">La matriz de monitoreo que se desarrollará incluirá el seguimiento de indicadores que evidencien la participación de las mujeres en todas las actividades, especialmente las dirigidas a los distintos sectores productivos </w:t>
            </w:r>
            <w:r w:rsidR="7346CAA9" w:rsidRPr="61381603">
              <w:rPr>
                <w:rStyle w:val="Nmerodepgina"/>
                <w:sz w:val="22"/>
                <w:szCs w:val="22"/>
                <w:lang w:val="es-ES"/>
              </w:rPr>
              <w:t xml:space="preserve">y grupos vulnerables </w:t>
            </w:r>
            <w:r w:rsidRPr="61381603">
              <w:rPr>
                <w:rStyle w:val="Nmerodepgina"/>
                <w:sz w:val="22"/>
                <w:szCs w:val="22"/>
                <w:lang w:val="es-ES"/>
              </w:rPr>
              <w:t>que sean identificados.</w:t>
            </w:r>
          </w:p>
          <w:p w14:paraId="083FBE5F" w14:textId="39F025F1" w:rsidR="61381603" w:rsidRDefault="61381603" w:rsidP="61381603">
            <w:pPr>
              <w:spacing w:line="276" w:lineRule="auto"/>
              <w:jc w:val="both"/>
              <w:rPr>
                <w:rStyle w:val="Nmerodepgina"/>
                <w:rFonts w:eastAsia="Calibri" w:cs="Arial"/>
                <w:szCs w:val="28"/>
                <w:lang w:val="es-ES"/>
              </w:rPr>
            </w:pPr>
          </w:p>
          <w:p w14:paraId="6E5DFD6D" w14:textId="1DC1D244" w:rsidR="2C63B374" w:rsidRDefault="2C63B374" w:rsidP="61381603">
            <w:pPr>
              <w:spacing w:line="276" w:lineRule="auto"/>
              <w:jc w:val="both"/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</w:pPr>
            <w:r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Ejemplo</w:t>
            </w:r>
            <w:r w:rsidR="4D5A2D9F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 de indicadores para la matriz de</w:t>
            </w:r>
            <w:r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 monitoreo:</w:t>
            </w:r>
          </w:p>
          <w:p w14:paraId="0FB187AC" w14:textId="0B43D0C8" w:rsidR="2C63B374" w:rsidRDefault="2C63B374" w:rsidP="00550A19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Style w:val="Nmerodepgina"/>
                <w:rFonts w:asciiTheme="minorHAnsi" w:eastAsiaTheme="minorEastAsia" w:hAnsiTheme="minorHAnsi" w:cstheme="minorBidi"/>
                <w:sz w:val="22"/>
                <w:szCs w:val="22"/>
                <w:lang w:val="es-ES" w:eastAsia="en-US"/>
              </w:rPr>
            </w:pPr>
            <w:r w:rsidRPr="00550A19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Número de participantes totales eventos de </w:t>
            </w:r>
            <w:r w:rsidR="00343107" w:rsidRPr="00550A19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socialización</w:t>
            </w:r>
            <w:r w:rsidRPr="00550A19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 (al menos </w:t>
            </w:r>
            <w:r w:rsidR="4DBE418D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el </w:t>
            </w:r>
            <w:r w:rsidRPr="00550A19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30%</w:t>
            </w:r>
            <w:r w:rsidR="76CF5354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 son</w:t>
            </w:r>
            <w:r w:rsidRPr="00550A19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 mu</w:t>
            </w:r>
            <w:r w:rsidR="1AA60DC9" w:rsidRPr="00550A19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jeres)</w:t>
            </w:r>
          </w:p>
          <w:p w14:paraId="7945DDF8" w14:textId="5F4CB347" w:rsidR="2C63B374" w:rsidRDefault="2C63B374" w:rsidP="00550A19">
            <w:pPr>
              <w:pStyle w:val="Prrafodelista"/>
              <w:numPr>
                <w:ilvl w:val="1"/>
                <w:numId w:val="1"/>
              </w:num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550A19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% de mujeres participantes</w:t>
            </w:r>
          </w:p>
          <w:p w14:paraId="2F8287C0" w14:textId="77A2B3D3" w:rsidR="1EC8BB98" w:rsidRDefault="1EC8BB98" w:rsidP="00550A19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Style w:val="Nmerodepgina"/>
                <w:rFonts w:asciiTheme="minorHAnsi" w:eastAsiaTheme="minorEastAsia" w:hAnsiTheme="minorHAnsi" w:cstheme="minorBidi"/>
                <w:sz w:val="22"/>
                <w:szCs w:val="22"/>
                <w:lang w:val="es-ES" w:eastAsia="en-US"/>
              </w:rPr>
            </w:pPr>
            <w:r w:rsidRPr="00550A19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 Número de grupos vulnerables beneficiarios (al menos un 30</w:t>
            </w:r>
            <w:r w:rsidR="6EE43CED" w:rsidRPr="61381603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>%</w:t>
            </w:r>
            <w:r w:rsidRPr="00550A19">
              <w:rPr>
                <w:rStyle w:val="Nmerodepgina"/>
                <w:rFonts w:eastAsia="Calibri" w:cs="Arial"/>
                <w:sz w:val="22"/>
                <w:szCs w:val="22"/>
                <w:lang w:val="es-ES"/>
              </w:rPr>
              <w:t xml:space="preserve"> son mujeres)</w:t>
            </w:r>
          </w:p>
          <w:p w14:paraId="547C9BDF" w14:textId="1E34C4DA"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</w:tbl>
    <w:p w14:paraId="68B1BDF5" w14:textId="77777777" w:rsidR="00C35F81" w:rsidRPr="00C97A7B" w:rsidRDefault="00C35F81">
      <w:pPr>
        <w:rPr>
          <w:sz w:val="22"/>
          <w:lang w:val="es-ES"/>
        </w:rPr>
      </w:pPr>
    </w:p>
    <w:tbl>
      <w:tblPr>
        <w:tblStyle w:val="Tablaconcuadrcula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C97A7B" w:rsidRPr="00305928" w14:paraId="30AB3084" w14:textId="77777777" w:rsidTr="005D67ED">
        <w:trPr>
          <w:trHeight w:val="516"/>
        </w:trPr>
        <w:tc>
          <w:tcPr>
            <w:tcW w:w="9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FD1AD61" w14:textId="13C491D8" w:rsidR="00515161" w:rsidRPr="00515161" w:rsidRDefault="00300425" w:rsidP="00F4195A">
            <w:pPr>
              <w:pStyle w:val="Prrafodelista"/>
              <w:numPr>
                <w:ilvl w:val="0"/>
                <w:numId w:val="5"/>
              </w:numPr>
              <w:spacing w:before="120" w:after="120"/>
              <w:rPr>
                <w:rStyle w:val="Nmerodepgina"/>
                <w:b/>
                <w:sz w:val="24"/>
                <w:szCs w:val="24"/>
                <w:lang w:val="pt-BR"/>
              </w:rPr>
            </w:pPr>
            <w:r>
              <w:rPr>
                <w:rStyle w:val="Nmerodepgina"/>
                <w:b/>
                <w:sz w:val="24"/>
                <w:szCs w:val="24"/>
                <w:lang w:val="es-419"/>
              </w:rPr>
              <w:t>Ejes/temas</w:t>
            </w:r>
            <w:r w:rsidR="00336685" w:rsidRPr="00CA09AB">
              <w:rPr>
                <w:rStyle w:val="Nmerodepgina"/>
                <w:b/>
                <w:sz w:val="24"/>
                <w:szCs w:val="24"/>
                <w:lang w:val="es-419"/>
              </w:rPr>
              <w:t xml:space="preserve"> transversales</w:t>
            </w:r>
          </w:p>
          <w:p w14:paraId="253D0310" w14:textId="472CEE87" w:rsidR="00C97A7B" w:rsidRPr="00FB73A6" w:rsidRDefault="001069B6" w:rsidP="00515161">
            <w:pPr>
              <w:spacing w:before="120" w:after="120"/>
              <w:rPr>
                <w:rStyle w:val="Nmerodepgina"/>
                <w:b/>
                <w:sz w:val="24"/>
                <w:szCs w:val="24"/>
                <w:lang w:val="es-419"/>
              </w:rPr>
            </w:pPr>
            <w:r w:rsidRPr="00515161">
              <w:rPr>
                <w:rStyle w:val="Nmerodepgina"/>
                <w:sz w:val="18"/>
                <w:szCs w:val="18"/>
                <w:lang w:val="es-ES"/>
              </w:rPr>
              <w:t>Por favor expli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car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los potenciales impactos </w:t>
            </w:r>
            <w:r w:rsidR="0041090D" w:rsidRPr="00515161">
              <w:rPr>
                <w:rStyle w:val="Nmerodepgina"/>
                <w:sz w:val="18"/>
                <w:szCs w:val="18"/>
                <w:lang w:val="es-ES"/>
              </w:rPr>
              <w:t>transversales del proyecto.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515161">
              <w:rPr>
                <w:rStyle w:val="Nmerodepgina"/>
                <w:sz w:val="18"/>
                <w:szCs w:val="18"/>
                <w:lang w:val="es-ES"/>
              </w:rPr>
              <w:t>Descri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bir</w:t>
            </w:r>
            <w:proofErr w:type="gramEnd"/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de que forma el proyecto fomentará la participación activa</w:t>
            </w:r>
            <w:r w:rsidR="0041090D" w:rsidRPr="00515161">
              <w:rPr>
                <w:rStyle w:val="Nmerodepgina"/>
                <w:sz w:val="18"/>
                <w:szCs w:val="18"/>
                <w:lang w:val="es-ES"/>
              </w:rPr>
              <w:t xml:space="preserve"> de esos grupos/temas y s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>i posible sugiera formas para medir el impacto. Caso el proyecto no haga ninguna contribución, por favor indique “sin contribución”.</w:t>
            </w:r>
          </w:p>
        </w:tc>
      </w:tr>
      <w:tr w:rsidR="00C97A7B" w:rsidRPr="00FB73A6" w14:paraId="03772004" w14:textId="77777777" w:rsidTr="005D67ED">
        <w:trPr>
          <w:trHeight w:val="516"/>
        </w:trPr>
        <w:tc>
          <w:tcPr>
            <w:tcW w:w="93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70F82B" w14:textId="60CE8A42" w:rsidR="00C97A7B" w:rsidRPr="00336685" w:rsidRDefault="00351FF3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62396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431C98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 xml:space="preserve">derechos humanos, </w:t>
            </w:r>
            <w:r w:rsidR="001069B6">
              <w:rPr>
                <w:rStyle w:val="Nmerodepgina"/>
                <w:sz w:val="18"/>
                <w:szCs w:val="18"/>
                <w:lang w:val="es-ES"/>
              </w:rPr>
              <w:t>grupos vulnerables, minoría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s</w:t>
            </w:r>
          </w:p>
          <w:p w14:paraId="181BECDA" w14:textId="0E9D20A6" w:rsidR="001069B6" w:rsidRDefault="00351FF3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4078991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797165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☒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medio ambiente, clima y recursos naturales</w:t>
            </w:r>
          </w:p>
          <w:p w14:paraId="5621EDA7" w14:textId="6FB8896D" w:rsidR="00C97A7B" w:rsidRPr="00336685" w:rsidRDefault="00351FF3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201048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C97A7B" w:rsidRPr="00336685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digitalización</w:t>
            </w:r>
          </w:p>
          <w:p w14:paraId="21C713B0" w14:textId="224DCC0A" w:rsidR="00300425" w:rsidRDefault="00351FF3" w:rsidP="00300425">
            <w:pPr>
              <w:spacing w:before="120" w:after="120"/>
              <w:rPr>
                <w:rStyle w:val="Nmerodepgina"/>
                <w:noProof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-32081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1069B6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otros</w:t>
            </w:r>
          </w:p>
          <w:p w14:paraId="281EE257" w14:textId="77777777" w:rsidR="00300425" w:rsidRDefault="00336685" w:rsidP="00300425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r w:rsidRPr="00336685">
              <w:rPr>
                <w:rStyle w:val="Nmerodepgina"/>
                <w:sz w:val="18"/>
                <w:szCs w:val="18"/>
                <w:lang w:val="es-ES"/>
              </w:rPr>
              <w:t>En ca</w:t>
            </w:r>
            <w:r>
              <w:rPr>
                <w:rStyle w:val="Nmerodepgina"/>
                <w:sz w:val="18"/>
                <w:szCs w:val="18"/>
                <w:lang w:val="es-ES"/>
              </w:rPr>
              <w:t>so positivo, por favor especifiq</w:t>
            </w:r>
            <w:r w:rsidR="001069B6">
              <w:rPr>
                <w:rStyle w:val="Nmerodepgina"/>
                <w:sz w:val="18"/>
                <w:szCs w:val="18"/>
                <w:lang w:val="es-ES"/>
              </w:rPr>
              <w:t>ue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:</w:t>
            </w:r>
          </w:p>
          <w:p w14:paraId="18CCCA3C" w14:textId="43DDED2F" w:rsidR="00C97A7B" w:rsidRPr="00336685" w:rsidRDefault="00336685" w:rsidP="00300425">
            <w:pPr>
              <w:spacing w:before="120" w:after="120"/>
              <w:rPr>
                <w:rStyle w:val="Nmerodepgina"/>
                <w:sz w:val="16"/>
                <w:szCs w:val="16"/>
                <w:lang w:val="es-ES"/>
              </w:rPr>
            </w:pPr>
            <w:r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>________________________________________________________________________</w:t>
            </w:r>
          </w:p>
        </w:tc>
      </w:tr>
    </w:tbl>
    <w:p w14:paraId="0E0CCC6B" w14:textId="77777777" w:rsidR="006C5797" w:rsidRPr="00F241AA" w:rsidRDefault="006C5797" w:rsidP="00151F5D">
      <w:pPr>
        <w:rPr>
          <w:rFonts w:cs="Arial"/>
          <w:sz w:val="22"/>
          <w:u w:val="single"/>
          <w:lang w:val="es-ES"/>
        </w:rPr>
      </w:pPr>
    </w:p>
    <w:sectPr w:rsidR="006C5797" w:rsidRPr="00F241AA" w:rsidSect="002E78EC">
      <w:headerReference w:type="default" r:id="rId12"/>
      <w:footerReference w:type="default" r:id="rId13"/>
      <w:type w:val="continuous"/>
      <w:pgSz w:w="11906" w:h="16838" w:code="9"/>
      <w:pgMar w:top="1560" w:right="1418" w:bottom="851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BF4B1" w14:textId="77777777" w:rsidR="008243D5" w:rsidRDefault="008243D5" w:rsidP="00A637D0">
      <w:r>
        <w:separator/>
      </w:r>
    </w:p>
  </w:endnote>
  <w:endnote w:type="continuationSeparator" w:id="0">
    <w:p w14:paraId="1F477E27" w14:textId="77777777" w:rsidR="008243D5" w:rsidRDefault="008243D5" w:rsidP="00A637D0">
      <w:r>
        <w:continuationSeparator/>
      </w:r>
    </w:p>
  </w:endnote>
  <w:endnote w:type="continuationNotice" w:id="1">
    <w:p w14:paraId="0B4171E4" w14:textId="77777777" w:rsidR="008243D5" w:rsidRDefault="008243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9639244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2BD1EB6" w14:textId="59383E6A" w:rsidR="00DA34A5" w:rsidRPr="00E127C1" w:rsidRDefault="00DA34A5">
        <w:pPr>
          <w:pStyle w:val="Piedepgina"/>
          <w:jc w:val="right"/>
          <w:rPr>
            <w:sz w:val="18"/>
            <w:szCs w:val="18"/>
          </w:rPr>
        </w:pP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4C4FF911" w14:textId="55D55E4E" w:rsidR="00DA34A5" w:rsidRPr="00E127C1" w:rsidRDefault="00DA34A5" w:rsidP="00336685">
    <w:pPr>
      <w:pStyle w:val="Piedepgina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CC32A2" w14:textId="77777777" w:rsidR="008243D5" w:rsidRDefault="008243D5" w:rsidP="00A637D0">
      <w:bookmarkStart w:id="0" w:name="_Hlk70415623"/>
      <w:bookmarkEnd w:id="0"/>
      <w:r>
        <w:separator/>
      </w:r>
    </w:p>
  </w:footnote>
  <w:footnote w:type="continuationSeparator" w:id="0">
    <w:p w14:paraId="1387DDAB" w14:textId="77777777" w:rsidR="008243D5" w:rsidRDefault="008243D5" w:rsidP="00A637D0">
      <w:r>
        <w:continuationSeparator/>
      </w:r>
    </w:p>
  </w:footnote>
  <w:footnote w:type="continuationNotice" w:id="1">
    <w:p w14:paraId="32E08118" w14:textId="77777777" w:rsidR="008243D5" w:rsidRDefault="008243D5"/>
  </w:footnote>
  <w:footnote w:id="2">
    <w:p w14:paraId="15AE1F4C" w14:textId="20DDF173" w:rsidR="000C3655" w:rsidRPr="000C3655" w:rsidRDefault="000C3655">
      <w:pPr>
        <w:pStyle w:val="Textonotapie"/>
        <w:rPr>
          <w:sz w:val="16"/>
          <w:szCs w:val="16"/>
          <w:lang w:val="es-CR"/>
        </w:rPr>
      </w:pPr>
      <w:r w:rsidRPr="000C3655">
        <w:rPr>
          <w:rStyle w:val="Refdenotaalpie"/>
          <w:sz w:val="16"/>
          <w:szCs w:val="16"/>
        </w:rPr>
        <w:footnoteRef/>
      </w:r>
      <w:r w:rsidRPr="000C3655">
        <w:rPr>
          <w:sz w:val="16"/>
          <w:szCs w:val="16"/>
        </w:rPr>
        <w:t xml:space="preserve"> </w:t>
      </w:r>
      <w:r w:rsidRPr="000C3655">
        <w:rPr>
          <w:i/>
          <w:iCs/>
          <w:sz w:val="16"/>
          <w:szCs w:val="16"/>
          <w:lang w:val="es-CR"/>
        </w:rPr>
        <w:t>In situ</w:t>
      </w:r>
      <w:r w:rsidRPr="000C3655">
        <w:rPr>
          <w:sz w:val="16"/>
          <w:szCs w:val="16"/>
          <w:lang w:val="es-CR"/>
        </w:rPr>
        <w:t>: producida u obtenida desde su ambiente natural</w:t>
      </w:r>
      <w:r w:rsidR="009C481E">
        <w:rPr>
          <w:sz w:val="16"/>
          <w:szCs w:val="16"/>
          <w:lang w:val="es-CR"/>
        </w:rPr>
        <w:t>, es decir en su ecosistema o hábitat natural</w:t>
      </w:r>
    </w:p>
    <w:p w14:paraId="213D73FF" w14:textId="79A73A20" w:rsidR="000C3655" w:rsidRPr="000C3655" w:rsidRDefault="000C3655">
      <w:pPr>
        <w:pStyle w:val="Textonotapie"/>
        <w:rPr>
          <w:lang w:val="es-CR"/>
        </w:rPr>
      </w:pPr>
      <w:r w:rsidRPr="000C3655">
        <w:rPr>
          <w:i/>
          <w:iCs/>
          <w:sz w:val="16"/>
          <w:szCs w:val="16"/>
          <w:lang w:val="es-CR"/>
        </w:rPr>
        <w:t>Ex situ</w:t>
      </w:r>
      <w:r w:rsidRPr="000C3655">
        <w:rPr>
          <w:sz w:val="16"/>
          <w:szCs w:val="16"/>
          <w:lang w:val="es-CR"/>
        </w:rPr>
        <w:t xml:space="preserve">: producida u obtenida </w:t>
      </w:r>
      <w:r w:rsidR="009C481E">
        <w:rPr>
          <w:sz w:val="16"/>
          <w:szCs w:val="16"/>
          <w:lang w:val="es-CR"/>
        </w:rPr>
        <w:t xml:space="preserve">fuera de su ambiente natural, o </w:t>
      </w:r>
      <w:r w:rsidRPr="000C3655">
        <w:rPr>
          <w:sz w:val="16"/>
          <w:szCs w:val="16"/>
          <w:lang w:val="es-CR"/>
        </w:rPr>
        <w:t>en ambientes creados o adaptados por el ser humano.</w:t>
      </w:r>
    </w:p>
  </w:footnote>
  <w:footnote w:id="3">
    <w:p w14:paraId="52939DB8" w14:textId="3B983C28" w:rsidR="00B978A6" w:rsidRPr="00A25D73" w:rsidRDefault="00B978A6">
      <w:pPr>
        <w:pStyle w:val="Textonotapie"/>
        <w:rPr>
          <w:sz w:val="16"/>
          <w:szCs w:val="16"/>
          <w:lang w:val="es-CR"/>
        </w:rPr>
      </w:pPr>
      <w:r w:rsidRPr="00A25D73">
        <w:rPr>
          <w:rStyle w:val="Refdenotaalpie"/>
          <w:sz w:val="16"/>
          <w:szCs w:val="16"/>
        </w:rPr>
        <w:footnoteRef/>
      </w:r>
      <w:r w:rsidRPr="00A25D73">
        <w:rPr>
          <w:sz w:val="16"/>
          <w:szCs w:val="16"/>
        </w:rPr>
        <w:t xml:space="preserve"> </w:t>
      </w:r>
      <w:r w:rsidRPr="00A25D73">
        <w:rPr>
          <w:sz w:val="16"/>
          <w:szCs w:val="16"/>
          <w:lang w:val="es-CR"/>
        </w:rPr>
        <w:t xml:space="preserve">Beneficios monetarios </w:t>
      </w:r>
      <w:r>
        <w:rPr>
          <w:sz w:val="16"/>
          <w:szCs w:val="16"/>
          <w:lang w:val="es-CR"/>
        </w:rPr>
        <w:t>se pueden entender como</w:t>
      </w:r>
      <w:r w:rsidRPr="00A25D73">
        <w:rPr>
          <w:sz w:val="16"/>
          <w:szCs w:val="16"/>
          <w:lang w:val="es-CR"/>
        </w:rPr>
        <w:t xml:space="preserve"> pagos de regalías, propiedad conjunta de derechos de propiedad intelectual, pluses, etc. Beneficios no monetarios pueden </w:t>
      </w:r>
      <w:r w:rsidR="00BD12B2">
        <w:rPr>
          <w:sz w:val="16"/>
          <w:szCs w:val="16"/>
          <w:lang w:val="es-CR"/>
        </w:rPr>
        <w:t>referir a</w:t>
      </w:r>
      <w:r w:rsidRPr="00A25D73">
        <w:rPr>
          <w:sz w:val="16"/>
          <w:szCs w:val="16"/>
          <w:lang w:val="es-CR"/>
        </w:rPr>
        <w:t xml:space="preserve"> investigación y desarrollo, capacitación y educación, transferencia de tecnología, entre otros.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33A12" w14:textId="3FCBE506" w:rsidR="00DA34A5" w:rsidRDefault="000472F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1DFFC8" wp14:editId="6CB154A4">
              <wp:simplePos x="0" y="0"/>
              <wp:positionH relativeFrom="column">
                <wp:posOffset>-570155</wp:posOffset>
              </wp:positionH>
              <wp:positionV relativeFrom="paragraph">
                <wp:posOffset>-239951</wp:posOffset>
              </wp:positionV>
              <wp:extent cx="6898640" cy="774700"/>
              <wp:effectExtent l="0" t="0" r="0" b="6350"/>
              <wp:wrapNone/>
              <wp:docPr id="14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8640" cy="774700"/>
                        <a:chOff x="0" y="0"/>
                        <a:chExt cx="6898640" cy="774700"/>
                      </a:xfrm>
                    </wpg:grpSpPr>
                    <wpg:grpSp>
                      <wpg:cNvPr id="15" name="Grupo 15"/>
                      <wpg:cNvGrpSpPr/>
                      <wpg:grpSpPr>
                        <a:xfrm>
                          <a:off x="0" y="0"/>
                          <a:ext cx="6898640" cy="774700"/>
                          <a:chOff x="0" y="0"/>
                          <a:chExt cx="6389755" cy="717550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0" y="0"/>
                            <a:ext cx="2421890" cy="717550"/>
                            <a:chOff x="0" y="0"/>
                            <a:chExt cx="3048000" cy="850900"/>
                          </a:xfrm>
                        </wpg:grpSpPr>
                        <wpg:grpSp>
                          <wpg:cNvPr id="1" name="Gruppieren 1"/>
                          <wpg:cNvGrpSpPr/>
                          <wpg:grpSpPr>
                            <a:xfrm>
                              <a:off x="0" y="76200"/>
                              <a:ext cx="2809240" cy="622300"/>
                              <a:chOff x="0" y="0"/>
                              <a:chExt cx="3980772" cy="8763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Grafik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85197" y="0"/>
                                <a:ext cx="2695575" cy="876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Grafik 3" descr="https://dms.giz.de/dms/llisapi.dll/83973965/ELdZ_ml_Office_Farbe_sp.BMP?func=doc.Fetch&amp;nodeid=839739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r:link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22642"/>
                                <a:ext cx="1219511" cy="6819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" name="Rectángulo 8"/>
                          <wps:cNvSpPr/>
                          <wps:spPr>
                            <a:xfrm>
                              <a:off x="1149350" y="0"/>
                              <a:ext cx="1898650" cy="850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Imagen 4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9148" y="212710"/>
                            <a:ext cx="715635" cy="28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2773" y="102778"/>
                            <a:ext cx="458732" cy="48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1240" y="254083"/>
                            <a:ext cx="818515" cy="18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827" y="159386"/>
                            <a:ext cx="790007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57"/>
                          <a:stretch/>
                        </pic:blipFill>
                        <pic:spPr bwMode="auto">
                          <a:xfrm>
                            <a:off x="2285437" y="212174"/>
                            <a:ext cx="913711" cy="240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8"/>
                          <a:stretch/>
                        </pic:blipFill>
                        <pic:spPr bwMode="auto">
                          <a:xfrm>
                            <a:off x="1409835" y="206865"/>
                            <a:ext cx="822340" cy="27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953" y="137703"/>
                            <a:ext cx="430080" cy="43008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Imagen 1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92" t="27445" r="7483" b="18637"/>
                        <a:stretch/>
                      </pic:blipFill>
                      <pic:spPr bwMode="auto">
                        <a:xfrm>
                          <a:off x="4267200" y="257175"/>
                          <a:ext cx="776605" cy="27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580B24" id="Grupo 14" o:spid="_x0000_s1026" style="position:absolute;margin-left:-44.9pt;margin-top:-18.9pt;width:543.2pt;height:61pt;z-index:251659264" coordsize="68986,774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Wx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DAAVOAwERAAIRAQMRA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">
              <v:group id="Grupo 15" o:spid="_x0000_s1027" style="position:absolute;width:68986;height:7747" coordsize="63897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group id="Grupo 9" o:spid="_x0000_s1028" style="position:absolute;width:24218;height:7175" coordsize="30480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uppieren 1" o:spid="_x0000_s1029" style="position:absolute;top:762;width:28092;height:6223" coordsize="39807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2" o:spid="_x0000_s1030" type="#_x0000_t75" style="position:absolute;left:12851;width:2695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">
                      <v:imagedata r:id="rId11" o:title=""/>
                    </v:shape>
                    <v:shape id="Grafik 3" o:spid="_x0000_s1031" type="#_x0000_t75" alt="https://dms.giz.de/dms/llisapi.dll/83973965/ELdZ_ml_Office_Farbe_sp.BMP?func=doc.Fetch&amp;nodeid=83973965" style="position:absolute;top:1226;width:12195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">
                      <v:imagedata r:id="rId12" r:href="rId13"/>
                    </v:shape>
                  </v:group>
                  <v:rect id="Rectángulo 8" o:spid="_x0000_s1032" style="position:absolute;left:11493;width:18987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" fillcolor="white [3212]" stroked="f" strokeweight="2pt"/>
                </v:group>
                <v:shape id="Imagen 4" o:spid="_x0000_s1033" type="#_x0000_t75" alt="Logotipo&#10;&#10;Descripción generada automáticamente" style="position:absolute;left:31991;top:2127;width:7156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">
                  <v:imagedata r:id="rId14" o:title="Logotipo&#10;&#10;Descripción generada automáticamente"/>
                </v:shape>
                <v:shape id="Imagen 6" o:spid="_x0000_s1034" type="#_x0000_t75" alt="Logotipo, nombre de la empresa&#10;&#10;Descripción generada automáticamente" style="position:absolute;left:50727;top:1027;width:4588;height:4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">
                  <v:imagedata r:id="rId15" o:title="Logotipo, nombre de la empresa&#10;&#10;Descripción generada automáticamente"/>
                </v:shape>
                <v:shape id="Imagen 5" o:spid="_x0000_s1035" type="#_x0000_t75" alt="Logotipo&#10;&#10;Descripción generada automáticamente" style="position:absolute;left:55712;top:2540;width:818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">
                  <v:imagedata r:id="rId16" o:title="Logotipo&#10;&#10;Descripción generada automáticamente"/>
                </v:shape>
                <v:shape id="Imagen 7" o:spid="_x0000_s1036" type="#_x0000_t75" style="position:absolute;left:6838;top:1593;width:7900;height: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">
                  <v:imagedata r:id="rId17" o:title=""/>
                </v:shape>
                <v:shape id="Imagen 11" o:spid="_x0000_s1037" type="#_x0000_t75" style="position:absolute;left:22854;top:2121;width:9137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">
                  <v:imagedata r:id="rId18" o:title="" cropright="34051f"/>
                </v:shape>
                <v:shape id="Imagen 12" o:spid="_x0000_s1038" type="#_x0000_t75" style="position:absolute;left:14098;top:2068;width:8223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">
                  <v:imagedata r:id="rId18" o:title="" cropleft="41018f"/>
                </v:shape>
                <v:shape id="Imagen 10" o:spid="_x0000_s1039" type="#_x0000_t75" alt="Logotipo&#10;&#10;Descripción generada automáticamente" style="position:absolute;left:46699;top:1377;width:4301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">
                  <v:imagedata r:id="rId19" o:title="Logotipo&#10;&#10;Descripción generada automáticamente"/>
                </v:shape>
              </v:group>
              <v:shape id="Imagen 13" o:spid="_x0000_s1040" type="#_x0000_t75" alt="Logotipo&#10;&#10;Descripción generada automáticamente" style="position:absolute;left:42672;top:2571;width:7766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">
                <v:imagedata r:id="rId20" o:title="Logotipo&#10;&#10;Descripción generada automáticamente" croptop="17986f" cropbottom="12214f" cropleft="4582f" cropright="4904f"/>
              </v:shape>
            </v:group>
          </w:pict>
        </mc:Fallback>
      </mc:AlternateContent>
    </w:r>
    <w:r w:rsidR="00DA34A5" w:rsidRPr="005705C3" w:rsidDel="00FA54C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84D15"/>
    <w:multiLevelType w:val="hybridMultilevel"/>
    <w:tmpl w:val="FFFFFFFF"/>
    <w:lvl w:ilvl="0" w:tplc="C73253A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1FA09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6E3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C839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5CD6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4CD6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4A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EC83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FA99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F6435"/>
    <w:multiLevelType w:val="hybridMultilevel"/>
    <w:tmpl w:val="FFFFFFFF"/>
    <w:lvl w:ilvl="0" w:tplc="367A3B7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A029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084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F80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4A5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20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502B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A75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AED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35282"/>
    <w:multiLevelType w:val="hybridMultilevel"/>
    <w:tmpl w:val="1068C7E6"/>
    <w:lvl w:ilvl="0" w:tplc="69C63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2095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B0E77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784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5A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5013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40F9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58C9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601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4226A"/>
    <w:multiLevelType w:val="hybridMultilevel"/>
    <w:tmpl w:val="CC78CBCE"/>
    <w:lvl w:ilvl="0" w:tplc="E6223B42">
      <w:start w:val="1"/>
      <w:numFmt w:val="decimal"/>
      <w:lvlText w:val="%1."/>
      <w:lvlJc w:val="left"/>
      <w:pPr>
        <w:ind w:left="67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96" w:hanging="360"/>
      </w:pPr>
    </w:lvl>
    <w:lvl w:ilvl="2" w:tplc="140A001B" w:tentative="1">
      <w:start w:val="1"/>
      <w:numFmt w:val="lowerRoman"/>
      <w:lvlText w:val="%3."/>
      <w:lvlJc w:val="right"/>
      <w:pPr>
        <w:ind w:left="2116" w:hanging="180"/>
      </w:pPr>
    </w:lvl>
    <w:lvl w:ilvl="3" w:tplc="140A000F" w:tentative="1">
      <w:start w:val="1"/>
      <w:numFmt w:val="decimal"/>
      <w:lvlText w:val="%4."/>
      <w:lvlJc w:val="left"/>
      <w:pPr>
        <w:ind w:left="2836" w:hanging="360"/>
      </w:pPr>
    </w:lvl>
    <w:lvl w:ilvl="4" w:tplc="140A0019" w:tentative="1">
      <w:start w:val="1"/>
      <w:numFmt w:val="lowerLetter"/>
      <w:lvlText w:val="%5."/>
      <w:lvlJc w:val="left"/>
      <w:pPr>
        <w:ind w:left="3556" w:hanging="360"/>
      </w:pPr>
    </w:lvl>
    <w:lvl w:ilvl="5" w:tplc="140A001B" w:tentative="1">
      <w:start w:val="1"/>
      <w:numFmt w:val="lowerRoman"/>
      <w:lvlText w:val="%6."/>
      <w:lvlJc w:val="right"/>
      <w:pPr>
        <w:ind w:left="4276" w:hanging="180"/>
      </w:pPr>
    </w:lvl>
    <w:lvl w:ilvl="6" w:tplc="140A000F" w:tentative="1">
      <w:start w:val="1"/>
      <w:numFmt w:val="decimal"/>
      <w:lvlText w:val="%7."/>
      <w:lvlJc w:val="left"/>
      <w:pPr>
        <w:ind w:left="4996" w:hanging="360"/>
      </w:pPr>
    </w:lvl>
    <w:lvl w:ilvl="7" w:tplc="140A0019" w:tentative="1">
      <w:start w:val="1"/>
      <w:numFmt w:val="lowerLetter"/>
      <w:lvlText w:val="%8."/>
      <w:lvlJc w:val="left"/>
      <w:pPr>
        <w:ind w:left="5716" w:hanging="360"/>
      </w:pPr>
    </w:lvl>
    <w:lvl w:ilvl="8" w:tplc="140A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4" w15:restartNumberingAfterBreak="0">
    <w:nsid w:val="192D001F"/>
    <w:multiLevelType w:val="hybridMultilevel"/>
    <w:tmpl w:val="FFFFFFFF"/>
    <w:lvl w:ilvl="0" w:tplc="C914B85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9264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3AA8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40E8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F01A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C095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B60B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4875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1C4B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47B53"/>
    <w:multiLevelType w:val="hybridMultilevel"/>
    <w:tmpl w:val="FFFFFFFF"/>
    <w:lvl w:ilvl="0" w:tplc="DD689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79808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A60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4A4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B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142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C48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881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F227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473FB"/>
    <w:multiLevelType w:val="hybridMultilevel"/>
    <w:tmpl w:val="FFFFFFFF"/>
    <w:lvl w:ilvl="0" w:tplc="50D099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C6F4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EC9B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54AF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1EB6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0631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36E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F4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483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A3A21"/>
    <w:multiLevelType w:val="hybridMultilevel"/>
    <w:tmpl w:val="5382FEB4"/>
    <w:lvl w:ilvl="0" w:tplc="1D20D36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539D4"/>
    <w:multiLevelType w:val="hybridMultilevel"/>
    <w:tmpl w:val="9794969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33FAD"/>
    <w:multiLevelType w:val="hybridMultilevel"/>
    <w:tmpl w:val="FC20E570"/>
    <w:lvl w:ilvl="0" w:tplc="B878463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8B89E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0B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184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70C4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BA5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58D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DC28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9AE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D5B4F"/>
    <w:multiLevelType w:val="hybridMultilevel"/>
    <w:tmpl w:val="FFFFFFFF"/>
    <w:lvl w:ilvl="0" w:tplc="733093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D00A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0424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82AB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BC6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F06F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00B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8CF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E426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87AB7"/>
    <w:multiLevelType w:val="hybridMultilevel"/>
    <w:tmpl w:val="FFFFFFFF"/>
    <w:lvl w:ilvl="0" w:tplc="35905BF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7688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6C7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64B6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0CF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8C12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426F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56AE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EEA2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A6DF2"/>
    <w:multiLevelType w:val="hybridMultilevel"/>
    <w:tmpl w:val="FFFFFFFF"/>
    <w:lvl w:ilvl="0" w:tplc="6FCA29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BB88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7E0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4E6B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24F6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1E40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FC4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D680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A4FC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A66740"/>
    <w:multiLevelType w:val="hybridMultilevel"/>
    <w:tmpl w:val="FFFFFFFF"/>
    <w:lvl w:ilvl="0" w:tplc="BE50B7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78C3B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84F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1273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5A66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24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9674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BA43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4E6F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15649"/>
    <w:multiLevelType w:val="hybridMultilevel"/>
    <w:tmpl w:val="FFFFFFFF"/>
    <w:lvl w:ilvl="0" w:tplc="E52A1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04D2E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3CA854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50A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0F3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A65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5C1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165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B47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623E0"/>
    <w:multiLevelType w:val="hybridMultilevel"/>
    <w:tmpl w:val="10CE1CEA"/>
    <w:lvl w:ilvl="0" w:tplc="96282A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67826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144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A6A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A84C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69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B4CE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3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DCCB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05B49"/>
    <w:multiLevelType w:val="hybridMultilevel"/>
    <w:tmpl w:val="FFFFFFFF"/>
    <w:lvl w:ilvl="0" w:tplc="80A24EB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08854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F8DD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B4E9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C689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D45E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68E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EAFC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00C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A7D65"/>
    <w:multiLevelType w:val="multilevel"/>
    <w:tmpl w:val="74428A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75168E6"/>
    <w:multiLevelType w:val="hybridMultilevel"/>
    <w:tmpl w:val="FFFFFFFF"/>
    <w:lvl w:ilvl="0" w:tplc="052A734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374F9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7E9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EA8F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8E5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BCF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9CD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CAA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A683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233897"/>
    <w:multiLevelType w:val="hybridMultilevel"/>
    <w:tmpl w:val="FFFFFFFF"/>
    <w:lvl w:ilvl="0" w:tplc="4FA84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4B2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120F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AC0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C2A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039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8EAE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E57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4617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606F7"/>
    <w:multiLevelType w:val="multilevel"/>
    <w:tmpl w:val="AC5840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80F1DB8"/>
    <w:multiLevelType w:val="multilevel"/>
    <w:tmpl w:val="5ECC52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hint="default"/>
      </w:rPr>
    </w:lvl>
  </w:abstractNum>
  <w:abstractNum w:abstractNumId="22" w15:restartNumberingAfterBreak="0">
    <w:nsid w:val="795A3F5F"/>
    <w:multiLevelType w:val="hybridMultilevel"/>
    <w:tmpl w:val="FFFFFFFF"/>
    <w:lvl w:ilvl="0" w:tplc="E51C11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8A22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E2FF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AC8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C43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48D3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F888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22C2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62F4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B2721"/>
    <w:multiLevelType w:val="hybridMultilevel"/>
    <w:tmpl w:val="FFFFFFFF"/>
    <w:lvl w:ilvl="0" w:tplc="8B40B8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F363B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E04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73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3466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EC6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687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6C2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6C84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E014BD"/>
    <w:multiLevelType w:val="hybridMultilevel"/>
    <w:tmpl w:val="FFFFFFFF"/>
    <w:lvl w:ilvl="0" w:tplc="A11055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310E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8A6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E0F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9016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0E5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6631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0894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3E16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077817">
    <w:abstractNumId w:val="21"/>
  </w:num>
  <w:num w:numId="2" w16cid:durableId="1305114105">
    <w:abstractNumId w:val="15"/>
  </w:num>
  <w:num w:numId="3" w16cid:durableId="1052462556">
    <w:abstractNumId w:val="2"/>
  </w:num>
  <w:num w:numId="4" w16cid:durableId="2139102646">
    <w:abstractNumId w:val="9"/>
  </w:num>
  <w:num w:numId="5" w16cid:durableId="1644386554">
    <w:abstractNumId w:val="20"/>
  </w:num>
  <w:num w:numId="6" w16cid:durableId="1576742575">
    <w:abstractNumId w:val="7"/>
  </w:num>
  <w:num w:numId="7" w16cid:durableId="236717168">
    <w:abstractNumId w:val="17"/>
  </w:num>
  <w:num w:numId="8" w16cid:durableId="259073512">
    <w:abstractNumId w:val="16"/>
  </w:num>
  <w:num w:numId="9" w16cid:durableId="1849519077">
    <w:abstractNumId w:val="13"/>
  </w:num>
  <w:num w:numId="10" w16cid:durableId="762647326">
    <w:abstractNumId w:val="24"/>
  </w:num>
  <w:num w:numId="11" w16cid:durableId="270556112">
    <w:abstractNumId w:val="14"/>
  </w:num>
  <w:num w:numId="12" w16cid:durableId="1272666750">
    <w:abstractNumId w:val="4"/>
  </w:num>
  <w:num w:numId="13" w16cid:durableId="1482306997">
    <w:abstractNumId w:val="10"/>
  </w:num>
  <w:num w:numId="14" w16cid:durableId="1003515218">
    <w:abstractNumId w:val="18"/>
  </w:num>
  <w:num w:numId="15" w16cid:durableId="1571187590">
    <w:abstractNumId w:val="5"/>
  </w:num>
  <w:num w:numId="16" w16cid:durableId="398335016">
    <w:abstractNumId w:val="19"/>
  </w:num>
  <w:num w:numId="17" w16cid:durableId="562182010">
    <w:abstractNumId w:val="12"/>
  </w:num>
  <w:num w:numId="18" w16cid:durableId="210505072">
    <w:abstractNumId w:val="0"/>
  </w:num>
  <w:num w:numId="19" w16cid:durableId="571083231">
    <w:abstractNumId w:val="1"/>
  </w:num>
  <w:num w:numId="20" w16cid:durableId="683242120">
    <w:abstractNumId w:val="23"/>
  </w:num>
  <w:num w:numId="21" w16cid:durableId="1187868841">
    <w:abstractNumId w:val="22"/>
  </w:num>
  <w:num w:numId="22" w16cid:durableId="68887807">
    <w:abstractNumId w:val="6"/>
  </w:num>
  <w:num w:numId="23" w16cid:durableId="297151509">
    <w:abstractNumId w:val="11"/>
  </w:num>
  <w:num w:numId="24" w16cid:durableId="281495561">
    <w:abstractNumId w:val="8"/>
  </w:num>
  <w:num w:numId="25" w16cid:durableId="409499119">
    <w:abstractNumId w:val="9"/>
  </w:num>
  <w:num w:numId="26" w16cid:durableId="1271469216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DateAndTime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CA3"/>
    <w:rsid w:val="000004ED"/>
    <w:rsid w:val="00002BC0"/>
    <w:rsid w:val="00002EE8"/>
    <w:rsid w:val="000035C3"/>
    <w:rsid w:val="00003790"/>
    <w:rsid w:val="00004348"/>
    <w:rsid w:val="000046B4"/>
    <w:rsid w:val="0000484B"/>
    <w:rsid w:val="00004ACF"/>
    <w:rsid w:val="00005E21"/>
    <w:rsid w:val="000116C9"/>
    <w:rsid w:val="000146BC"/>
    <w:rsid w:val="00015617"/>
    <w:rsid w:val="00015FED"/>
    <w:rsid w:val="00020B85"/>
    <w:rsid w:val="000214AA"/>
    <w:rsid w:val="00021A0B"/>
    <w:rsid w:val="00021B28"/>
    <w:rsid w:val="0002219C"/>
    <w:rsid w:val="000229C0"/>
    <w:rsid w:val="0002563B"/>
    <w:rsid w:val="00026710"/>
    <w:rsid w:val="00026AEA"/>
    <w:rsid w:val="00031110"/>
    <w:rsid w:val="00031ECE"/>
    <w:rsid w:val="00033B9B"/>
    <w:rsid w:val="00033D6B"/>
    <w:rsid w:val="0003704D"/>
    <w:rsid w:val="00037119"/>
    <w:rsid w:val="00040B9E"/>
    <w:rsid w:val="00041078"/>
    <w:rsid w:val="0004283F"/>
    <w:rsid w:val="000434D0"/>
    <w:rsid w:val="00046B14"/>
    <w:rsid w:val="000472F8"/>
    <w:rsid w:val="0005156F"/>
    <w:rsid w:val="0005276D"/>
    <w:rsid w:val="00053996"/>
    <w:rsid w:val="0005618B"/>
    <w:rsid w:val="0005661D"/>
    <w:rsid w:val="00057079"/>
    <w:rsid w:val="00057FBA"/>
    <w:rsid w:val="000603A5"/>
    <w:rsid w:val="00060600"/>
    <w:rsid w:val="000606CA"/>
    <w:rsid w:val="0006141C"/>
    <w:rsid w:val="00061BDE"/>
    <w:rsid w:val="00062543"/>
    <w:rsid w:val="000658C4"/>
    <w:rsid w:val="000662C2"/>
    <w:rsid w:val="00067112"/>
    <w:rsid w:val="000672DF"/>
    <w:rsid w:val="0007212F"/>
    <w:rsid w:val="000724E8"/>
    <w:rsid w:val="00072658"/>
    <w:rsid w:val="0007304C"/>
    <w:rsid w:val="00073825"/>
    <w:rsid w:val="00073F26"/>
    <w:rsid w:val="00074C0F"/>
    <w:rsid w:val="00074FEB"/>
    <w:rsid w:val="0007717E"/>
    <w:rsid w:val="00077BC4"/>
    <w:rsid w:val="00080FB7"/>
    <w:rsid w:val="00081E93"/>
    <w:rsid w:val="00082577"/>
    <w:rsid w:val="00082F66"/>
    <w:rsid w:val="00084107"/>
    <w:rsid w:val="000856FE"/>
    <w:rsid w:val="00085783"/>
    <w:rsid w:val="000857BF"/>
    <w:rsid w:val="00086090"/>
    <w:rsid w:val="000869CD"/>
    <w:rsid w:val="00086D46"/>
    <w:rsid w:val="00087C4C"/>
    <w:rsid w:val="00095F01"/>
    <w:rsid w:val="00096572"/>
    <w:rsid w:val="00096A96"/>
    <w:rsid w:val="00096CCD"/>
    <w:rsid w:val="00096E24"/>
    <w:rsid w:val="000A0215"/>
    <w:rsid w:val="000A2601"/>
    <w:rsid w:val="000A4A13"/>
    <w:rsid w:val="000A4EF2"/>
    <w:rsid w:val="000A4FCF"/>
    <w:rsid w:val="000A5C66"/>
    <w:rsid w:val="000A71BC"/>
    <w:rsid w:val="000A7228"/>
    <w:rsid w:val="000A7A00"/>
    <w:rsid w:val="000B01F9"/>
    <w:rsid w:val="000B046B"/>
    <w:rsid w:val="000B12C1"/>
    <w:rsid w:val="000B225C"/>
    <w:rsid w:val="000B3217"/>
    <w:rsid w:val="000B37E1"/>
    <w:rsid w:val="000B6BD7"/>
    <w:rsid w:val="000B7108"/>
    <w:rsid w:val="000C17D9"/>
    <w:rsid w:val="000C3655"/>
    <w:rsid w:val="000C550D"/>
    <w:rsid w:val="000C6D6C"/>
    <w:rsid w:val="000C6D7F"/>
    <w:rsid w:val="000D163A"/>
    <w:rsid w:val="000D3FA5"/>
    <w:rsid w:val="000D488E"/>
    <w:rsid w:val="000D4BC4"/>
    <w:rsid w:val="000D6E97"/>
    <w:rsid w:val="000D70AE"/>
    <w:rsid w:val="000D7BA1"/>
    <w:rsid w:val="000E07F7"/>
    <w:rsid w:val="000E0D9F"/>
    <w:rsid w:val="000E1CF8"/>
    <w:rsid w:val="000E3BD4"/>
    <w:rsid w:val="000E3FAF"/>
    <w:rsid w:val="000E4375"/>
    <w:rsid w:val="000E4597"/>
    <w:rsid w:val="000E47DB"/>
    <w:rsid w:val="000E4E30"/>
    <w:rsid w:val="000E64C6"/>
    <w:rsid w:val="000E70F9"/>
    <w:rsid w:val="000E737A"/>
    <w:rsid w:val="000E7CB0"/>
    <w:rsid w:val="000F02E8"/>
    <w:rsid w:val="000F0844"/>
    <w:rsid w:val="000F08D7"/>
    <w:rsid w:val="000F0955"/>
    <w:rsid w:val="000F1C7E"/>
    <w:rsid w:val="000F1D1C"/>
    <w:rsid w:val="000F1E7C"/>
    <w:rsid w:val="000F23B2"/>
    <w:rsid w:val="000F37FB"/>
    <w:rsid w:val="000F4498"/>
    <w:rsid w:val="000F4EEC"/>
    <w:rsid w:val="000F545E"/>
    <w:rsid w:val="000F5B45"/>
    <w:rsid w:val="000F5D32"/>
    <w:rsid w:val="000F6621"/>
    <w:rsid w:val="000F66D1"/>
    <w:rsid w:val="0010119F"/>
    <w:rsid w:val="001027BC"/>
    <w:rsid w:val="00102C33"/>
    <w:rsid w:val="0010397F"/>
    <w:rsid w:val="001069B6"/>
    <w:rsid w:val="00106ABD"/>
    <w:rsid w:val="00106DB4"/>
    <w:rsid w:val="0011200F"/>
    <w:rsid w:val="001121FA"/>
    <w:rsid w:val="001128A4"/>
    <w:rsid w:val="001130BA"/>
    <w:rsid w:val="00114315"/>
    <w:rsid w:val="0011653C"/>
    <w:rsid w:val="00117EB7"/>
    <w:rsid w:val="0012035E"/>
    <w:rsid w:val="00120949"/>
    <w:rsid w:val="001217E8"/>
    <w:rsid w:val="00121900"/>
    <w:rsid w:val="0012195E"/>
    <w:rsid w:val="001227B9"/>
    <w:rsid w:val="0012304D"/>
    <w:rsid w:val="001246A9"/>
    <w:rsid w:val="00124CF6"/>
    <w:rsid w:val="00125A38"/>
    <w:rsid w:val="00127130"/>
    <w:rsid w:val="00127BF9"/>
    <w:rsid w:val="00127FF0"/>
    <w:rsid w:val="00130887"/>
    <w:rsid w:val="00130A4E"/>
    <w:rsid w:val="00131CD0"/>
    <w:rsid w:val="00132A6B"/>
    <w:rsid w:val="00132CF8"/>
    <w:rsid w:val="00133397"/>
    <w:rsid w:val="0013529D"/>
    <w:rsid w:val="00136013"/>
    <w:rsid w:val="00136D67"/>
    <w:rsid w:val="00136DB7"/>
    <w:rsid w:val="00140382"/>
    <w:rsid w:val="00140659"/>
    <w:rsid w:val="00141B85"/>
    <w:rsid w:val="00141F34"/>
    <w:rsid w:val="00142195"/>
    <w:rsid w:val="00144526"/>
    <w:rsid w:val="00146D45"/>
    <w:rsid w:val="001501DA"/>
    <w:rsid w:val="0015044D"/>
    <w:rsid w:val="00151C7A"/>
    <w:rsid w:val="00151F5D"/>
    <w:rsid w:val="00152D46"/>
    <w:rsid w:val="001561D5"/>
    <w:rsid w:val="00156D28"/>
    <w:rsid w:val="001574B1"/>
    <w:rsid w:val="00160667"/>
    <w:rsid w:val="001609BA"/>
    <w:rsid w:val="00162177"/>
    <w:rsid w:val="00163F43"/>
    <w:rsid w:val="001645D3"/>
    <w:rsid w:val="001655FF"/>
    <w:rsid w:val="00165E31"/>
    <w:rsid w:val="00165FA5"/>
    <w:rsid w:val="00167006"/>
    <w:rsid w:val="00167A46"/>
    <w:rsid w:val="001719CC"/>
    <w:rsid w:val="001747DF"/>
    <w:rsid w:val="0017638B"/>
    <w:rsid w:val="00177418"/>
    <w:rsid w:val="00180F12"/>
    <w:rsid w:val="001822EB"/>
    <w:rsid w:val="00182911"/>
    <w:rsid w:val="00182A0B"/>
    <w:rsid w:val="0018457E"/>
    <w:rsid w:val="00184A98"/>
    <w:rsid w:val="00184C89"/>
    <w:rsid w:val="00185C7A"/>
    <w:rsid w:val="00185E89"/>
    <w:rsid w:val="00186552"/>
    <w:rsid w:val="0018930C"/>
    <w:rsid w:val="00190868"/>
    <w:rsid w:val="00190C0D"/>
    <w:rsid w:val="001925D0"/>
    <w:rsid w:val="0019273D"/>
    <w:rsid w:val="0019291C"/>
    <w:rsid w:val="00193392"/>
    <w:rsid w:val="00193BAF"/>
    <w:rsid w:val="00194C35"/>
    <w:rsid w:val="00194E7F"/>
    <w:rsid w:val="001950D5"/>
    <w:rsid w:val="00197B8A"/>
    <w:rsid w:val="001A0EB5"/>
    <w:rsid w:val="001A2207"/>
    <w:rsid w:val="001A31AD"/>
    <w:rsid w:val="001A3722"/>
    <w:rsid w:val="001A38C7"/>
    <w:rsid w:val="001A5BD8"/>
    <w:rsid w:val="001A72CD"/>
    <w:rsid w:val="001B04E3"/>
    <w:rsid w:val="001B19E5"/>
    <w:rsid w:val="001B29C3"/>
    <w:rsid w:val="001B3EEA"/>
    <w:rsid w:val="001B4B9E"/>
    <w:rsid w:val="001B4D17"/>
    <w:rsid w:val="001B5D32"/>
    <w:rsid w:val="001B67E1"/>
    <w:rsid w:val="001C07C7"/>
    <w:rsid w:val="001C0F40"/>
    <w:rsid w:val="001C166C"/>
    <w:rsid w:val="001C4E49"/>
    <w:rsid w:val="001C4EF1"/>
    <w:rsid w:val="001C5F1C"/>
    <w:rsid w:val="001C63B0"/>
    <w:rsid w:val="001C7D48"/>
    <w:rsid w:val="001D0863"/>
    <w:rsid w:val="001D27B9"/>
    <w:rsid w:val="001D2A52"/>
    <w:rsid w:val="001D3C05"/>
    <w:rsid w:val="001D44CC"/>
    <w:rsid w:val="001D4E67"/>
    <w:rsid w:val="001D7C87"/>
    <w:rsid w:val="001E15AE"/>
    <w:rsid w:val="001E1969"/>
    <w:rsid w:val="001E2492"/>
    <w:rsid w:val="001E37AB"/>
    <w:rsid w:val="001E47D2"/>
    <w:rsid w:val="001F02C2"/>
    <w:rsid w:val="001F104D"/>
    <w:rsid w:val="001F339F"/>
    <w:rsid w:val="001F5163"/>
    <w:rsid w:val="001F519A"/>
    <w:rsid w:val="001F6695"/>
    <w:rsid w:val="001F6739"/>
    <w:rsid w:val="001F7495"/>
    <w:rsid w:val="00201D9D"/>
    <w:rsid w:val="0020265F"/>
    <w:rsid w:val="002037B8"/>
    <w:rsid w:val="00203DDE"/>
    <w:rsid w:val="002040C2"/>
    <w:rsid w:val="0020438E"/>
    <w:rsid w:val="00205815"/>
    <w:rsid w:val="00205944"/>
    <w:rsid w:val="00206B31"/>
    <w:rsid w:val="002110BC"/>
    <w:rsid w:val="00211873"/>
    <w:rsid w:val="00213CD7"/>
    <w:rsid w:val="0021408B"/>
    <w:rsid w:val="00215FD4"/>
    <w:rsid w:val="00216364"/>
    <w:rsid w:val="00217E2B"/>
    <w:rsid w:val="002206C8"/>
    <w:rsid w:val="00221325"/>
    <w:rsid w:val="00223612"/>
    <w:rsid w:val="00226AA8"/>
    <w:rsid w:val="00226D09"/>
    <w:rsid w:val="00227543"/>
    <w:rsid w:val="00227C09"/>
    <w:rsid w:val="002303DC"/>
    <w:rsid w:val="00230693"/>
    <w:rsid w:val="002306FF"/>
    <w:rsid w:val="00230B6F"/>
    <w:rsid w:val="00232730"/>
    <w:rsid w:val="002335B1"/>
    <w:rsid w:val="00233F37"/>
    <w:rsid w:val="0023485D"/>
    <w:rsid w:val="00234A23"/>
    <w:rsid w:val="002359EE"/>
    <w:rsid w:val="00235C3C"/>
    <w:rsid w:val="00237B3D"/>
    <w:rsid w:val="00246B42"/>
    <w:rsid w:val="00251351"/>
    <w:rsid w:val="00251756"/>
    <w:rsid w:val="002532B6"/>
    <w:rsid w:val="0025388D"/>
    <w:rsid w:val="002548DA"/>
    <w:rsid w:val="00254A70"/>
    <w:rsid w:val="00254B8D"/>
    <w:rsid w:val="00256CF9"/>
    <w:rsid w:val="00261AA0"/>
    <w:rsid w:val="00263274"/>
    <w:rsid w:val="00264E13"/>
    <w:rsid w:val="0026535F"/>
    <w:rsid w:val="00265585"/>
    <w:rsid w:val="0026766B"/>
    <w:rsid w:val="00267ED9"/>
    <w:rsid w:val="00267F51"/>
    <w:rsid w:val="002704FF"/>
    <w:rsid w:val="002732CC"/>
    <w:rsid w:val="002733CB"/>
    <w:rsid w:val="00273524"/>
    <w:rsid w:val="00273E7B"/>
    <w:rsid w:val="00274E0D"/>
    <w:rsid w:val="00275670"/>
    <w:rsid w:val="00275786"/>
    <w:rsid w:val="002759D0"/>
    <w:rsid w:val="00276B8C"/>
    <w:rsid w:val="0028142D"/>
    <w:rsid w:val="0028264E"/>
    <w:rsid w:val="00282D28"/>
    <w:rsid w:val="00283BEC"/>
    <w:rsid w:val="00284D3D"/>
    <w:rsid w:val="00284F12"/>
    <w:rsid w:val="00286A95"/>
    <w:rsid w:val="002872E7"/>
    <w:rsid w:val="00287C4A"/>
    <w:rsid w:val="0029194B"/>
    <w:rsid w:val="00291F22"/>
    <w:rsid w:val="00292E62"/>
    <w:rsid w:val="00294429"/>
    <w:rsid w:val="0029479B"/>
    <w:rsid w:val="00295531"/>
    <w:rsid w:val="00295810"/>
    <w:rsid w:val="00295E27"/>
    <w:rsid w:val="00296822"/>
    <w:rsid w:val="00297010"/>
    <w:rsid w:val="002A0055"/>
    <w:rsid w:val="002A02BB"/>
    <w:rsid w:val="002A0499"/>
    <w:rsid w:val="002A11A6"/>
    <w:rsid w:val="002A1D4D"/>
    <w:rsid w:val="002A2EB1"/>
    <w:rsid w:val="002A372A"/>
    <w:rsid w:val="002A579E"/>
    <w:rsid w:val="002A5C9B"/>
    <w:rsid w:val="002A6727"/>
    <w:rsid w:val="002A6C8F"/>
    <w:rsid w:val="002A7603"/>
    <w:rsid w:val="002A7B9A"/>
    <w:rsid w:val="002B1BB1"/>
    <w:rsid w:val="002B31C1"/>
    <w:rsid w:val="002B6998"/>
    <w:rsid w:val="002B7081"/>
    <w:rsid w:val="002C1086"/>
    <w:rsid w:val="002C2BB3"/>
    <w:rsid w:val="002C2DF1"/>
    <w:rsid w:val="002C318A"/>
    <w:rsid w:val="002C3690"/>
    <w:rsid w:val="002C3B09"/>
    <w:rsid w:val="002C483D"/>
    <w:rsid w:val="002C55F3"/>
    <w:rsid w:val="002C629E"/>
    <w:rsid w:val="002C637E"/>
    <w:rsid w:val="002C696A"/>
    <w:rsid w:val="002C7481"/>
    <w:rsid w:val="002D0651"/>
    <w:rsid w:val="002D2896"/>
    <w:rsid w:val="002D2ED7"/>
    <w:rsid w:val="002D4024"/>
    <w:rsid w:val="002D6C34"/>
    <w:rsid w:val="002E0C58"/>
    <w:rsid w:val="002E139D"/>
    <w:rsid w:val="002E1F20"/>
    <w:rsid w:val="002E2502"/>
    <w:rsid w:val="002E2991"/>
    <w:rsid w:val="002E4419"/>
    <w:rsid w:val="002E4942"/>
    <w:rsid w:val="002E78EC"/>
    <w:rsid w:val="002E7C41"/>
    <w:rsid w:val="002F190C"/>
    <w:rsid w:val="002F34C4"/>
    <w:rsid w:val="002F37AD"/>
    <w:rsid w:val="002F3B2F"/>
    <w:rsid w:val="002F3F8C"/>
    <w:rsid w:val="002F4BBA"/>
    <w:rsid w:val="002F4CCD"/>
    <w:rsid w:val="002F6496"/>
    <w:rsid w:val="002F6FF8"/>
    <w:rsid w:val="002F7B21"/>
    <w:rsid w:val="00300425"/>
    <w:rsid w:val="003005B0"/>
    <w:rsid w:val="00301211"/>
    <w:rsid w:val="003020EB"/>
    <w:rsid w:val="00303814"/>
    <w:rsid w:val="00304AD0"/>
    <w:rsid w:val="00305928"/>
    <w:rsid w:val="0030639A"/>
    <w:rsid w:val="0030679C"/>
    <w:rsid w:val="00306D6D"/>
    <w:rsid w:val="003114C8"/>
    <w:rsid w:val="00311BC4"/>
    <w:rsid w:val="00311FCE"/>
    <w:rsid w:val="003134C3"/>
    <w:rsid w:val="00313FD5"/>
    <w:rsid w:val="00314C66"/>
    <w:rsid w:val="0031683A"/>
    <w:rsid w:val="00316F84"/>
    <w:rsid w:val="003175BB"/>
    <w:rsid w:val="00321E21"/>
    <w:rsid w:val="0032289D"/>
    <w:rsid w:val="00322C37"/>
    <w:rsid w:val="00323131"/>
    <w:rsid w:val="00323B9C"/>
    <w:rsid w:val="00327573"/>
    <w:rsid w:val="00327E14"/>
    <w:rsid w:val="003306FA"/>
    <w:rsid w:val="00330D42"/>
    <w:rsid w:val="00331A98"/>
    <w:rsid w:val="00333EFE"/>
    <w:rsid w:val="003343A5"/>
    <w:rsid w:val="003354DF"/>
    <w:rsid w:val="00335669"/>
    <w:rsid w:val="00336685"/>
    <w:rsid w:val="00336DBA"/>
    <w:rsid w:val="0033715F"/>
    <w:rsid w:val="00340895"/>
    <w:rsid w:val="00343107"/>
    <w:rsid w:val="00344847"/>
    <w:rsid w:val="003457A4"/>
    <w:rsid w:val="00346625"/>
    <w:rsid w:val="00346AFB"/>
    <w:rsid w:val="0034775D"/>
    <w:rsid w:val="003479E6"/>
    <w:rsid w:val="003500C1"/>
    <w:rsid w:val="00351B28"/>
    <w:rsid w:val="00351E64"/>
    <w:rsid w:val="00351F09"/>
    <w:rsid w:val="00352CCE"/>
    <w:rsid w:val="003533DF"/>
    <w:rsid w:val="003540B3"/>
    <w:rsid w:val="00356161"/>
    <w:rsid w:val="00357F3A"/>
    <w:rsid w:val="00360B8D"/>
    <w:rsid w:val="00361A37"/>
    <w:rsid w:val="003622AA"/>
    <w:rsid w:val="0036320B"/>
    <w:rsid w:val="003632CA"/>
    <w:rsid w:val="00364068"/>
    <w:rsid w:val="0036482E"/>
    <w:rsid w:val="003654EC"/>
    <w:rsid w:val="003656F2"/>
    <w:rsid w:val="00367926"/>
    <w:rsid w:val="00370803"/>
    <w:rsid w:val="0037177B"/>
    <w:rsid w:val="00373109"/>
    <w:rsid w:val="003754F8"/>
    <w:rsid w:val="00376977"/>
    <w:rsid w:val="0037701E"/>
    <w:rsid w:val="00377C31"/>
    <w:rsid w:val="003802CE"/>
    <w:rsid w:val="00381695"/>
    <w:rsid w:val="003831CE"/>
    <w:rsid w:val="003832AE"/>
    <w:rsid w:val="00384C5A"/>
    <w:rsid w:val="00385086"/>
    <w:rsid w:val="0038675F"/>
    <w:rsid w:val="00386C8F"/>
    <w:rsid w:val="00386DD6"/>
    <w:rsid w:val="0039027E"/>
    <w:rsid w:val="0039093F"/>
    <w:rsid w:val="00392832"/>
    <w:rsid w:val="00392AA5"/>
    <w:rsid w:val="003931E1"/>
    <w:rsid w:val="003941DF"/>
    <w:rsid w:val="00395319"/>
    <w:rsid w:val="003961E3"/>
    <w:rsid w:val="00397653"/>
    <w:rsid w:val="00397744"/>
    <w:rsid w:val="003A0C42"/>
    <w:rsid w:val="003A0D50"/>
    <w:rsid w:val="003A179A"/>
    <w:rsid w:val="003A20E3"/>
    <w:rsid w:val="003A5495"/>
    <w:rsid w:val="003A5861"/>
    <w:rsid w:val="003B011C"/>
    <w:rsid w:val="003B10F9"/>
    <w:rsid w:val="003B1A5E"/>
    <w:rsid w:val="003B1B79"/>
    <w:rsid w:val="003B1F5C"/>
    <w:rsid w:val="003B361E"/>
    <w:rsid w:val="003B7FAA"/>
    <w:rsid w:val="003C10A7"/>
    <w:rsid w:val="003C1B5A"/>
    <w:rsid w:val="003C1B9D"/>
    <w:rsid w:val="003C26E1"/>
    <w:rsid w:val="003C2EC5"/>
    <w:rsid w:val="003C35EA"/>
    <w:rsid w:val="003C362F"/>
    <w:rsid w:val="003C3C25"/>
    <w:rsid w:val="003C502C"/>
    <w:rsid w:val="003C5071"/>
    <w:rsid w:val="003D04FC"/>
    <w:rsid w:val="003D1198"/>
    <w:rsid w:val="003D3CC8"/>
    <w:rsid w:val="003D5036"/>
    <w:rsid w:val="003D5D1F"/>
    <w:rsid w:val="003D79F0"/>
    <w:rsid w:val="003D7D1E"/>
    <w:rsid w:val="003E04EA"/>
    <w:rsid w:val="003E0892"/>
    <w:rsid w:val="003E0980"/>
    <w:rsid w:val="003E0C8F"/>
    <w:rsid w:val="003E113D"/>
    <w:rsid w:val="003E1F99"/>
    <w:rsid w:val="003E3F8C"/>
    <w:rsid w:val="003E57B1"/>
    <w:rsid w:val="003E5C72"/>
    <w:rsid w:val="003E5EB4"/>
    <w:rsid w:val="003E6B0E"/>
    <w:rsid w:val="003E6D63"/>
    <w:rsid w:val="003E7D4B"/>
    <w:rsid w:val="003F0DD0"/>
    <w:rsid w:val="003F2789"/>
    <w:rsid w:val="003F289A"/>
    <w:rsid w:val="003F29F6"/>
    <w:rsid w:val="003F2BCF"/>
    <w:rsid w:val="003F2C40"/>
    <w:rsid w:val="003F5585"/>
    <w:rsid w:val="003F6816"/>
    <w:rsid w:val="003F6A4E"/>
    <w:rsid w:val="003F6EC9"/>
    <w:rsid w:val="003F76E8"/>
    <w:rsid w:val="003F78A6"/>
    <w:rsid w:val="0040212A"/>
    <w:rsid w:val="0040319F"/>
    <w:rsid w:val="00403520"/>
    <w:rsid w:val="0040419E"/>
    <w:rsid w:val="00404F9C"/>
    <w:rsid w:val="004053E7"/>
    <w:rsid w:val="00405585"/>
    <w:rsid w:val="00405FA4"/>
    <w:rsid w:val="004066A7"/>
    <w:rsid w:val="0041090D"/>
    <w:rsid w:val="0041092B"/>
    <w:rsid w:val="00410BC9"/>
    <w:rsid w:val="00410FFC"/>
    <w:rsid w:val="00411E8C"/>
    <w:rsid w:val="00412E33"/>
    <w:rsid w:val="00413931"/>
    <w:rsid w:val="00413CAF"/>
    <w:rsid w:val="00413FDE"/>
    <w:rsid w:val="0041440E"/>
    <w:rsid w:val="004144F7"/>
    <w:rsid w:val="00415A94"/>
    <w:rsid w:val="004178DD"/>
    <w:rsid w:val="004179D0"/>
    <w:rsid w:val="00420433"/>
    <w:rsid w:val="0042069A"/>
    <w:rsid w:val="00420724"/>
    <w:rsid w:val="00420916"/>
    <w:rsid w:val="00420B85"/>
    <w:rsid w:val="0042101D"/>
    <w:rsid w:val="0042162E"/>
    <w:rsid w:val="004219E0"/>
    <w:rsid w:val="00421B07"/>
    <w:rsid w:val="00421FF9"/>
    <w:rsid w:val="00422AEA"/>
    <w:rsid w:val="004235F4"/>
    <w:rsid w:val="00423A04"/>
    <w:rsid w:val="00424B45"/>
    <w:rsid w:val="00425A4B"/>
    <w:rsid w:val="004260BB"/>
    <w:rsid w:val="0042672A"/>
    <w:rsid w:val="0042781E"/>
    <w:rsid w:val="00431C98"/>
    <w:rsid w:val="00432901"/>
    <w:rsid w:val="00434E57"/>
    <w:rsid w:val="00436F8B"/>
    <w:rsid w:val="00437034"/>
    <w:rsid w:val="0044246E"/>
    <w:rsid w:val="00444870"/>
    <w:rsid w:val="004465A3"/>
    <w:rsid w:val="00446785"/>
    <w:rsid w:val="0045090C"/>
    <w:rsid w:val="00452079"/>
    <w:rsid w:val="00452A5F"/>
    <w:rsid w:val="00453A82"/>
    <w:rsid w:val="00453D8E"/>
    <w:rsid w:val="0045410E"/>
    <w:rsid w:val="00454510"/>
    <w:rsid w:val="00455198"/>
    <w:rsid w:val="00456342"/>
    <w:rsid w:val="004573CC"/>
    <w:rsid w:val="00457D7C"/>
    <w:rsid w:val="00457E01"/>
    <w:rsid w:val="004606AD"/>
    <w:rsid w:val="00460BD2"/>
    <w:rsid w:val="004611C5"/>
    <w:rsid w:val="00461B85"/>
    <w:rsid w:val="00463124"/>
    <w:rsid w:val="00463EC1"/>
    <w:rsid w:val="004662E3"/>
    <w:rsid w:val="00466305"/>
    <w:rsid w:val="004666E2"/>
    <w:rsid w:val="00466B11"/>
    <w:rsid w:val="00467C0A"/>
    <w:rsid w:val="004708A9"/>
    <w:rsid w:val="00472BB4"/>
    <w:rsid w:val="00472FF3"/>
    <w:rsid w:val="004743CD"/>
    <w:rsid w:val="00477273"/>
    <w:rsid w:val="004772BB"/>
    <w:rsid w:val="00477981"/>
    <w:rsid w:val="00481803"/>
    <w:rsid w:val="00483835"/>
    <w:rsid w:val="00484132"/>
    <w:rsid w:val="00486135"/>
    <w:rsid w:val="00487C7F"/>
    <w:rsid w:val="00487F41"/>
    <w:rsid w:val="0049097C"/>
    <w:rsid w:val="0049307C"/>
    <w:rsid w:val="00493A3E"/>
    <w:rsid w:val="00494425"/>
    <w:rsid w:val="004A435B"/>
    <w:rsid w:val="004A43D8"/>
    <w:rsid w:val="004A5521"/>
    <w:rsid w:val="004A58C2"/>
    <w:rsid w:val="004A59E0"/>
    <w:rsid w:val="004B1722"/>
    <w:rsid w:val="004B26A8"/>
    <w:rsid w:val="004B2825"/>
    <w:rsid w:val="004B2908"/>
    <w:rsid w:val="004B4268"/>
    <w:rsid w:val="004B54B0"/>
    <w:rsid w:val="004B5DAF"/>
    <w:rsid w:val="004B63CC"/>
    <w:rsid w:val="004B6545"/>
    <w:rsid w:val="004B6749"/>
    <w:rsid w:val="004B6D4F"/>
    <w:rsid w:val="004C0760"/>
    <w:rsid w:val="004C135E"/>
    <w:rsid w:val="004C1629"/>
    <w:rsid w:val="004C1736"/>
    <w:rsid w:val="004C26A3"/>
    <w:rsid w:val="004C4580"/>
    <w:rsid w:val="004C485D"/>
    <w:rsid w:val="004C4DC3"/>
    <w:rsid w:val="004C4F73"/>
    <w:rsid w:val="004C698B"/>
    <w:rsid w:val="004D0D6D"/>
    <w:rsid w:val="004D103C"/>
    <w:rsid w:val="004D17F5"/>
    <w:rsid w:val="004D19C1"/>
    <w:rsid w:val="004D1EAB"/>
    <w:rsid w:val="004D2ADE"/>
    <w:rsid w:val="004D2CE1"/>
    <w:rsid w:val="004D3397"/>
    <w:rsid w:val="004D3ABF"/>
    <w:rsid w:val="004D49E6"/>
    <w:rsid w:val="004D67A3"/>
    <w:rsid w:val="004E0C20"/>
    <w:rsid w:val="004E1042"/>
    <w:rsid w:val="004E11DA"/>
    <w:rsid w:val="004E16BE"/>
    <w:rsid w:val="004E1FEF"/>
    <w:rsid w:val="004E20A2"/>
    <w:rsid w:val="004E2E3B"/>
    <w:rsid w:val="004E5233"/>
    <w:rsid w:val="004E5254"/>
    <w:rsid w:val="004E5642"/>
    <w:rsid w:val="004E5EF0"/>
    <w:rsid w:val="004E70D2"/>
    <w:rsid w:val="004E7C39"/>
    <w:rsid w:val="004F1A64"/>
    <w:rsid w:val="004F21DA"/>
    <w:rsid w:val="004F280F"/>
    <w:rsid w:val="004F3553"/>
    <w:rsid w:val="004F5102"/>
    <w:rsid w:val="004F5EC1"/>
    <w:rsid w:val="004F66D8"/>
    <w:rsid w:val="004F7B55"/>
    <w:rsid w:val="00500711"/>
    <w:rsid w:val="00501699"/>
    <w:rsid w:val="00503066"/>
    <w:rsid w:val="005032C6"/>
    <w:rsid w:val="00506656"/>
    <w:rsid w:val="00507478"/>
    <w:rsid w:val="0050765E"/>
    <w:rsid w:val="005078B1"/>
    <w:rsid w:val="00507A37"/>
    <w:rsid w:val="00507EC7"/>
    <w:rsid w:val="00507F90"/>
    <w:rsid w:val="00511367"/>
    <w:rsid w:val="00511551"/>
    <w:rsid w:val="005137EF"/>
    <w:rsid w:val="00513AFB"/>
    <w:rsid w:val="0051468B"/>
    <w:rsid w:val="00514B94"/>
    <w:rsid w:val="00514EA6"/>
    <w:rsid w:val="00515161"/>
    <w:rsid w:val="0051661E"/>
    <w:rsid w:val="00517128"/>
    <w:rsid w:val="00517AF0"/>
    <w:rsid w:val="00517ECB"/>
    <w:rsid w:val="00520D13"/>
    <w:rsid w:val="00520FFD"/>
    <w:rsid w:val="00521D8F"/>
    <w:rsid w:val="00523853"/>
    <w:rsid w:val="00525CDC"/>
    <w:rsid w:val="00526B91"/>
    <w:rsid w:val="005278BC"/>
    <w:rsid w:val="00527C61"/>
    <w:rsid w:val="005301C2"/>
    <w:rsid w:val="00532DE6"/>
    <w:rsid w:val="005352CE"/>
    <w:rsid w:val="0053602E"/>
    <w:rsid w:val="005366E3"/>
    <w:rsid w:val="00537492"/>
    <w:rsid w:val="005400B3"/>
    <w:rsid w:val="005407C8"/>
    <w:rsid w:val="00540D76"/>
    <w:rsid w:val="00540FF1"/>
    <w:rsid w:val="00541A75"/>
    <w:rsid w:val="005443E8"/>
    <w:rsid w:val="00544A62"/>
    <w:rsid w:val="00545A5C"/>
    <w:rsid w:val="00546602"/>
    <w:rsid w:val="005509D3"/>
    <w:rsid w:val="00550A19"/>
    <w:rsid w:val="005525FF"/>
    <w:rsid w:val="00553013"/>
    <w:rsid w:val="00555C90"/>
    <w:rsid w:val="005573E1"/>
    <w:rsid w:val="0056077F"/>
    <w:rsid w:val="00560800"/>
    <w:rsid w:val="00561629"/>
    <w:rsid w:val="00561890"/>
    <w:rsid w:val="00562E5B"/>
    <w:rsid w:val="0056480D"/>
    <w:rsid w:val="005671BF"/>
    <w:rsid w:val="005705C3"/>
    <w:rsid w:val="00574119"/>
    <w:rsid w:val="00575916"/>
    <w:rsid w:val="00577FAA"/>
    <w:rsid w:val="0058044E"/>
    <w:rsid w:val="00580C08"/>
    <w:rsid w:val="00582608"/>
    <w:rsid w:val="00582F53"/>
    <w:rsid w:val="0058333C"/>
    <w:rsid w:val="00583A3A"/>
    <w:rsid w:val="005850D2"/>
    <w:rsid w:val="00586BD8"/>
    <w:rsid w:val="005901FE"/>
    <w:rsid w:val="00590F7F"/>
    <w:rsid w:val="0059250F"/>
    <w:rsid w:val="005925F4"/>
    <w:rsid w:val="00592931"/>
    <w:rsid w:val="00592978"/>
    <w:rsid w:val="00593A1F"/>
    <w:rsid w:val="00593B37"/>
    <w:rsid w:val="0059473A"/>
    <w:rsid w:val="005A0A14"/>
    <w:rsid w:val="005A0E85"/>
    <w:rsid w:val="005A25CB"/>
    <w:rsid w:val="005A2815"/>
    <w:rsid w:val="005A4252"/>
    <w:rsid w:val="005A4652"/>
    <w:rsid w:val="005A653C"/>
    <w:rsid w:val="005A65B3"/>
    <w:rsid w:val="005A6C5E"/>
    <w:rsid w:val="005A733E"/>
    <w:rsid w:val="005B076F"/>
    <w:rsid w:val="005B11C3"/>
    <w:rsid w:val="005B241D"/>
    <w:rsid w:val="005B24FC"/>
    <w:rsid w:val="005B2FBF"/>
    <w:rsid w:val="005B3D52"/>
    <w:rsid w:val="005B4818"/>
    <w:rsid w:val="005B49A6"/>
    <w:rsid w:val="005B4CA0"/>
    <w:rsid w:val="005B5485"/>
    <w:rsid w:val="005B5907"/>
    <w:rsid w:val="005B60B5"/>
    <w:rsid w:val="005B7C07"/>
    <w:rsid w:val="005C2511"/>
    <w:rsid w:val="005C3803"/>
    <w:rsid w:val="005C3EF5"/>
    <w:rsid w:val="005C41AA"/>
    <w:rsid w:val="005C4BB0"/>
    <w:rsid w:val="005C4C4A"/>
    <w:rsid w:val="005C5C5E"/>
    <w:rsid w:val="005D1D55"/>
    <w:rsid w:val="005D2045"/>
    <w:rsid w:val="005D2F13"/>
    <w:rsid w:val="005D3173"/>
    <w:rsid w:val="005D371D"/>
    <w:rsid w:val="005D393C"/>
    <w:rsid w:val="005D3C5B"/>
    <w:rsid w:val="005D418C"/>
    <w:rsid w:val="005D42D9"/>
    <w:rsid w:val="005D500F"/>
    <w:rsid w:val="005D61DD"/>
    <w:rsid w:val="005D67ED"/>
    <w:rsid w:val="005D6AE4"/>
    <w:rsid w:val="005D74B9"/>
    <w:rsid w:val="005E0B36"/>
    <w:rsid w:val="005E0FD4"/>
    <w:rsid w:val="005E25E1"/>
    <w:rsid w:val="005E5F1C"/>
    <w:rsid w:val="005E63C1"/>
    <w:rsid w:val="005E6AA4"/>
    <w:rsid w:val="005E727D"/>
    <w:rsid w:val="005E7944"/>
    <w:rsid w:val="005F0493"/>
    <w:rsid w:val="005F1317"/>
    <w:rsid w:val="005F2158"/>
    <w:rsid w:val="005F3504"/>
    <w:rsid w:val="005F4488"/>
    <w:rsid w:val="005F4A0E"/>
    <w:rsid w:val="005F529D"/>
    <w:rsid w:val="005F7E8C"/>
    <w:rsid w:val="00600F0B"/>
    <w:rsid w:val="0060222B"/>
    <w:rsid w:val="006030CC"/>
    <w:rsid w:val="00603633"/>
    <w:rsid w:val="0060453D"/>
    <w:rsid w:val="006055C2"/>
    <w:rsid w:val="00605EE6"/>
    <w:rsid w:val="006062E1"/>
    <w:rsid w:val="00606F7A"/>
    <w:rsid w:val="0061000E"/>
    <w:rsid w:val="0061158C"/>
    <w:rsid w:val="00612239"/>
    <w:rsid w:val="00612C27"/>
    <w:rsid w:val="00613B92"/>
    <w:rsid w:val="00613EE8"/>
    <w:rsid w:val="0061465A"/>
    <w:rsid w:val="0061509D"/>
    <w:rsid w:val="006153DD"/>
    <w:rsid w:val="0061755D"/>
    <w:rsid w:val="006179A3"/>
    <w:rsid w:val="00617A88"/>
    <w:rsid w:val="0062005C"/>
    <w:rsid w:val="00620D21"/>
    <w:rsid w:val="00621119"/>
    <w:rsid w:val="00622B8C"/>
    <w:rsid w:val="00623013"/>
    <w:rsid w:val="006234C6"/>
    <w:rsid w:val="00624C4C"/>
    <w:rsid w:val="00625191"/>
    <w:rsid w:val="00625E04"/>
    <w:rsid w:val="00626C81"/>
    <w:rsid w:val="00626E9F"/>
    <w:rsid w:val="00635E4C"/>
    <w:rsid w:val="006369C4"/>
    <w:rsid w:val="00637393"/>
    <w:rsid w:val="00637CCC"/>
    <w:rsid w:val="0064056D"/>
    <w:rsid w:val="00641577"/>
    <w:rsid w:val="0064251E"/>
    <w:rsid w:val="00642EED"/>
    <w:rsid w:val="00642F7A"/>
    <w:rsid w:val="00643BC8"/>
    <w:rsid w:val="00643E3F"/>
    <w:rsid w:val="00643E97"/>
    <w:rsid w:val="00644972"/>
    <w:rsid w:val="00644E06"/>
    <w:rsid w:val="00645600"/>
    <w:rsid w:val="00647904"/>
    <w:rsid w:val="00647AE6"/>
    <w:rsid w:val="00650031"/>
    <w:rsid w:val="006502F0"/>
    <w:rsid w:val="0065066D"/>
    <w:rsid w:val="006526F7"/>
    <w:rsid w:val="00654B45"/>
    <w:rsid w:val="00654BFF"/>
    <w:rsid w:val="006552B2"/>
    <w:rsid w:val="00655749"/>
    <w:rsid w:val="00655DDF"/>
    <w:rsid w:val="00657087"/>
    <w:rsid w:val="006574D8"/>
    <w:rsid w:val="006577BF"/>
    <w:rsid w:val="0066011B"/>
    <w:rsid w:val="0066085E"/>
    <w:rsid w:val="006629E9"/>
    <w:rsid w:val="00664396"/>
    <w:rsid w:val="006644A3"/>
    <w:rsid w:val="00664F3D"/>
    <w:rsid w:val="006675A5"/>
    <w:rsid w:val="00670764"/>
    <w:rsid w:val="00672428"/>
    <w:rsid w:val="006746EA"/>
    <w:rsid w:val="0067565A"/>
    <w:rsid w:val="00676B6D"/>
    <w:rsid w:val="00682310"/>
    <w:rsid w:val="006859E4"/>
    <w:rsid w:val="00690040"/>
    <w:rsid w:val="00692156"/>
    <w:rsid w:val="0069380B"/>
    <w:rsid w:val="006946BF"/>
    <w:rsid w:val="006952D5"/>
    <w:rsid w:val="006979CB"/>
    <w:rsid w:val="006A072D"/>
    <w:rsid w:val="006A5655"/>
    <w:rsid w:val="006A5A02"/>
    <w:rsid w:val="006A6A9A"/>
    <w:rsid w:val="006A700A"/>
    <w:rsid w:val="006A7EA0"/>
    <w:rsid w:val="006AF213"/>
    <w:rsid w:val="006B0AED"/>
    <w:rsid w:val="006B20C2"/>
    <w:rsid w:val="006B29B5"/>
    <w:rsid w:val="006B37B6"/>
    <w:rsid w:val="006B4350"/>
    <w:rsid w:val="006B4CCA"/>
    <w:rsid w:val="006B559A"/>
    <w:rsid w:val="006B639D"/>
    <w:rsid w:val="006B63B2"/>
    <w:rsid w:val="006B6AB0"/>
    <w:rsid w:val="006B771A"/>
    <w:rsid w:val="006C0CE8"/>
    <w:rsid w:val="006C39A8"/>
    <w:rsid w:val="006C42C7"/>
    <w:rsid w:val="006C48ED"/>
    <w:rsid w:val="006C4FDE"/>
    <w:rsid w:val="006C5797"/>
    <w:rsid w:val="006C79DB"/>
    <w:rsid w:val="006D28D2"/>
    <w:rsid w:val="006D298D"/>
    <w:rsid w:val="006D44CA"/>
    <w:rsid w:val="006D49ED"/>
    <w:rsid w:val="006D5F69"/>
    <w:rsid w:val="006D6EEE"/>
    <w:rsid w:val="006D77CE"/>
    <w:rsid w:val="006E023C"/>
    <w:rsid w:val="006E1354"/>
    <w:rsid w:val="006E2E2F"/>
    <w:rsid w:val="006E4873"/>
    <w:rsid w:val="006E4FE5"/>
    <w:rsid w:val="006E53DF"/>
    <w:rsid w:val="006E6AB7"/>
    <w:rsid w:val="006F0784"/>
    <w:rsid w:val="006F0E9C"/>
    <w:rsid w:val="006F19D2"/>
    <w:rsid w:val="006F2471"/>
    <w:rsid w:val="006F3170"/>
    <w:rsid w:val="006F53DB"/>
    <w:rsid w:val="006F5EFD"/>
    <w:rsid w:val="006F643B"/>
    <w:rsid w:val="006F7F19"/>
    <w:rsid w:val="00701C70"/>
    <w:rsid w:val="007033D4"/>
    <w:rsid w:val="007044CE"/>
    <w:rsid w:val="007046E8"/>
    <w:rsid w:val="007046F2"/>
    <w:rsid w:val="007047CC"/>
    <w:rsid w:val="00704B11"/>
    <w:rsid w:val="007065E0"/>
    <w:rsid w:val="00706845"/>
    <w:rsid w:val="00706DA6"/>
    <w:rsid w:val="00710E94"/>
    <w:rsid w:val="00710ECC"/>
    <w:rsid w:val="0071149A"/>
    <w:rsid w:val="00711910"/>
    <w:rsid w:val="00711FC0"/>
    <w:rsid w:val="00713B1D"/>
    <w:rsid w:val="00714E13"/>
    <w:rsid w:val="00715574"/>
    <w:rsid w:val="00715D51"/>
    <w:rsid w:val="007166A8"/>
    <w:rsid w:val="0071758C"/>
    <w:rsid w:val="00720493"/>
    <w:rsid w:val="0072141C"/>
    <w:rsid w:val="007215B8"/>
    <w:rsid w:val="00722877"/>
    <w:rsid w:val="00722979"/>
    <w:rsid w:val="00723245"/>
    <w:rsid w:val="00723489"/>
    <w:rsid w:val="00723654"/>
    <w:rsid w:val="00723FED"/>
    <w:rsid w:val="0072429E"/>
    <w:rsid w:val="007271FC"/>
    <w:rsid w:val="007279F8"/>
    <w:rsid w:val="00730A1A"/>
    <w:rsid w:val="00730C7B"/>
    <w:rsid w:val="0073225C"/>
    <w:rsid w:val="00733EB4"/>
    <w:rsid w:val="00736217"/>
    <w:rsid w:val="00736C25"/>
    <w:rsid w:val="007371EC"/>
    <w:rsid w:val="00737477"/>
    <w:rsid w:val="0073764B"/>
    <w:rsid w:val="007400E4"/>
    <w:rsid w:val="00740CBE"/>
    <w:rsid w:val="0074118B"/>
    <w:rsid w:val="0074244B"/>
    <w:rsid w:val="00742AE9"/>
    <w:rsid w:val="00743259"/>
    <w:rsid w:val="00743F93"/>
    <w:rsid w:val="0074548D"/>
    <w:rsid w:val="0074675E"/>
    <w:rsid w:val="00746920"/>
    <w:rsid w:val="00747741"/>
    <w:rsid w:val="0075037D"/>
    <w:rsid w:val="007504E8"/>
    <w:rsid w:val="00751575"/>
    <w:rsid w:val="00752AC5"/>
    <w:rsid w:val="00754308"/>
    <w:rsid w:val="00755788"/>
    <w:rsid w:val="00755A9A"/>
    <w:rsid w:val="007568B5"/>
    <w:rsid w:val="00757956"/>
    <w:rsid w:val="00757E56"/>
    <w:rsid w:val="00760044"/>
    <w:rsid w:val="00760D98"/>
    <w:rsid w:val="00761FF8"/>
    <w:rsid w:val="007628A2"/>
    <w:rsid w:val="00762E4B"/>
    <w:rsid w:val="00762E55"/>
    <w:rsid w:val="00763924"/>
    <w:rsid w:val="00763E94"/>
    <w:rsid w:val="00764B9F"/>
    <w:rsid w:val="007652E9"/>
    <w:rsid w:val="00766791"/>
    <w:rsid w:val="0076785E"/>
    <w:rsid w:val="00770DCB"/>
    <w:rsid w:val="00771B27"/>
    <w:rsid w:val="00771F38"/>
    <w:rsid w:val="00773D0C"/>
    <w:rsid w:val="00775224"/>
    <w:rsid w:val="00776592"/>
    <w:rsid w:val="00780E4E"/>
    <w:rsid w:val="00781149"/>
    <w:rsid w:val="007822FC"/>
    <w:rsid w:val="00782CB9"/>
    <w:rsid w:val="0078455D"/>
    <w:rsid w:val="007848E1"/>
    <w:rsid w:val="00785F13"/>
    <w:rsid w:val="00786D42"/>
    <w:rsid w:val="0078796D"/>
    <w:rsid w:val="00787B25"/>
    <w:rsid w:val="00787FA6"/>
    <w:rsid w:val="00790B15"/>
    <w:rsid w:val="0079132E"/>
    <w:rsid w:val="00792684"/>
    <w:rsid w:val="00792838"/>
    <w:rsid w:val="00792A91"/>
    <w:rsid w:val="0079688C"/>
    <w:rsid w:val="00796D4F"/>
    <w:rsid w:val="007970B8"/>
    <w:rsid w:val="00797165"/>
    <w:rsid w:val="007A00CC"/>
    <w:rsid w:val="007A1D2B"/>
    <w:rsid w:val="007A2036"/>
    <w:rsid w:val="007A2B4A"/>
    <w:rsid w:val="007A30AF"/>
    <w:rsid w:val="007A46E8"/>
    <w:rsid w:val="007A5A38"/>
    <w:rsid w:val="007A5E74"/>
    <w:rsid w:val="007A6141"/>
    <w:rsid w:val="007A69F9"/>
    <w:rsid w:val="007A7094"/>
    <w:rsid w:val="007A72DE"/>
    <w:rsid w:val="007A73D4"/>
    <w:rsid w:val="007B14B5"/>
    <w:rsid w:val="007B1BBC"/>
    <w:rsid w:val="007B4CD0"/>
    <w:rsid w:val="007B55BE"/>
    <w:rsid w:val="007B7482"/>
    <w:rsid w:val="007B7A47"/>
    <w:rsid w:val="007C0056"/>
    <w:rsid w:val="007C2283"/>
    <w:rsid w:val="007C290F"/>
    <w:rsid w:val="007C3CA6"/>
    <w:rsid w:val="007C4C73"/>
    <w:rsid w:val="007C621C"/>
    <w:rsid w:val="007C7372"/>
    <w:rsid w:val="007C7EAF"/>
    <w:rsid w:val="007D1236"/>
    <w:rsid w:val="007D35F8"/>
    <w:rsid w:val="007D3F5B"/>
    <w:rsid w:val="007D3FB6"/>
    <w:rsid w:val="007D417F"/>
    <w:rsid w:val="007D5610"/>
    <w:rsid w:val="007D626A"/>
    <w:rsid w:val="007D62A5"/>
    <w:rsid w:val="007D71A8"/>
    <w:rsid w:val="007D78B4"/>
    <w:rsid w:val="007E1BC0"/>
    <w:rsid w:val="007E26F2"/>
    <w:rsid w:val="007E2A9B"/>
    <w:rsid w:val="007E440E"/>
    <w:rsid w:val="007E4F1C"/>
    <w:rsid w:val="007E66B6"/>
    <w:rsid w:val="007E6AB0"/>
    <w:rsid w:val="007E6E71"/>
    <w:rsid w:val="007F03F8"/>
    <w:rsid w:val="007F1A50"/>
    <w:rsid w:val="007F2EA9"/>
    <w:rsid w:val="007F4594"/>
    <w:rsid w:val="007F48E1"/>
    <w:rsid w:val="007F604B"/>
    <w:rsid w:val="007F75C5"/>
    <w:rsid w:val="00802BAA"/>
    <w:rsid w:val="00802C45"/>
    <w:rsid w:val="00803522"/>
    <w:rsid w:val="00806B65"/>
    <w:rsid w:val="00811BF2"/>
    <w:rsid w:val="00812723"/>
    <w:rsid w:val="00814FBE"/>
    <w:rsid w:val="0081553E"/>
    <w:rsid w:val="00815576"/>
    <w:rsid w:val="00817586"/>
    <w:rsid w:val="0081784A"/>
    <w:rsid w:val="00817953"/>
    <w:rsid w:val="00822F2E"/>
    <w:rsid w:val="008236B0"/>
    <w:rsid w:val="00823F86"/>
    <w:rsid w:val="00824179"/>
    <w:rsid w:val="008243D5"/>
    <w:rsid w:val="00825B74"/>
    <w:rsid w:val="00826596"/>
    <w:rsid w:val="008269B2"/>
    <w:rsid w:val="00826B0B"/>
    <w:rsid w:val="00826E04"/>
    <w:rsid w:val="008270FB"/>
    <w:rsid w:val="00827826"/>
    <w:rsid w:val="008314A6"/>
    <w:rsid w:val="00833D01"/>
    <w:rsid w:val="00833F77"/>
    <w:rsid w:val="008342E6"/>
    <w:rsid w:val="008356F8"/>
    <w:rsid w:val="00835B6F"/>
    <w:rsid w:val="00837996"/>
    <w:rsid w:val="008379C9"/>
    <w:rsid w:val="00840494"/>
    <w:rsid w:val="00841BB1"/>
    <w:rsid w:val="00841CD1"/>
    <w:rsid w:val="00842532"/>
    <w:rsid w:val="008426F7"/>
    <w:rsid w:val="00843532"/>
    <w:rsid w:val="008441B2"/>
    <w:rsid w:val="008458F4"/>
    <w:rsid w:val="00845EC9"/>
    <w:rsid w:val="008466DF"/>
    <w:rsid w:val="00846716"/>
    <w:rsid w:val="00846B44"/>
    <w:rsid w:val="008478CF"/>
    <w:rsid w:val="00847F0B"/>
    <w:rsid w:val="00850DAE"/>
    <w:rsid w:val="00851096"/>
    <w:rsid w:val="00852995"/>
    <w:rsid w:val="00853C6B"/>
    <w:rsid w:val="008547F3"/>
    <w:rsid w:val="00854814"/>
    <w:rsid w:val="00854CD7"/>
    <w:rsid w:val="008557AA"/>
    <w:rsid w:val="00855EF3"/>
    <w:rsid w:val="00856CE8"/>
    <w:rsid w:val="00856CFA"/>
    <w:rsid w:val="0085752B"/>
    <w:rsid w:val="00857747"/>
    <w:rsid w:val="00860449"/>
    <w:rsid w:val="00860A5B"/>
    <w:rsid w:val="008620E0"/>
    <w:rsid w:val="00863A42"/>
    <w:rsid w:val="008654B4"/>
    <w:rsid w:val="008654D3"/>
    <w:rsid w:val="00865E27"/>
    <w:rsid w:val="0086694D"/>
    <w:rsid w:val="00870EA6"/>
    <w:rsid w:val="008743B0"/>
    <w:rsid w:val="008802AF"/>
    <w:rsid w:val="008809DE"/>
    <w:rsid w:val="00880B21"/>
    <w:rsid w:val="00880B22"/>
    <w:rsid w:val="00881F06"/>
    <w:rsid w:val="008821B4"/>
    <w:rsid w:val="0088319E"/>
    <w:rsid w:val="00884ACA"/>
    <w:rsid w:val="008860DC"/>
    <w:rsid w:val="00886E1A"/>
    <w:rsid w:val="0088873B"/>
    <w:rsid w:val="00890064"/>
    <w:rsid w:val="008916D2"/>
    <w:rsid w:val="00892220"/>
    <w:rsid w:val="008924F7"/>
    <w:rsid w:val="0089291A"/>
    <w:rsid w:val="008935A7"/>
    <w:rsid w:val="00893F08"/>
    <w:rsid w:val="008943B9"/>
    <w:rsid w:val="00894FA9"/>
    <w:rsid w:val="008953E7"/>
    <w:rsid w:val="008A08C7"/>
    <w:rsid w:val="008A31D1"/>
    <w:rsid w:val="008A3602"/>
    <w:rsid w:val="008A3923"/>
    <w:rsid w:val="008A3CCE"/>
    <w:rsid w:val="008A6270"/>
    <w:rsid w:val="008A67C0"/>
    <w:rsid w:val="008A6AAC"/>
    <w:rsid w:val="008A6EB9"/>
    <w:rsid w:val="008B01ED"/>
    <w:rsid w:val="008B085C"/>
    <w:rsid w:val="008B0DAC"/>
    <w:rsid w:val="008B0ED8"/>
    <w:rsid w:val="008B16AC"/>
    <w:rsid w:val="008B1EC7"/>
    <w:rsid w:val="008B2E23"/>
    <w:rsid w:val="008B2F3A"/>
    <w:rsid w:val="008B30FE"/>
    <w:rsid w:val="008B4325"/>
    <w:rsid w:val="008B47B4"/>
    <w:rsid w:val="008B5E0B"/>
    <w:rsid w:val="008B66C7"/>
    <w:rsid w:val="008C00BE"/>
    <w:rsid w:val="008C08CD"/>
    <w:rsid w:val="008C1D34"/>
    <w:rsid w:val="008C1DA7"/>
    <w:rsid w:val="008C2855"/>
    <w:rsid w:val="008C2B1E"/>
    <w:rsid w:val="008C30FC"/>
    <w:rsid w:val="008C3424"/>
    <w:rsid w:val="008C51E0"/>
    <w:rsid w:val="008C6901"/>
    <w:rsid w:val="008C7501"/>
    <w:rsid w:val="008D03AC"/>
    <w:rsid w:val="008D1018"/>
    <w:rsid w:val="008D2306"/>
    <w:rsid w:val="008D2E6B"/>
    <w:rsid w:val="008D4B41"/>
    <w:rsid w:val="008D569F"/>
    <w:rsid w:val="008D588E"/>
    <w:rsid w:val="008D634E"/>
    <w:rsid w:val="008D72FB"/>
    <w:rsid w:val="008E1569"/>
    <w:rsid w:val="008E2DD2"/>
    <w:rsid w:val="008E704C"/>
    <w:rsid w:val="008E7A62"/>
    <w:rsid w:val="008F03A9"/>
    <w:rsid w:val="008F0CD6"/>
    <w:rsid w:val="008F1842"/>
    <w:rsid w:val="008F1AE5"/>
    <w:rsid w:val="008F2C7C"/>
    <w:rsid w:val="008F443F"/>
    <w:rsid w:val="008F666F"/>
    <w:rsid w:val="008F6AFF"/>
    <w:rsid w:val="00900A4F"/>
    <w:rsid w:val="00900D42"/>
    <w:rsid w:val="0090107A"/>
    <w:rsid w:val="009011F6"/>
    <w:rsid w:val="009019BE"/>
    <w:rsid w:val="00901C65"/>
    <w:rsid w:val="00901D5F"/>
    <w:rsid w:val="00902E84"/>
    <w:rsid w:val="00903525"/>
    <w:rsid w:val="009038EB"/>
    <w:rsid w:val="00903CC1"/>
    <w:rsid w:val="009040A6"/>
    <w:rsid w:val="009050F5"/>
    <w:rsid w:val="00906209"/>
    <w:rsid w:val="009078DB"/>
    <w:rsid w:val="009104A0"/>
    <w:rsid w:val="00910943"/>
    <w:rsid w:val="0091129D"/>
    <w:rsid w:val="00913426"/>
    <w:rsid w:val="00913BA2"/>
    <w:rsid w:val="00914769"/>
    <w:rsid w:val="00915D14"/>
    <w:rsid w:val="00916A37"/>
    <w:rsid w:val="00920F35"/>
    <w:rsid w:val="00921114"/>
    <w:rsid w:val="0092112C"/>
    <w:rsid w:val="009211A9"/>
    <w:rsid w:val="00921A9C"/>
    <w:rsid w:val="00924BB7"/>
    <w:rsid w:val="0092798E"/>
    <w:rsid w:val="00932B06"/>
    <w:rsid w:val="00932C5D"/>
    <w:rsid w:val="00935A2B"/>
    <w:rsid w:val="009365DB"/>
    <w:rsid w:val="009402A6"/>
    <w:rsid w:val="00941BA8"/>
    <w:rsid w:val="00941C95"/>
    <w:rsid w:val="00943AA5"/>
    <w:rsid w:val="00944391"/>
    <w:rsid w:val="00944DF7"/>
    <w:rsid w:val="00944E33"/>
    <w:rsid w:val="00946F0F"/>
    <w:rsid w:val="0094762F"/>
    <w:rsid w:val="00950862"/>
    <w:rsid w:val="00952133"/>
    <w:rsid w:val="00954058"/>
    <w:rsid w:val="00954234"/>
    <w:rsid w:val="009543B9"/>
    <w:rsid w:val="00954BD0"/>
    <w:rsid w:val="00954CD4"/>
    <w:rsid w:val="00955699"/>
    <w:rsid w:val="00957728"/>
    <w:rsid w:val="00957A61"/>
    <w:rsid w:val="00960699"/>
    <w:rsid w:val="00960A74"/>
    <w:rsid w:val="00961ECE"/>
    <w:rsid w:val="0096372E"/>
    <w:rsid w:val="0096387B"/>
    <w:rsid w:val="00964F9C"/>
    <w:rsid w:val="00965D69"/>
    <w:rsid w:val="009670F8"/>
    <w:rsid w:val="009671D7"/>
    <w:rsid w:val="00969218"/>
    <w:rsid w:val="00971AE1"/>
    <w:rsid w:val="009721C4"/>
    <w:rsid w:val="00972F0A"/>
    <w:rsid w:val="009743A2"/>
    <w:rsid w:val="00974537"/>
    <w:rsid w:val="009748BA"/>
    <w:rsid w:val="0097589D"/>
    <w:rsid w:val="0097627C"/>
    <w:rsid w:val="0097642F"/>
    <w:rsid w:val="0097674D"/>
    <w:rsid w:val="009770A6"/>
    <w:rsid w:val="0097717E"/>
    <w:rsid w:val="00977533"/>
    <w:rsid w:val="00981CA3"/>
    <w:rsid w:val="00981EFE"/>
    <w:rsid w:val="009837CB"/>
    <w:rsid w:val="00984FED"/>
    <w:rsid w:val="00985F20"/>
    <w:rsid w:val="00986351"/>
    <w:rsid w:val="0098648B"/>
    <w:rsid w:val="00986A0A"/>
    <w:rsid w:val="00987DE2"/>
    <w:rsid w:val="009902FC"/>
    <w:rsid w:val="009907D7"/>
    <w:rsid w:val="00990D59"/>
    <w:rsid w:val="0099235D"/>
    <w:rsid w:val="0099326B"/>
    <w:rsid w:val="009936FF"/>
    <w:rsid w:val="00993877"/>
    <w:rsid w:val="009A04F1"/>
    <w:rsid w:val="009A13D5"/>
    <w:rsid w:val="009A25FC"/>
    <w:rsid w:val="009A2A13"/>
    <w:rsid w:val="009A2FB1"/>
    <w:rsid w:val="009A3CBD"/>
    <w:rsid w:val="009A565F"/>
    <w:rsid w:val="009A5BBF"/>
    <w:rsid w:val="009A74B0"/>
    <w:rsid w:val="009A7843"/>
    <w:rsid w:val="009A7C14"/>
    <w:rsid w:val="009B0837"/>
    <w:rsid w:val="009B0BA2"/>
    <w:rsid w:val="009B0D63"/>
    <w:rsid w:val="009B498E"/>
    <w:rsid w:val="009B5485"/>
    <w:rsid w:val="009B5EF2"/>
    <w:rsid w:val="009B64FC"/>
    <w:rsid w:val="009B7D5B"/>
    <w:rsid w:val="009C092B"/>
    <w:rsid w:val="009C15B6"/>
    <w:rsid w:val="009C1782"/>
    <w:rsid w:val="009C1939"/>
    <w:rsid w:val="009C35A3"/>
    <w:rsid w:val="009C3CE0"/>
    <w:rsid w:val="009C481E"/>
    <w:rsid w:val="009C5B49"/>
    <w:rsid w:val="009C6266"/>
    <w:rsid w:val="009C6B24"/>
    <w:rsid w:val="009D1715"/>
    <w:rsid w:val="009D183D"/>
    <w:rsid w:val="009D1B2A"/>
    <w:rsid w:val="009D212F"/>
    <w:rsid w:val="009D28BD"/>
    <w:rsid w:val="009D3D03"/>
    <w:rsid w:val="009D44C4"/>
    <w:rsid w:val="009D53BC"/>
    <w:rsid w:val="009D6462"/>
    <w:rsid w:val="009E032A"/>
    <w:rsid w:val="009E0977"/>
    <w:rsid w:val="009E0AFD"/>
    <w:rsid w:val="009E0CDE"/>
    <w:rsid w:val="009E0D4F"/>
    <w:rsid w:val="009E21BD"/>
    <w:rsid w:val="009E27FE"/>
    <w:rsid w:val="009E2839"/>
    <w:rsid w:val="009E40DF"/>
    <w:rsid w:val="009E4E08"/>
    <w:rsid w:val="009E525B"/>
    <w:rsid w:val="009E64F2"/>
    <w:rsid w:val="009E6E4A"/>
    <w:rsid w:val="009E7E71"/>
    <w:rsid w:val="009F030B"/>
    <w:rsid w:val="009F07C6"/>
    <w:rsid w:val="009F123E"/>
    <w:rsid w:val="009F3D8F"/>
    <w:rsid w:val="009F4031"/>
    <w:rsid w:val="009F46F2"/>
    <w:rsid w:val="009F47BD"/>
    <w:rsid w:val="009F4D8D"/>
    <w:rsid w:val="009F5845"/>
    <w:rsid w:val="009F6F55"/>
    <w:rsid w:val="009F7334"/>
    <w:rsid w:val="009F778D"/>
    <w:rsid w:val="00A00803"/>
    <w:rsid w:val="00A00C04"/>
    <w:rsid w:val="00A00DCE"/>
    <w:rsid w:val="00A00DF8"/>
    <w:rsid w:val="00A02EA2"/>
    <w:rsid w:val="00A034C3"/>
    <w:rsid w:val="00A03518"/>
    <w:rsid w:val="00A035E7"/>
    <w:rsid w:val="00A042B8"/>
    <w:rsid w:val="00A053A0"/>
    <w:rsid w:val="00A064F4"/>
    <w:rsid w:val="00A069E7"/>
    <w:rsid w:val="00A06BF6"/>
    <w:rsid w:val="00A10D86"/>
    <w:rsid w:val="00A11202"/>
    <w:rsid w:val="00A11F2D"/>
    <w:rsid w:val="00A120B1"/>
    <w:rsid w:val="00A13972"/>
    <w:rsid w:val="00A13BC1"/>
    <w:rsid w:val="00A15AA5"/>
    <w:rsid w:val="00A16AEA"/>
    <w:rsid w:val="00A17269"/>
    <w:rsid w:val="00A20B4E"/>
    <w:rsid w:val="00A20B57"/>
    <w:rsid w:val="00A20EE6"/>
    <w:rsid w:val="00A2168A"/>
    <w:rsid w:val="00A238AF"/>
    <w:rsid w:val="00A24825"/>
    <w:rsid w:val="00A24F07"/>
    <w:rsid w:val="00A257B0"/>
    <w:rsid w:val="00A25CC1"/>
    <w:rsid w:val="00A25D73"/>
    <w:rsid w:val="00A2664A"/>
    <w:rsid w:val="00A27DDE"/>
    <w:rsid w:val="00A3056F"/>
    <w:rsid w:val="00A3088B"/>
    <w:rsid w:val="00A31ACE"/>
    <w:rsid w:val="00A32D27"/>
    <w:rsid w:val="00A33859"/>
    <w:rsid w:val="00A33D0F"/>
    <w:rsid w:val="00A33E45"/>
    <w:rsid w:val="00A348DF"/>
    <w:rsid w:val="00A352D7"/>
    <w:rsid w:val="00A3570D"/>
    <w:rsid w:val="00A3648F"/>
    <w:rsid w:val="00A37453"/>
    <w:rsid w:val="00A41FEE"/>
    <w:rsid w:val="00A4373B"/>
    <w:rsid w:val="00A43861"/>
    <w:rsid w:val="00A45830"/>
    <w:rsid w:val="00A470C2"/>
    <w:rsid w:val="00A51187"/>
    <w:rsid w:val="00A51753"/>
    <w:rsid w:val="00A51C38"/>
    <w:rsid w:val="00A52C28"/>
    <w:rsid w:val="00A534C7"/>
    <w:rsid w:val="00A5367D"/>
    <w:rsid w:val="00A53C1E"/>
    <w:rsid w:val="00A543F1"/>
    <w:rsid w:val="00A546D0"/>
    <w:rsid w:val="00A54BA5"/>
    <w:rsid w:val="00A54EF1"/>
    <w:rsid w:val="00A554ED"/>
    <w:rsid w:val="00A556DD"/>
    <w:rsid w:val="00A57BB0"/>
    <w:rsid w:val="00A57D58"/>
    <w:rsid w:val="00A633ED"/>
    <w:rsid w:val="00A634BD"/>
    <w:rsid w:val="00A637D0"/>
    <w:rsid w:val="00A643B7"/>
    <w:rsid w:val="00A64FBA"/>
    <w:rsid w:val="00A654E0"/>
    <w:rsid w:val="00A66D8C"/>
    <w:rsid w:val="00A7095A"/>
    <w:rsid w:val="00A72808"/>
    <w:rsid w:val="00A72B90"/>
    <w:rsid w:val="00A732D4"/>
    <w:rsid w:val="00A73441"/>
    <w:rsid w:val="00A73B69"/>
    <w:rsid w:val="00A73ED7"/>
    <w:rsid w:val="00A74A90"/>
    <w:rsid w:val="00A74E28"/>
    <w:rsid w:val="00A757FF"/>
    <w:rsid w:val="00A75A0D"/>
    <w:rsid w:val="00A75A3C"/>
    <w:rsid w:val="00A76AE4"/>
    <w:rsid w:val="00A77DBE"/>
    <w:rsid w:val="00A80776"/>
    <w:rsid w:val="00A80A56"/>
    <w:rsid w:val="00A81439"/>
    <w:rsid w:val="00A81A48"/>
    <w:rsid w:val="00A81B3A"/>
    <w:rsid w:val="00A82016"/>
    <w:rsid w:val="00A8445E"/>
    <w:rsid w:val="00A874D4"/>
    <w:rsid w:val="00A87591"/>
    <w:rsid w:val="00A90299"/>
    <w:rsid w:val="00A90337"/>
    <w:rsid w:val="00A90A4E"/>
    <w:rsid w:val="00A921B6"/>
    <w:rsid w:val="00A9260F"/>
    <w:rsid w:val="00A9292C"/>
    <w:rsid w:val="00A92C1B"/>
    <w:rsid w:val="00A93C84"/>
    <w:rsid w:val="00A94F73"/>
    <w:rsid w:val="00A95C4E"/>
    <w:rsid w:val="00A962A6"/>
    <w:rsid w:val="00A968F3"/>
    <w:rsid w:val="00AA0BB3"/>
    <w:rsid w:val="00AA0D45"/>
    <w:rsid w:val="00AA17BB"/>
    <w:rsid w:val="00AA2ADC"/>
    <w:rsid w:val="00AA411B"/>
    <w:rsid w:val="00AA41FE"/>
    <w:rsid w:val="00AA4956"/>
    <w:rsid w:val="00AA4BA5"/>
    <w:rsid w:val="00AA5EEE"/>
    <w:rsid w:val="00AA5F8C"/>
    <w:rsid w:val="00AA6A8C"/>
    <w:rsid w:val="00AA7EC7"/>
    <w:rsid w:val="00AB27D8"/>
    <w:rsid w:val="00AB32EB"/>
    <w:rsid w:val="00AB4E51"/>
    <w:rsid w:val="00AB5405"/>
    <w:rsid w:val="00AB69E1"/>
    <w:rsid w:val="00AB7684"/>
    <w:rsid w:val="00AC0E75"/>
    <w:rsid w:val="00AC2009"/>
    <w:rsid w:val="00AC2126"/>
    <w:rsid w:val="00AC2CA4"/>
    <w:rsid w:val="00AC3DB4"/>
    <w:rsid w:val="00AC4CB4"/>
    <w:rsid w:val="00AC5550"/>
    <w:rsid w:val="00AC709E"/>
    <w:rsid w:val="00AD0213"/>
    <w:rsid w:val="00AD1812"/>
    <w:rsid w:val="00AD1C66"/>
    <w:rsid w:val="00AD200C"/>
    <w:rsid w:val="00AD371D"/>
    <w:rsid w:val="00AD4099"/>
    <w:rsid w:val="00AD6105"/>
    <w:rsid w:val="00AD7F54"/>
    <w:rsid w:val="00AE1000"/>
    <w:rsid w:val="00AE172C"/>
    <w:rsid w:val="00AE4529"/>
    <w:rsid w:val="00AE4DE6"/>
    <w:rsid w:val="00AE611E"/>
    <w:rsid w:val="00AE616A"/>
    <w:rsid w:val="00AE6941"/>
    <w:rsid w:val="00AE7BFB"/>
    <w:rsid w:val="00AE8F14"/>
    <w:rsid w:val="00AF066B"/>
    <w:rsid w:val="00AF10F7"/>
    <w:rsid w:val="00AF1FD8"/>
    <w:rsid w:val="00AF3FD2"/>
    <w:rsid w:val="00AF4F9D"/>
    <w:rsid w:val="00AF6AC4"/>
    <w:rsid w:val="00AF6EFA"/>
    <w:rsid w:val="00AF7300"/>
    <w:rsid w:val="00B026FE"/>
    <w:rsid w:val="00B04351"/>
    <w:rsid w:val="00B0466E"/>
    <w:rsid w:val="00B04E91"/>
    <w:rsid w:val="00B056DE"/>
    <w:rsid w:val="00B065AA"/>
    <w:rsid w:val="00B06788"/>
    <w:rsid w:val="00B13433"/>
    <w:rsid w:val="00B138D1"/>
    <w:rsid w:val="00B13C87"/>
    <w:rsid w:val="00B13ECF"/>
    <w:rsid w:val="00B15B93"/>
    <w:rsid w:val="00B171A2"/>
    <w:rsid w:val="00B2017B"/>
    <w:rsid w:val="00B21F39"/>
    <w:rsid w:val="00B22B35"/>
    <w:rsid w:val="00B24E94"/>
    <w:rsid w:val="00B264F0"/>
    <w:rsid w:val="00B3202A"/>
    <w:rsid w:val="00B32399"/>
    <w:rsid w:val="00B33380"/>
    <w:rsid w:val="00B33953"/>
    <w:rsid w:val="00B33B28"/>
    <w:rsid w:val="00B34A66"/>
    <w:rsid w:val="00B34E7E"/>
    <w:rsid w:val="00B36BD1"/>
    <w:rsid w:val="00B37AB2"/>
    <w:rsid w:val="00B434E1"/>
    <w:rsid w:val="00B447D9"/>
    <w:rsid w:val="00B456C2"/>
    <w:rsid w:val="00B4662C"/>
    <w:rsid w:val="00B46A8E"/>
    <w:rsid w:val="00B504ED"/>
    <w:rsid w:val="00B506AD"/>
    <w:rsid w:val="00B5074F"/>
    <w:rsid w:val="00B525FE"/>
    <w:rsid w:val="00B5268E"/>
    <w:rsid w:val="00B54CC6"/>
    <w:rsid w:val="00B565E6"/>
    <w:rsid w:val="00B575B1"/>
    <w:rsid w:val="00B6155B"/>
    <w:rsid w:val="00B62164"/>
    <w:rsid w:val="00B6233A"/>
    <w:rsid w:val="00B6273E"/>
    <w:rsid w:val="00B62D44"/>
    <w:rsid w:val="00B64CC8"/>
    <w:rsid w:val="00B654DF"/>
    <w:rsid w:val="00B65A2D"/>
    <w:rsid w:val="00B66AF4"/>
    <w:rsid w:val="00B66EEB"/>
    <w:rsid w:val="00B679A0"/>
    <w:rsid w:val="00B74494"/>
    <w:rsid w:val="00B74B00"/>
    <w:rsid w:val="00B756AB"/>
    <w:rsid w:val="00B76057"/>
    <w:rsid w:val="00B8031D"/>
    <w:rsid w:val="00B8086C"/>
    <w:rsid w:val="00B80DEA"/>
    <w:rsid w:val="00B82630"/>
    <w:rsid w:val="00B82F57"/>
    <w:rsid w:val="00B849CB"/>
    <w:rsid w:val="00B86CC5"/>
    <w:rsid w:val="00B907C6"/>
    <w:rsid w:val="00B90D0B"/>
    <w:rsid w:val="00B90D31"/>
    <w:rsid w:val="00B91212"/>
    <w:rsid w:val="00B918A8"/>
    <w:rsid w:val="00B91FE7"/>
    <w:rsid w:val="00B93000"/>
    <w:rsid w:val="00B94218"/>
    <w:rsid w:val="00B94986"/>
    <w:rsid w:val="00B95EE7"/>
    <w:rsid w:val="00B9636E"/>
    <w:rsid w:val="00B969D6"/>
    <w:rsid w:val="00B978A6"/>
    <w:rsid w:val="00BA0129"/>
    <w:rsid w:val="00BA05BF"/>
    <w:rsid w:val="00BA06E5"/>
    <w:rsid w:val="00BA124D"/>
    <w:rsid w:val="00BA2407"/>
    <w:rsid w:val="00BA2736"/>
    <w:rsid w:val="00BA54DD"/>
    <w:rsid w:val="00BA6586"/>
    <w:rsid w:val="00BB05BC"/>
    <w:rsid w:val="00BB0C3A"/>
    <w:rsid w:val="00BB15B5"/>
    <w:rsid w:val="00BB2946"/>
    <w:rsid w:val="00BB43E3"/>
    <w:rsid w:val="00BB5984"/>
    <w:rsid w:val="00BB5F10"/>
    <w:rsid w:val="00BB6546"/>
    <w:rsid w:val="00BB78D7"/>
    <w:rsid w:val="00BC009C"/>
    <w:rsid w:val="00BC0C78"/>
    <w:rsid w:val="00BC114A"/>
    <w:rsid w:val="00BC1CED"/>
    <w:rsid w:val="00BC1F42"/>
    <w:rsid w:val="00BC2988"/>
    <w:rsid w:val="00BC2ED6"/>
    <w:rsid w:val="00BC5128"/>
    <w:rsid w:val="00BC51B6"/>
    <w:rsid w:val="00BC660D"/>
    <w:rsid w:val="00BC76BB"/>
    <w:rsid w:val="00BC7E0B"/>
    <w:rsid w:val="00BD01CE"/>
    <w:rsid w:val="00BD0604"/>
    <w:rsid w:val="00BD095C"/>
    <w:rsid w:val="00BD12B2"/>
    <w:rsid w:val="00BD246C"/>
    <w:rsid w:val="00BD2BA2"/>
    <w:rsid w:val="00BD3BCA"/>
    <w:rsid w:val="00BD47E1"/>
    <w:rsid w:val="00BD616F"/>
    <w:rsid w:val="00BD67DB"/>
    <w:rsid w:val="00BD7D03"/>
    <w:rsid w:val="00BE085B"/>
    <w:rsid w:val="00BE1785"/>
    <w:rsid w:val="00BE1C35"/>
    <w:rsid w:val="00BE230F"/>
    <w:rsid w:val="00BE4ED2"/>
    <w:rsid w:val="00BE58F6"/>
    <w:rsid w:val="00BF0BDF"/>
    <w:rsid w:val="00BF15CD"/>
    <w:rsid w:val="00BF1A33"/>
    <w:rsid w:val="00BF23F3"/>
    <w:rsid w:val="00BF2AEA"/>
    <w:rsid w:val="00BF44A5"/>
    <w:rsid w:val="00BF6FE1"/>
    <w:rsid w:val="00C01CB0"/>
    <w:rsid w:val="00C0203B"/>
    <w:rsid w:val="00C02F2F"/>
    <w:rsid w:val="00C0311A"/>
    <w:rsid w:val="00C03ABF"/>
    <w:rsid w:val="00C03E5F"/>
    <w:rsid w:val="00C048F8"/>
    <w:rsid w:val="00C1037B"/>
    <w:rsid w:val="00C114DA"/>
    <w:rsid w:val="00C1414E"/>
    <w:rsid w:val="00C1422E"/>
    <w:rsid w:val="00C143D0"/>
    <w:rsid w:val="00C15398"/>
    <w:rsid w:val="00C15A4B"/>
    <w:rsid w:val="00C15FF6"/>
    <w:rsid w:val="00C1748E"/>
    <w:rsid w:val="00C20D93"/>
    <w:rsid w:val="00C227B5"/>
    <w:rsid w:val="00C239B4"/>
    <w:rsid w:val="00C23CA7"/>
    <w:rsid w:val="00C24605"/>
    <w:rsid w:val="00C252A0"/>
    <w:rsid w:val="00C264FA"/>
    <w:rsid w:val="00C26F9C"/>
    <w:rsid w:val="00C30D22"/>
    <w:rsid w:val="00C31E21"/>
    <w:rsid w:val="00C323E3"/>
    <w:rsid w:val="00C3299F"/>
    <w:rsid w:val="00C33501"/>
    <w:rsid w:val="00C33675"/>
    <w:rsid w:val="00C34D28"/>
    <w:rsid w:val="00C35F81"/>
    <w:rsid w:val="00C36C74"/>
    <w:rsid w:val="00C37ADE"/>
    <w:rsid w:val="00C4010F"/>
    <w:rsid w:val="00C40D30"/>
    <w:rsid w:val="00C4356A"/>
    <w:rsid w:val="00C463FA"/>
    <w:rsid w:val="00C468FD"/>
    <w:rsid w:val="00C46EB2"/>
    <w:rsid w:val="00C512FE"/>
    <w:rsid w:val="00C514A5"/>
    <w:rsid w:val="00C52198"/>
    <w:rsid w:val="00C528BB"/>
    <w:rsid w:val="00C53E6A"/>
    <w:rsid w:val="00C5559B"/>
    <w:rsid w:val="00C5677B"/>
    <w:rsid w:val="00C56F5F"/>
    <w:rsid w:val="00C576DB"/>
    <w:rsid w:val="00C57BCF"/>
    <w:rsid w:val="00C57E29"/>
    <w:rsid w:val="00C604D6"/>
    <w:rsid w:val="00C6075E"/>
    <w:rsid w:val="00C61B5B"/>
    <w:rsid w:val="00C63EDF"/>
    <w:rsid w:val="00C64589"/>
    <w:rsid w:val="00C65990"/>
    <w:rsid w:val="00C66E7F"/>
    <w:rsid w:val="00C6768F"/>
    <w:rsid w:val="00C676CF"/>
    <w:rsid w:val="00C700AC"/>
    <w:rsid w:val="00C704BF"/>
    <w:rsid w:val="00C729D0"/>
    <w:rsid w:val="00C73287"/>
    <w:rsid w:val="00C73E2F"/>
    <w:rsid w:val="00C75B1E"/>
    <w:rsid w:val="00C75D83"/>
    <w:rsid w:val="00C76107"/>
    <w:rsid w:val="00C76E1E"/>
    <w:rsid w:val="00C779EB"/>
    <w:rsid w:val="00C82570"/>
    <w:rsid w:val="00C8264B"/>
    <w:rsid w:val="00C82C2A"/>
    <w:rsid w:val="00C830AE"/>
    <w:rsid w:val="00C8386C"/>
    <w:rsid w:val="00C83A55"/>
    <w:rsid w:val="00C844B8"/>
    <w:rsid w:val="00C86E7C"/>
    <w:rsid w:val="00C9287F"/>
    <w:rsid w:val="00C93294"/>
    <w:rsid w:val="00C95BB3"/>
    <w:rsid w:val="00C97778"/>
    <w:rsid w:val="00C97A7B"/>
    <w:rsid w:val="00C97FC2"/>
    <w:rsid w:val="00CA09AB"/>
    <w:rsid w:val="00CA0A86"/>
    <w:rsid w:val="00CA1643"/>
    <w:rsid w:val="00CA245F"/>
    <w:rsid w:val="00CA28F8"/>
    <w:rsid w:val="00CA34EF"/>
    <w:rsid w:val="00CA4857"/>
    <w:rsid w:val="00CA6D22"/>
    <w:rsid w:val="00CA714B"/>
    <w:rsid w:val="00CA733B"/>
    <w:rsid w:val="00CA78E3"/>
    <w:rsid w:val="00CB09A7"/>
    <w:rsid w:val="00CB1D5B"/>
    <w:rsid w:val="00CB4090"/>
    <w:rsid w:val="00CB5547"/>
    <w:rsid w:val="00CB5FFB"/>
    <w:rsid w:val="00CB65E6"/>
    <w:rsid w:val="00CB6AB3"/>
    <w:rsid w:val="00CC017B"/>
    <w:rsid w:val="00CC0AA3"/>
    <w:rsid w:val="00CC2958"/>
    <w:rsid w:val="00CC41F0"/>
    <w:rsid w:val="00CC6C4C"/>
    <w:rsid w:val="00CC6DA0"/>
    <w:rsid w:val="00CC790C"/>
    <w:rsid w:val="00CD1092"/>
    <w:rsid w:val="00CD2304"/>
    <w:rsid w:val="00CD24A5"/>
    <w:rsid w:val="00CD2650"/>
    <w:rsid w:val="00CD27F4"/>
    <w:rsid w:val="00CD39C3"/>
    <w:rsid w:val="00CD7A01"/>
    <w:rsid w:val="00CE0846"/>
    <w:rsid w:val="00CE0E6C"/>
    <w:rsid w:val="00CE254C"/>
    <w:rsid w:val="00CE29BE"/>
    <w:rsid w:val="00CE4458"/>
    <w:rsid w:val="00CE5787"/>
    <w:rsid w:val="00CE5B7F"/>
    <w:rsid w:val="00CE7793"/>
    <w:rsid w:val="00CE77D8"/>
    <w:rsid w:val="00CE7899"/>
    <w:rsid w:val="00CE7DE4"/>
    <w:rsid w:val="00CF099F"/>
    <w:rsid w:val="00CF0EFE"/>
    <w:rsid w:val="00CF1BE6"/>
    <w:rsid w:val="00CF3AD3"/>
    <w:rsid w:val="00CF4F4A"/>
    <w:rsid w:val="00CF5737"/>
    <w:rsid w:val="00CF67D6"/>
    <w:rsid w:val="00CF7F2A"/>
    <w:rsid w:val="00D00631"/>
    <w:rsid w:val="00D023CD"/>
    <w:rsid w:val="00D024E9"/>
    <w:rsid w:val="00D0337E"/>
    <w:rsid w:val="00D03967"/>
    <w:rsid w:val="00D04134"/>
    <w:rsid w:val="00D0518B"/>
    <w:rsid w:val="00D054EF"/>
    <w:rsid w:val="00D05552"/>
    <w:rsid w:val="00D071E1"/>
    <w:rsid w:val="00D10B57"/>
    <w:rsid w:val="00D11313"/>
    <w:rsid w:val="00D11643"/>
    <w:rsid w:val="00D1295B"/>
    <w:rsid w:val="00D12F15"/>
    <w:rsid w:val="00D130BD"/>
    <w:rsid w:val="00D15581"/>
    <w:rsid w:val="00D2054F"/>
    <w:rsid w:val="00D2055B"/>
    <w:rsid w:val="00D20817"/>
    <w:rsid w:val="00D208DB"/>
    <w:rsid w:val="00D21815"/>
    <w:rsid w:val="00D21DA3"/>
    <w:rsid w:val="00D224D7"/>
    <w:rsid w:val="00D22C5E"/>
    <w:rsid w:val="00D23A29"/>
    <w:rsid w:val="00D24316"/>
    <w:rsid w:val="00D252F6"/>
    <w:rsid w:val="00D25A08"/>
    <w:rsid w:val="00D25D81"/>
    <w:rsid w:val="00D25EA0"/>
    <w:rsid w:val="00D26A5D"/>
    <w:rsid w:val="00D2830D"/>
    <w:rsid w:val="00D307B3"/>
    <w:rsid w:val="00D3252B"/>
    <w:rsid w:val="00D33A71"/>
    <w:rsid w:val="00D36FA0"/>
    <w:rsid w:val="00D41049"/>
    <w:rsid w:val="00D412E4"/>
    <w:rsid w:val="00D418A0"/>
    <w:rsid w:val="00D46449"/>
    <w:rsid w:val="00D4662D"/>
    <w:rsid w:val="00D46B10"/>
    <w:rsid w:val="00D47012"/>
    <w:rsid w:val="00D527BF"/>
    <w:rsid w:val="00D5348E"/>
    <w:rsid w:val="00D540D8"/>
    <w:rsid w:val="00D54444"/>
    <w:rsid w:val="00D54480"/>
    <w:rsid w:val="00D546A8"/>
    <w:rsid w:val="00D56BDC"/>
    <w:rsid w:val="00D57B91"/>
    <w:rsid w:val="00D616BB"/>
    <w:rsid w:val="00D61C27"/>
    <w:rsid w:val="00D62C0D"/>
    <w:rsid w:val="00D63316"/>
    <w:rsid w:val="00D63C01"/>
    <w:rsid w:val="00D64749"/>
    <w:rsid w:val="00D64E36"/>
    <w:rsid w:val="00D66BD0"/>
    <w:rsid w:val="00D66E68"/>
    <w:rsid w:val="00D67C88"/>
    <w:rsid w:val="00D67F6E"/>
    <w:rsid w:val="00D72749"/>
    <w:rsid w:val="00D72876"/>
    <w:rsid w:val="00D7362D"/>
    <w:rsid w:val="00D73860"/>
    <w:rsid w:val="00D73B5B"/>
    <w:rsid w:val="00D7540A"/>
    <w:rsid w:val="00D7563C"/>
    <w:rsid w:val="00D76806"/>
    <w:rsid w:val="00D776C3"/>
    <w:rsid w:val="00D80903"/>
    <w:rsid w:val="00D80AB6"/>
    <w:rsid w:val="00D83978"/>
    <w:rsid w:val="00D844DD"/>
    <w:rsid w:val="00D85003"/>
    <w:rsid w:val="00D85A40"/>
    <w:rsid w:val="00D86C1D"/>
    <w:rsid w:val="00D87389"/>
    <w:rsid w:val="00D87D77"/>
    <w:rsid w:val="00D91BCD"/>
    <w:rsid w:val="00D91F91"/>
    <w:rsid w:val="00D92459"/>
    <w:rsid w:val="00D92A6B"/>
    <w:rsid w:val="00D94874"/>
    <w:rsid w:val="00D964C8"/>
    <w:rsid w:val="00DA0CA5"/>
    <w:rsid w:val="00DA2291"/>
    <w:rsid w:val="00DA3044"/>
    <w:rsid w:val="00DA34A5"/>
    <w:rsid w:val="00DA4279"/>
    <w:rsid w:val="00DA4659"/>
    <w:rsid w:val="00DA55C7"/>
    <w:rsid w:val="00DA5F9C"/>
    <w:rsid w:val="00DA664E"/>
    <w:rsid w:val="00DA705C"/>
    <w:rsid w:val="00DA7E6B"/>
    <w:rsid w:val="00DB2AC5"/>
    <w:rsid w:val="00DB56ED"/>
    <w:rsid w:val="00DB573A"/>
    <w:rsid w:val="00DB6F94"/>
    <w:rsid w:val="00DC0015"/>
    <w:rsid w:val="00DC104F"/>
    <w:rsid w:val="00DC1E8B"/>
    <w:rsid w:val="00DC4331"/>
    <w:rsid w:val="00DC47C9"/>
    <w:rsid w:val="00DC4975"/>
    <w:rsid w:val="00DD027E"/>
    <w:rsid w:val="00DD066C"/>
    <w:rsid w:val="00DD0D62"/>
    <w:rsid w:val="00DD0F8F"/>
    <w:rsid w:val="00DD41BC"/>
    <w:rsid w:val="00DD42CF"/>
    <w:rsid w:val="00DD592E"/>
    <w:rsid w:val="00DD5BBE"/>
    <w:rsid w:val="00DD6F45"/>
    <w:rsid w:val="00DD73B8"/>
    <w:rsid w:val="00DD7874"/>
    <w:rsid w:val="00DE0940"/>
    <w:rsid w:val="00DE0A37"/>
    <w:rsid w:val="00DE1951"/>
    <w:rsid w:val="00DE2A2D"/>
    <w:rsid w:val="00DE3176"/>
    <w:rsid w:val="00DE6D89"/>
    <w:rsid w:val="00DE7EC7"/>
    <w:rsid w:val="00DF0D44"/>
    <w:rsid w:val="00DF0D70"/>
    <w:rsid w:val="00DF128C"/>
    <w:rsid w:val="00DF1DDD"/>
    <w:rsid w:val="00DF5DD9"/>
    <w:rsid w:val="00DF6E8E"/>
    <w:rsid w:val="00DF7A75"/>
    <w:rsid w:val="00E0061E"/>
    <w:rsid w:val="00E00A39"/>
    <w:rsid w:val="00E019FE"/>
    <w:rsid w:val="00E02754"/>
    <w:rsid w:val="00E02A26"/>
    <w:rsid w:val="00E045C8"/>
    <w:rsid w:val="00E047B8"/>
    <w:rsid w:val="00E04E47"/>
    <w:rsid w:val="00E05070"/>
    <w:rsid w:val="00E05157"/>
    <w:rsid w:val="00E07F80"/>
    <w:rsid w:val="00E101AC"/>
    <w:rsid w:val="00E103B4"/>
    <w:rsid w:val="00E10C79"/>
    <w:rsid w:val="00E11B62"/>
    <w:rsid w:val="00E11C7C"/>
    <w:rsid w:val="00E12194"/>
    <w:rsid w:val="00E127C1"/>
    <w:rsid w:val="00E147D2"/>
    <w:rsid w:val="00E14930"/>
    <w:rsid w:val="00E14DD6"/>
    <w:rsid w:val="00E172A9"/>
    <w:rsid w:val="00E226F6"/>
    <w:rsid w:val="00E230CF"/>
    <w:rsid w:val="00E23548"/>
    <w:rsid w:val="00E2357D"/>
    <w:rsid w:val="00E24F03"/>
    <w:rsid w:val="00E258A6"/>
    <w:rsid w:val="00E25F4B"/>
    <w:rsid w:val="00E30184"/>
    <w:rsid w:val="00E30F82"/>
    <w:rsid w:val="00E3100B"/>
    <w:rsid w:val="00E31010"/>
    <w:rsid w:val="00E325B7"/>
    <w:rsid w:val="00E32886"/>
    <w:rsid w:val="00E33C85"/>
    <w:rsid w:val="00E34D05"/>
    <w:rsid w:val="00E35B3F"/>
    <w:rsid w:val="00E35E8E"/>
    <w:rsid w:val="00E367E7"/>
    <w:rsid w:val="00E36F12"/>
    <w:rsid w:val="00E41231"/>
    <w:rsid w:val="00E41679"/>
    <w:rsid w:val="00E4283A"/>
    <w:rsid w:val="00E43288"/>
    <w:rsid w:val="00E43E97"/>
    <w:rsid w:val="00E44E1B"/>
    <w:rsid w:val="00E46413"/>
    <w:rsid w:val="00E50ACA"/>
    <w:rsid w:val="00E5207B"/>
    <w:rsid w:val="00E534D5"/>
    <w:rsid w:val="00E53511"/>
    <w:rsid w:val="00E539BE"/>
    <w:rsid w:val="00E53F9B"/>
    <w:rsid w:val="00E544B1"/>
    <w:rsid w:val="00E57AE4"/>
    <w:rsid w:val="00E60059"/>
    <w:rsid w:val="00E60E27"/>
    <w:rsid w:val="00E62B79"/>
    <w:rsid w:val="00E6313A"/>
    <w:rsid w:val="00E65A95"/>
    <w:rsid w:val="00E674B7"/>
    <w:rsid w:val="00E678EC"/>
    <w:rsid w:val="00E6791F"/>
    <w:rsid w:val="00E679FC"/>
    <w:rsid w:val="00E708F0"/>
    <w:rsid w:val="00E7229C"/>
    <w:rsid w:val="00E723DC"/>
    <w:rsid w:val="00E72BE6"/>
    <w:rsid w:val="00E72EE7"/>
    <w:rsid w:val="00E72F9D"/>
    <w:rsid w:val="00E735E5"/>
    <w:rsid w:val="00E74743"/>
    <w:rsid w:val="00E75385"/>
    <w:rsid w:val="00E75707"/>
    <w:rsid w:val="00E76482"/>
    <w:rsid w:val="00E803B2"/>
    <w:rsid w:val="00E81199"/>
    <w:rsid w:val="00E82F7C"/>
    <w:rsid w:val="00E8310D"/>
    <w:rsid w:val="00E83D05"/>
    <w:rsid w:val="00E84117"/>
    <w:rsid w:val="00E87EC1"/>
    <w:rsid w:val="00E9115F"/>
    <w:rsid w:val="00E922CA"/>
    <w:rsid w:val="00E9247C"/>
    <w:rsid w:val="00E9255E"/>
    <w:rsid w:val="00E927A0"/>
    <w:rsid w:val="00E93599"/>
    <w:rsid w:val="00E96693"/>
    <w:rsid w:val="00E972DF"/>
    <w:rsid w:val="00E973B3"/>
    <w:rsid w:val="00EA0722"/>
    <w:rsid w:val="00EA0A03"/>
    <w:rsid w:val="00EA1365"/>
    <w:rsid w:val="00EA2C00"/>
    <w:rsid w:val="00EA531A"/>
    <w:rsid w:val="00EA6DFA"/>
    <w:rsid w:val="00EA6E2B"/>
    <w:rsid w:val="00EA7242"/>
    <w:rsid w:val="00EB06A4"/>
    <w:rsid w:val="00EB1CFE"/>
    <w:rsid w:val="00EB6D1B"/>
    <w:rsid w:val="00EB6E4E"/>
    <w:rsid w:val="00EB7149"/>
    <w:rsid w:val="00EB7FED"/>
    <w:rsid w:val="00EC08F5"/>
    <w:rsid w:val="00EC1862"/>
    <w:rsid w:val="00EC42DC"/>
    <w:rsid w:val="00ED0EFF"/>
    <w:rsid w:val="00ED1B10"/>
    <w:rsid w:val="00ED4162"/>
    <w:rsid w:val="00ED4411"/>
    <w:rsid w:val="00ED51EF"/>
    <w:rsid w:val="00ED52E4"/>
    <w:rsid w:val="00ED543A"/>
    <w:rsid w:val="00ED6388"/>
    <w:rsid w:val="00ED67E0"/>
    <w:rsid w:val="00EE080D"/>
    <w:rsid w:val="00EE108E"/>
    <w:rsid w:val="00EE4F41"/>
    <w:rsid w:val="00EE56F6"/>
    <w:rsid w:val="00EF0297"/>
    <w:rsid w:val="00EF0BB1"/>
    <w:rsid w:val="00EF38F7"/>
    <w:rsid w:val="00EF404E"/>
    <w:rsid w:val="00EF5740"/>
    <w:rsid w:val="00EF6DA2"/>
    <w:rsid w:val="00EF767C"/>
    <w:rsid w:val="00F00231"/>
    <w:rsid w:val="00F00562"/>
    <w:rsid w:val="00F005D9"/>
    <w:rsid w:val="00F015BD"/>
    <w:rsid w:val="00F0383F"/>
    <w:rsid w:val="00F038D0"/>
    <w:rsid w:val="00F03913"/>
    <w:rsid w:val="00F03A61"/>
    <w:rsid w:val="00F04438"/>
    <w:rsid w:val="00F052D4"/>
    <w:rsid w:val="00F07AA5"/>
    <w:rsid w:val="00F07AEC"/>
    <w:rsid w:val="00F10650"/>
    <w:rsid w:val="00F1085C"/>
    <w:rsid w:val="00F10F8D"/>
    <w:rsid w:val="00F1107D"/>
    <w:rsid w:val="00F11E61"/>
    <w:rsid w:val="00F14A7D"/>
    <w:rsid w:val="00F15612"/>
    <w:rsid w:val="00F15639"/>
    <w:rsid w:val="00F17809"/>
    <w:rsid w:val="00F21C56"/>
    <w:rsid w:val="00F22467"/>
    <w:rsid w:val="00F224A9"/>
    <w:rsid w:val="00F22540"/>
    <w:rsid w:val="00F22675"/>
    <w:rsid w:val="00F2386E"/>
    <w:rsid w:val="00F241AA"/>
    <w:rsid w:val="00F262DD"/>
    <w:rsid w:val="00F263D0"/>
    <w:rsid w:val="00F26D97"/>
    <w:rsid w:val="00F26F17"/>
    <w:rsid w:val="00F275E6"/>
    <w:rsid w:val="00F27EDE"/>
    <w:rsid w:val="00F30630"/>
    <w:rsid w:val="00F30DE1"/>
    <w:rsid w:val="00F314A7"/>
    <w:rsid w:val="00F31C51"/>
    <w:rsid w:val="00F32B71"/>
    <w:rsid w:val="00F33462"/>
    <w:rsid w:val="00F33DE9"/>
    <w:rsid w:val="00F33F8B"/>
    <w:rsid w:val="00F3407D"/>
    <w:rsid w:val="00F3414F"/>
    <w:rsid w:val="00F34DC0"/>
    <w:rsid w:val="00F351E2"/>
    <w:rsid w:val="00F35F6C"/>
    <w:rsid w:val="00F366C6"/>
    <w:rsid w:val="00F4008A"/>
    <w:rsid w:val="00F40B0E"/>
    <w:rsid w:val="00F4195A"/>
    <w:rsid w:val="00F41C5E"/>
    <w:rsid w:val="00F427E5"/>
    <w:rsid w:val="00F43264"/>
    <w:rsid w:val="00F43B88"/>
    <w:rsid w:val="00F43BB5"/>
    <w:rsid w:val="00F46A25"/>
    <w:rsid w:val="00F46F5A"/>
    <w:rsid w:val="00F51EB0"/>
    <w:rsid w:val="00F51F4A"/>
    <w:rsid w:val="00F60E98"/>
    <w:rsid w:val="00F6427E"/>
    <w:rsid w:val="00F65B3B"/>
    <w:rsid w:val="00F66741"/>
    <w:rsid w:val="00F700D2"/>
    <w:rsid w:val="00F71333"/>
    <w:rsid w:val="00F7194B"/>
    <w:rsid w:val="00F7445C"/>
    <w:rsid w:val="00F7500B"/>
    <w:rsid w:val="00F76430"/>
    <w:rsid w:val="00F77F6C"/>
    <w:rsid w:val="00F80986"/>
    <w:rsid w:val="00F8268E"/>
    <w:rsid w:val="00F82FA0"/>
    <w:rsid w:val="00F83890"/>
    <w:rsid w:val="00F83FCF"/>
    <w:rsid w:val="00F85A24"/>
    <w:rsid w:val="00F8D3B6"/>
    <w:rsid w:val="00F90251"/>
    <w:rsid w:val="00F908FE"/>
    <w:rsid w:val="00F921FC"/>
    <w:rsid w:val="00F929C2"/>
    <w:rsid w:val="00F955DB"/>
    <w:rsid w:val="00F96F60"/>
    <w:rsid w:val="00FA02B2"/>
    <w:rsid w:val="00FA043C"/>
    <w:rsid w:val="00FA078E"/>
    <w:rsid w:val="00FA0FC8"/>
    <w:rsid w:val="00FA30DE"/>
    <w:rsid w:val="00FA54CD"/>
    <w:rsid w:val="00FA5844"/>
    <w:rsid w:val="00FA5A52"/>
    <w:rsid w:val="00FA5B58"/>
    <w:rsid w:val="00FA5D73"/>
    <w:rsid w:val="00FA7BB4"/>
    <w:rsid w:val="00FB2D12"/>
    <w:rsid w:val="00FB39B4"/>
    <w:rsid w:val="00FB41D8"/>
    <w:rsid w:val="00FB4ACF"/>
    <w:rsid w:val="00FB56F6"/>
    <w:rsid w:val="00FB5C9B"/>
    <w:rsid w:val="00FB5D9A"/>
    <w:rsid w:val="00FB5DAC"/>
    <w:rsid w:val="00FB73A6"/>
    <w:rsid w:val="00FB7AB5"/>
    <w:rsid w:val="00FC17B3"/>
    <w:rsid w:val="00FC25F4"/>
    <w:rsid w:val="00FC343E"/>
    <w:rsid w:val="00FC3E3C"/>
    <w:rsid w:val="00FC4B7F"/>
    <w:rsid w:val="00FC5FD3"/>
    <w:rsid w:val="00FC685E"/>
    <w:rsid w:val="00FC7593"/>
    <w:rsid w:val="00FC781B"/>
    <w:rsid w:val="00FD001E"/>
    <w:rsid w:val="00FD0A8C"/>
    <w:rsid w:val="00FD0CDF"/>
    <w:rsid w:val="00FD101C"/>
    <w:rsid w:val="00FD1FD4"/>
    <w:rsid w:val="00FD51AA"/>
    <w:rsid w:val="00FD60FB"/>
    <w:rsid w:val="00FD683C"/>
    <w:rsid w:val="00FD7408"/>
    <w:rsid w:val="00FD7A6E"/>
    <w:rsid w:val="00FD7AF0"/>
    <w:rsid w:val="00FDA0B9"/>
    <w:rsid w:val="00FE1999"/>
    <w:rsid w:val="00FE1AC1"/>
    <w:rsid w:val="00FE1E2F"/>
    <w:rsid w:val="00FE1FB9"/>
    <w:rsid w:val="00FE3138"/>
    <w:rsid w:val="00FE39B9"/>
    <w:rsid w:val="00FE51F1"/>
    <w:rsid w:val="00FE5A3A"/>
    <w:rsid w:val="00FE6895"/>
    <w:rsid w:val="00FEE803"/>
    <w:rsid w:val="00FF0773"/>
    <w:rsid w:val="00FF0777"/>
    <w:rsid w:val="00FF3054"/>
    <w:rsid w:val="00FF35DD"/>
    <w:rsid w:val="00FF39A4"/>
    <w:rsid w:val="00FF56B8"/>
    <w:rsid w:val="00FF6B5A"/>
    <w:rsid w:val="00FF73A4"/>
    <w:rsid w:val="00FF7687"/>
    <w:rsid w:val="01061E11"/>
    <w:rsid w:val="0110D35B"/>
    <w:rsid w:val="0114B307"/>
    <w:rsid w:val="0123D872"/>
    <w:rsid w:val="013E2F09"/>
    <w:rsid w:val="014E00CA"/>
    <w:rsid w:val="014E3C2E"/>
    <w:rsid w:val="015DEE79"/>
    <w:rsid w:val="0163B689"/>
    <w:rsid w:val="0175B4A2"/>
    <w:rsid w:val="017FD3E2"/>
    <w:rsid w:val="0181617E"/>
    <w:rsid w:val="01881D3D"/>
    <w:rsid w:val="01940EA9"/>
    <w:rsid w:val="019DEDD0"/>
    <w:rsid w:val="01AEA29A"/>
    <w:rsid w:val="01C35151"/>
    <w:rsid w:val="01D7DD75"/>
    <w:rsid w:val="01DF26CF"/>
    <w:rsid w:val="01F87516"/>
    <w:rsid w:val="020F6696"/>
    <w:rsid w:val="02128DC4"/>
    <w:rsid w:val="022033F6"/>
    <w:rsid w:val="0233C9EA"/>
    <w:rsid w:val="0236C202"/>
    <w:rsid w:val="0242B244"/>
    <w:rsid w:val="026EBBAE"/>
    <w:rsid w:val="02A7ABAC"/>
    <w:rsid w:val="02B7A24D"/>
    <w:rsid w:val="02E2D357"/>
    <w:rsid w:val="02E53137"/>
    <w:rsid w:val="02ED2A77"/>
    <w:rsid w:val="02F5D423"/>
    <w:rsid w:val="0305DD25"/>
    <w:rsid w:val="0349897B"/>
    <w:rsid w:val="034A6C1A"/>
    <w:rsid w:val="03532699"/>
    <w:rsid w:val="035E4C95"/>
    <w:rsid w:val="036061B6"/>
    <w:rsid w:val="0363E8FF"/>
    <w:rsid w:val="037F354C"/>
    <w:rsid w:val="0383B19C"/>
    <w:rsid w:val="03949811"/>
    <w:rsid w:val="03975987"/>
    <w:rsid w:val="03A0462A"/>
    <w:rsid w:val="03CF6CC2"/>
    <w:rsid w:val="03E4D37D"/>
    <w:rsid w:val="03E7B0DC"/>
    <w:rsid w:val="03EE62A1"/>
    <w:rsid w:val="03F99829"/>
    <w:rsid w:val="0416A403"/>
    <w:rsid w:val="0428F2B0"/>
    <w:rsid w:val="0456F01C"/>
    <w:rsid w:val="046905AA"/>
    <w:rsid w:val="046E614B"/>
    <w:rsid w:val="04755AC7"/>
    <w:rsid w:val="04770E0F"/>
    <w:rsid w:val="047D42C2"/>
    <w:rsid w:val="0483C324"/>
    <w:rsid w:val="04898205"/>
    <w:rsid w:val="048B5C65"/>
    <w:rsid w:val="04CADF5E"/>
    <w:rsid w:val="04EF7FF6"/>
    <w:rsid w:val="04FE4927"/>
    <w:rsid w:val="0510DC1D"/>
    <w:rsid w:val="0516C075"/>
    <w:rsid w:val="05303CDB"/>
    <w:rsid w:val="0537DB6D"/>
    <w:rsid w:val="054BF717"/>
    <w:rsid w:val="054D7647"/>
    <w:rsid w:val="054E7266"/>
    <w:rsid w:val="05511B46"/>
    <w:rsid w:val="05670F3F"/>
    <w:rsid w:val="059661B6"/>
    <w:rsid w:val="05A8345E"/>
    <w:rsid w:val="05AB6984"/>
    <w:rsid w:val="05C3B66E"/>
    <w:rsid w:val="05C59C1F"/>
    <w:rsid w:val="05F883F2"/>
    <w:rsid w:val="05F9A448"/>
    <w:rsid w:val="061F613C"/>
    <w:rsid w:val="06250994"/>
    <w:rsid w:val="0627DBD8"/>
    <w:rsid w:val="06A7BEC4"/>
    <w:rsid w:val="06ADECFA"/>
    <w:rsid w:val="06B0C2C4"/>
    <w:rsid w:val="06C4EB21"/>
    <w:rsid w:val="06C89E0D"/>
    <w:rsid w:val="07089528"/>
    <w:rsid w:val="070F3794"/>
    <w:rsid w:val="07200605"/>
    <w:rsid w:val="073B4188"/>
    <w:rsid w:val="07408020"/>
    <w:rsid w:val="0744FD39"/>
    <w:rsid w:val="074AF1DF"/>
    <w:rsid w:val="07515AD2"/>
    <w:rsid w:val="076097F8"/>
    <w:rsid w:val="076297D2"/>
    <w:rsid w:val="076B0329"/>
    <w:rsid w:val="077560ED"/>
    <w:rsid w:val="07AC6A49"/>
    <w:rsid w:val="07B4E384"/>
    <w:rsid w:val="07D52F35"/>
    <w:rsid w:val="07D82320"/>
    <w:rsid w:val="07D8BEF1"/>
    <w:rsid w:val="07E21553"/>
    <w:rsid w:val="0827640A"/>
    <w:rsid w:val="0853542A"/>
    <w:rsid w:val="085C3307"/>
    <w:rsid w:val="0874B6AA"/>
    <w:rsid w:val="0874B7BE"/>
    <w:rsid w:val="088A406D"/>
    <w:rsid w:val="08942DD8"/>
    <w:rsid w:val="089C1B5E"/>
    <w:rsid w:val="08A927F2"/>
    <w:rsid w:val="08AEB1AB"/>
    <w:rsid w:val="08C1BBCB"/>
    <w:rsid w:val="08EDCF6C"/>
    <w:rsid w:val="08F26EE7"/>
    <w:rsid w:val="08F8F22B"/>
    <w:rsid w:val="08FE0E24"/>
    <w:rsid w:val="092B9886"/>
    <w:rsid w:val="092BEAAC"/>
    <w:rsid w:val="0962A86C"/>
    <w:rsid w:val="0979CAF2"/>
    <w:rsid w:val="0981703D"/>
    <w:rsid w:val="0989DACA"/>
    <w:rsid w:val="098A9A10"/>
    <w:rsid w:val="0995F4EA"/>
    <w:rsid w:val="09A5B6BB"/>
    <w:rsid w:val="09C36B30"/>
    <w:rsid w:val="09CDD1F7"/>
    <w:rsid w:val="09E404FC"/>
    <w:rsid w:val="09FA7745"/>
    <w:rsid w:val="0A2FEC57"/>
    <w:rsid w:val="0A2FFE39"/>
    <w:rsid w:val="0A4C906F"/>
    <w:rsid w:val="0A5631A0"/>
    <w:rsid w:val="0A716225"/>
    <w:rsid w:val="0A7864F6"/>
    <w:rsid w:val="0A8351C1"/>
    <w:rsid w:val="0A941634"/>
    <w:rsid w:val="0AAAB03C"/>
    <w:rsid w:val="0ABF7F4E"/>
    <w:rsid w:val="0ACA3DEC"/>
    <w:rsid w:val="0ADBF9BD"/>
    <w:rsid w:val="0ADD569A"/>
    <w:rsid w:val="0B34A125"/>
    <w:rsid w:val="0B3D96D0"/>
    <w:rsid w:val="0B5DD6CF"/>
    <w:rsid w:val="0BA111F6"/>
    <w:rsid w:val="0BA15931"/>
    <w:rsid w:val="0BCF5A9B"/>
    <w:rsid w:val="0BE95B3E"/>
    <w:rsid w:val="0BF35CC4"/>
    <w:rsid w:val="0BF56AA6"/>
    <w:rsid w:val="0BFB4470"/>
    <w:rsid w:val="0C15F6D6"/>
    <w:rsid w:val="0C2E4698"/>
    <w:rsid w:val="0C393ABB"/>
    <w:rsid w:val="0C4DE109"/>
    <w:rsid w:val="0C6B1167"/>
    <w:rsid w:val="0C6CFAF9"/>
    <w:rsid w:val="0C904162"/>
    <w:rsid w:val="0CA97766"/>
    <w:rsid w:val="0CB923A7"/>
    <w:rsid w:val="0CBC97CF"/>
    <w:rsid w:val="0CCCD4E1"/>
    <w:rsid w:val="0CD8C353"/>
    <w:rsid w:val="0CF9906E"/>
    <w:rsid w:val="0D631B4B"/>
    <w:rsid w:val="0D80E187"/>
    <w:rsid w:val="0D86B366"/>
    <w:rsid w:val="0D888822"/>
    <w:rsid w:val="0DA96F5B"/>
    <w:rsid w:val="0DB61D10"/>
    <w:rsid w:val="0DC16BBA"/>
    <w:rsid w:val="0DD37712"/>
    <w:rsid w:val="0DFC5ED9"/>
    <w:rsid w:val="0E33139E"/>
    <w:rsid w:val="0E38BDFB"/>
    <w:rsid w:val="0E3A1AD4"/>
    <w:rsid w:val="0E3FD444"/>
    <w:rsid w:val="0E4527E2"/>
    <w:rsid w:val="0E4985DC"/>
    <w:rsid w:val="0E4A2717"/>
    <w:rsid w:val="0E4DF909"/>
    <w:rsid w:val="0E983E8E"/>
    <w:rsid w:val="0E9BD5E9"/>
    <w:rsid w:val="0EAED7AC"/>
    <w:rsid w:val="0EBD0AC5"/>
    <w:rsid w:val="0EC3F211"/>
    <w:rsid w:val="0ED5A735"/>
    <w:rsid w:val="0EEBFB85"/>
    <w:rsid w:val="0EED4D0E"/>
    <w:rsid w:val="0F017AAF"/>
    <w:rsid w:val="0F389F60"/>
    <w:rsid w:val="0F38A179"/>
    <w:rsid w:val="0F76C602"/>
    <w:rsid w:val="0F8EDD73"/>
    <w:rsid w:val="0F9042F7"/>
    <w:rsid w:val="0F9C3798"/>
    <w:rsid w:val="0FB4E7CE"/>
    <w:rsid w:val="0FC8799C"/>
    <w:rsid w:val="0FD1261B"/>
    <w:rsid w:val="0FD2C9D0"/>
    <w:rsid w:val="10015FB8"/>
    <w:rsid w:val="1006918E"/>
    <w:rsid w:val="1031F179"/>
    <w:rsid w:val="10346BA0"/>
    <w:rsid w:val="10422839"/>
    <w:rsid w:val="104F3669"/>
    <w:rsid w:val="107EFB01"/>
    <w:rsid w:val="1080F893"/>
    <w:rsid w:val="10DF871E"/>
    <w:rsid w:val="10EDCD24"/>
    <w:rsid w:val="10FB3F31"/>
    <w:rsid w:val="10FD89D8"/>
    <w:rsid w:val="1112449A"/>
    <w:rsid w:val="11152936"/>
    <w:rsid w:val="1126D05A"/>
    <w:rsid w:val="1128D2BD"/>
    <w:rsid w:val="112F3CAE"/>
    <w:rsid w:val="1139735B"/>
    <w:rsid w:val="11511B48"/>
    <w:rsid w:val="1153D844"/>
    <w:rsid w:val="1161A4AE"/>
    <w:rsid w:val="116D00A1"/>
    <w:rsid w:val="116D33A2"/>
    <w:rsid w:val="116FAF0D"/>
    <w:rsid w:val="1179DA53"/>
    <w:rsid w:val="118509D1"/>
    <w:rsid w:val="1186155E"/>
    <w:rsid w:val="11864693"/>
    <w:rsid w:val="11A572E5"/>
    <w:rsid w:val="12088FD0"/>
    <w:rsid w:val="12152ED2"/>
    <w:rsid w:val="1229F1ED"/>
    <w:rsid w:val="123E0FB2"/>
    <w:rsid w:val="12403AC1"/>
    <w:rsid w:val="12647A5F"/>
    <w:rsid w:val="12A05CE3"/>
    <w:rsid w:val="12AB7C2F"/>
    <w:rsid w:val="12C38B88"/>
    <w:rsid w:val="12CBD178"/>
    <w:rsid w:val="12DF871E"/>
    <w:rsid w:val="12F09F48"/>
    <w:rsid w:val="12FFA506"/>
    <w:rsid w:val="13130747"/>
    <w:rsid w:val="13296ADB"/>
    <w:rsid w:val="1336E08B"/>
    <w:rsid w:val="133D8EFA"/>
    <w:rsid w:val="13546906"/>
    <w:rsid w:val="13645B0E"/>
    <w:rsid w:val="1368D1F2"/>
    <w:rsid w:val="13864777"/>
    <w:rsid w:val="138EDE21"/>
    <w:rsid w:val="1391230A"/>
    <w:rsid w:val="13AD32CD"/>
    <w:rsid w:val="13AF66A0"/>
    <w:rsid w:val="13E3291D"/>
    <w:rsid w:val="13F66375"/>
    <w:rsid w:val="13FD5426"/>
    <w:rsid w:val="13FE8542"/>
    <w:rsid w:val="140F6D2B"/>
    <w:rsid w:val="14368F31"/>
    <w:rsid w:val="144734ED"/>
    <w:rsid w:val="1465A9E8"/>
    <w:rsid w:val="1468C9CE"/>
    <w:rsid w:val="1477C4A4"/>
    <w:rsid w:val="147D59CC"/>
    <w:rsid w:val="147D658D"/>
    <w:rsid w:val="148B148F"/>
    <w:rsid w:val="14973A1F"/>
    <w:rsid w:val="14A73BE1"/>
    <w:rsid w:val="14A9C6F1"/>
    <w:rsid w:val="14B2BFD4"/>
    <w:rsid w:val="14B69475"/>
    <w:rsid w:val="14BF3BD5"/>
    <w:rsid w:val="14CED183"/>
    <w:rsid w:val="14D5F72E"/>
    <w:rsid w:val="14EEEABF"/>
    <w:rsid w:val="14FF5F3A"/>
    <w:rsid w:val="1512B1DC"/>
    <w:rsid w:val="151ACF09"/>
    <w:rsid w:val="152A3320"/>
    <w:rsid w:val="1538815F"/>
    <w:rsid w:val="153ACA74"/>
    <w:rsid w:val="1560259E"/>
    <w:rsid w:val="1568C750"/>
    <w:rsid w:val="157A9E66"/>
    <w:rsid w:val="157DBFB2"/>
    <w:rsid w:val="157F3BF9"/>
    <w:rsid w:val="15887B72"/>
    <w:rsid w:val="15ADA8D4"/>
    <w:rsid w:val="15B8B47C"/>
    <w:rsid w:val="15CBCCB4"/>
    <w:rsid w:val="1609A01D"/>
    <w:rsid w:val="160BAF25"/>
    <w:rsid w:val="16203411"/>
    <w:rsid w:val="16207CBE"/>
    <w:rsid w:val="16277954"/>
    <w:rsid w:val="163055F6"/>
    <w:rsid w:val="167A9546"/>
    <w:rsid w:val="16824F04"/>
    <w:rsid w:val="1699D580"/>
    <w:rsid w:val="16EC081C"/>
    <w:rsid w:val="16F06D7F"/>
    <w:rsid w:val="16F4A565"/>
    <w:rsid w:val="16F55983"/>
    <w:rsid w:val="17166EC7"/>
    <w:rsid w:val="171C350E"/>
    <w:rsid w:val="1729C7CA"/>
    <w:rsid w:val="172FB78B"/>
    <w:rsid w:val="173280BF"/>
    <w:rsid w:val="173F17C9"/>
    <w:rsid w:val="174285F9"/>
    <w:rsid w:val="17468AA2"/>
    <w:rsid w:val="1751BD38"/>
    <w:rsid w:val="175429D7"/>
    <w:rsid w:val="177BC92C"/>
    <w:rsid w:val="1783AA8C"/>
    <w:rsid w:val="178CFBC3"/>
    <w:rsid w:val="178DD29F"/>
    <w:rsid w:val="17A09CF0"/>
    <w:rsid w:val="17CBF15F"/>
    <w:rsid w:val="17F95B2E"/>
    <w:rsid w:val="17FD75D5"/>
    <w:rsid w:val="1809CCB7"/>
    <w:rsid w:val="18460C33"/>
    <w:rsid w:val="1851A596"/>
    <w:rsid w:val="187EA377"/>
    <w:rsid w:val="18822596"/>
    <w:rsid w:val="1898B1C8"/>
    <w:rsid w:val="189B9F7A"/>
    <w:rsid w:val="18AA51A2"/>
    <w:rsid w:val="18AD911E"/>
    <w:rsid w:val="18C95A92"/>
    <w:rsid w:val="18CDE892"/>
    <w:rsid w:val="18DA7C9F"/>
    <w:rsid w:val="18F124C8"/>
    <w:rsid w:val="191D65A0"/>
    <w:rsid w:val="19277096"/>
    <w:rsid w:val="193642F5"/>
    <w:rsid w:val="1936BDC7"/>
    <w:rsid w:val="1940E390"/>
    <w:rsid w:val="1951D160"/>
    <w:rsid w:val="1986F44C"/>
    <w:rsid w:val="199B9176"/>
    <w:rsid w:val="199D6A78"/>
    <w:rsid w:val="19D6278E"/>
    <w:rsid w:val="19DF95D7"/>
    <w:rsid w:val="19E60B18"/>
    <w:rsid w:val="19F63C40"/>
    <w:rsid w:val="1A0C73A3"/>
    <w:rsid w:val="1A12B6BD"/>
    <w:rsid w:val="1A26BE34"/>
    <w:rsid w:val="1A517E5C"/>
    <w:rsid w:val="1A593960"/>
    <w:rsid w:val="1A9C04F1"/>
    <w:rsid w:val="1AA60DC9"/>
    <w:rsid w:val="1AAC557E"/>
    <w:rsid w:val="1AAFD931"/>
    <w:rsid w:val="1ABE7686"/>
    <w:rsid w:val="1B0386B1"/>
    <w:rsid w:val="1B07859A"/>
    <w:rsid w:val="1B2943EC"/>
    <w:rsid w:val="1B5A50F7"/>
    <w:rsid w:val="1B7E991F"/>
    <w:rsid w:val="1B9EDF45"/>
    <w:rsid w:val="1BAA1E36"/>
    <w:rsid w:val="1BD2EA6D"/>
    <w:rsid w:val="1BD447EE"/>
    <w:rsid w:val="1BDD42A6"/>
    <w:rsid w:val="1BDEFCD0"/>
    <w:rsid w:val="1BE1F264"/>
    <w:rsid w:val="1BE8B48B"/>
    <w:rsid w:val="1BF63862"/>
    <w:rsid w:val="1BF68ACB"/>
    <w:rsid w:val="1BF8FF65"/>
    <w:rsid w:val="1C04A6E7"/>
    <w:rsid w:val="1C07BE44"/>
    <w:rsid w:val="1C1E7A38"/>
    <w:rsid w:val="1C4BDDD4"/>
    <w:rsid w:val="1C56BE9B"/>
    <w:rsid w:val="1C5F05C5"/>
    <w:rsid w:val="1C68D77C"/>
    <w:rsid w:val="1C7185B7"/>
    <w:rsid w:val="1C7E4959"/>
    <w:rsid w:val="1CA1D88C"/>
    <w:rsid w:val="1CAB2FE4"/>
    <w:rsid w:val="1CB46BD6"/>
    <w:rsid w:val="1CBC2648"/>
    <w:rsid w:val="1CC339F6"/>
    <w:rsid w:val="1CC5274D"/>
    <w:rsid w:val="1CDE4B18"/>
    <w:rsid w:val="1CE8ECF8"/>
    <w:rsid w:val="1CFFD167"/>
    <w:rsid w:val="1D0FB438"/>
    <w:rsid w:val="1D13D0D5"/>
    <w:rsid w:val="1D19240B"/>
    <w:rsid w:val="1D1CA5DA"/>
    <w:rsid w:val="1D67905F"/>
    <w:rsid w:val="1D7368EF"/>
    <w:rsid w:val="1D769211"/>
    <w:rsid w:val="1D820A3E"/>
    <w:rsid w:val="1D956049"/>
    <w:rsid w:val="1DD0EB8C"/>
    <w:rsid w:val="1DD1C1C0"/>
    <w:rsid w:val="1DD2D6D8"/>
    <w:rsid w:val="1DD81AB6"/>
    <w:rsid w:val="1E0D67D9"/>
    <w:rsid w:val="1E0FBD44"/>
    <w:rsid w:val="1E19F299"/>
    <w:rsid w:val="1E1E2C48"/>
    <w:rsid w:val="1E2B31CB"/>
    <w:rsid w:val="1E6CD5FA"/>
    <w:rsid w:val="1E6DFD28"/>
    <w:rsid w:val="1E927306"/>
    <w:rsid w:val="1EBA5D00"/>
    <w:rsid w:val="1EBAB169"/>
    <w:rsid w:val="1EC8BB98"/>
    <w:rsid w:val="1ECB0A33"/>
    <w:rsid w:val="1ED1D446"/>
    <w:rsid w:val="1ED3DB0D"/>
    <w:rsid w:val="1ED88108"/>
    <w:rsid w:val="1EE2B46C"/>
    <w:rsid w:val="1EF9CF5E"/>
    <w:rsid w:val="1F0CF5E2"/>
    <w:rsid w:val="1F2F2C5B"/>
    <w:rsid w:val="1F7C7380"/>
    <w:rsid w:val="1F9E6CCF"/>
    <w:rsid w:val="1FA7CE31"/>
    <w:rsid w:val="1FC47B31"/>
    <w:rsid w:val="1FC72933"/>
    <w:rsid w:val="1FC98713"/>
    <w:rsid w:val="1FF42DBC"/>
    <w:rsid w:val="1FFC1B42"/>
    <w:rsid w:val="1FFCA622"/>
    <w:rsid w:val="1FFCD2AE"/>
    <w:rsid w:val="200CBF40"/>
    <w:rsid w:val="200D5619"/>
    <w:rsid w:val="200E3051"/>
    <w:rsid w:val="2010E74C"/>
    <w:rsid w:val="2026F0BC"/>
    <w:rsid w:val="2027CDCD"/>
    <w:rsid w:val="203591CF"/>
    <w:rsid w:val="204240C5"/>
    <w:rsid w:val="204DA46E"/>
    <w:rsid w:val="20585570"/>
    <w:rsid w:val="208966B0"/>
    <w:rsid w:val="2091C3DF"/>
    <w:rsid w:val="2099BF59"/>
    <w:rsid w:val="20AA7F16"/>
    <w:rsid w:val="20B13769"/>
    <w:rsid w:val="20F0A1F8"/>
    <w:rsid w:val="210BA084"/>
    <w:rsid w:val="2125F6D6"/>
    <w:rsid w:val="212B600E"/>
    <w:rsid w:val="217CC8B7"/>
    <w:rsid w:val="218120CA"/>
    <w:rsid w:val="21A476BC"/>
    <w:rsid w:val="21BCA22F"/>
    <w:rsid w:val="21BE5659"/>
    <w:rsid w:val="21D6DDA8"/>
    <w:rsid w:val="21D826FE"/>
    <w:rsid w:val="21FC143E"/>
    <w:rsid w:val="21FE70D3"/>
    <w:rsid w:val="220E6DF6"/>
    <w:rsid w:val="2215DE65"/>
    <w:rsid w:val="222FC22E"/>
    <w:rsid w:val="22575E97"/>
    <w:rsid w:val="227382F7"/>
    <w:rsid w:val="22AD0AF3"/>
    <w:rsid w:val="22BC808D"/>
    <w:rsid w:val="22E00EC3"/>
    <w:rsid w:val="22E04C07"/>
    <w:rsid w:val="22EA12DA"/>
    <w:rsid w:val="2309DCE0"/>
    <w:rsid w:val="230BE65A"/>
    <w:rsid w:val="2316B6FE"/>
    <w:rsid w:val="232A6952"/>
    <w:rsid w:val="233585FD"/>
    <w:rsid w:val="2335EA9A"/>
    <w:rsid w:val="2345EBF3"/>
    <w:rsid w:val="23706352"/>
    <w:rsid w:val="2372F508"/>
    <w:rsid w:val="23813A87"/>
    <w:rsid w:val="23CBDC08"/>
    <w:rsid w:val="23DC44E3"/>
    <w:rsid w:val="23E8548B"/>
    <w:rsid w:val="23EF8266"/>
    <w:rsid w:val="23F6081D"/>
    <w:rsid w:val="23F804F8"/>
    <w:rsid w:val="24007E5D"/>
    <w:rsid w:val="240E61D1"/>
    <w:rsid w:val="242D34C2"/>
    <w:rsid w:val="2432DA72"/>
    <w:rsid w:val="2444C25C"/>
    <w:rsid w:val="2461E134"/>
    <w:rsid w:val="2465C523"/>
    <w:rsid w:val="248F182E"/>
    <w:rsid w:val="24A7A705"/>
    <w:rsid w:val="24C26632"/>
    <w:rsid w:val="24C34B56"/>
    <w:rsid w:val="24D4D52E"/>
    <w:rsid w:val="24DC4EDF"/>
    <w:rsid w:val="24E2B2E8"/>
    <w:rsid w:val="24E93398"/>
    <w:rsid w:val="24EEF3B0"/>
    <w:rsid w:val="2506E3D3"/>
    <w:rsid w:val="2508F0FD"/>
    <w:rsid w:val="251B0EBD"/>
    <w:rsid w:val="25233206"/>
    <w:rsid w:val="2532DBB0"/>
    <w:rsid w:val="253D23B1"/>
    <w:rsid w:val="25402A4C"/>
    <w:rsid w:val="255115E9"/>
    <w:rsid w:val="2569E3CA"/>
    <w:rsid w:val="256E1AB4"/>
    <w:rsid w:val="2571407B"/>
    <w:rsid w:val="257C3766"/>
    <w:rsid w:val="258419C9"/>
    <w:rsid w:val="258424EC"/>
    <w:rsid w:val="258C709C"/>
    <w:rsid w:val="2590C230"/>
    <w:rsid w:val="25992394"/>
    <w:rsid w:val="2599C2F8"/>
    <w:rsid w:val="25BEA6E1"/>
    <w:rsid w:val="25C18211"/>
    <w:rsid w:val="25E59029"/>
    <w:rsid w:val="26029FEA"/>
    <w:rsid w:val="260F1377"/>
    <w:rsid w:val="26178884"/>
    <w:rsid w:val="261F1068"/>
    <w:rsid w:val="26218A6F"/>
    <w:rsid w:val="2621AAB6"/>
    <w:rsid w:val="264389E7"/>
    <w:rsid w:val="264515D8"/>
    <w:rsid w:val="2653C5A6"/>
    <w:rsid w:val="267D4676"/>
    <w:rsid w:val="26BC4FF4"/>
    <w:rsid w:val="26C9D9B2"/>
    <w:rsid w:val="26CD825D"/>
    <w:rsid w:val="26D1F829"/>
    <w:rsid w:val="26D44452"/>
    <w:rsid w:val="26DCB963"/>
    <w:rsid w:val="2714CA62"/>
    <w:rsid w:val="271F2029"/>
    <w:rsid w:val="2726DB51"/>
    <w:rsid w:val="272B74F5"/>
    <w:rsid w:val="273343FF"/>
    <w:rsid w:val="2739C4B2"/>
    <w:rsid w:val="274F742A"/>
    <w:rsid w:val="278398DC"/>
    <w:rsid w:val="27AC60D3"/>
    <w:rsid w:val="27B4471A"/>
    <w:rsid w:val="27BCA775"/>
    <w:rsid w:val="27BF3D51"/>
    <w:rsid w:val="27D4DA04"/>
    <w:rsid w:val="27D7AA2B"/>
    <w:rsid w:val="2830770A"/>
    <w:rsid w:val="2830AE6B"/>
    <w:rsid w:val="28649923"/>
    <w:rsid w:val="287D2A70"/>
    <w:rsid w:val="288D6997"/>
    <w:rsid w:val="28971C16"/>
    <w:rsid w:val="28BF95C8"/>
    <w:rsid w:val="28D24071"/>
    <w:rsid w:val="28DF3591"/>
    <w:rsid w:val="28E5C2FD"/>
    <w:rsid w:val="2934189E"/>
    <w:rsid w:val="295C9E6E"/>
    <w:rsid w:val="297B37E0"/>
    <w:rsid w:val="297BF7E4"/>
    <w:rsid w:val="2982F4C3"/>
    <w:rsid w:val="29A2FD88"/>
    <w:rsid w:val="29A8AD22"/>
    <w:rsid w:val="29AB32AC"/>
    <w:rsid w:val="29AEDE6E"/>
    <w:rsid w:val="29B08CCC"/>
    <w:rsid w:val="29B81BE4"/>
    <w:rsid w:val="29BE5B30"/>
    <w:rsid w:val="29DCFC69"/>
    <w:rsid w:val="29EBA7A7"/>
    <w:rsid w:val="29F45F2F"/>
    <w:rsid w:val="2A305F75"/>
    <w:rsid w:val="2A476D82"/>
    <w:rsid w:val="2A5366EC"/>
    <w:rsid w:val="2A77B059"/>
    <w:rsid w:val="2A830ED8"/>
    <w:rsid w:val="2A930106"/>
    <w:rsid w:val="2AA39A1F"/>
    <w:rsid w:val="2AC2359D"/>
    <w:rsid w:val="2ACFB62E"/>
    <w:rsid w:val="2AD34A48"/>
    <w:rsid w:val="2AD6645E"/>
    <w:rsid w:val="2AFC65D0"/>
    <w:rsid w:val="2B08D03E"/>
    <w:rsid w:val="2B181779"/>
    <w:rsid w:val="2B2F8AF4"/>
    <w:rsid w:val="2B3E5F3B"/>
    <w:rsid w:val="2B75D175"/>
    <w:rsid w:val="2B7FC1C2"/>
    <w:rsid w:val="2B8B9FEE"/>
    <w:rsid w:val="2BB26BC0"/>
    <w:rsid w:val="2BBEDFD3"/>
    <w:rsid w:val="2BEC69E8"/>
    <w:rsid w:val="2BED1844"/>
    <w:rsid w:val="2BF7B650"/>
    <w:rsid w:val="2C2723C7"/>
    <w:rsid w:val="2C355D2C"/>
    <w:rsid w:val="2C46E5E0"/>
    <w:rsid w:val="2C48840D"/>
    <w:rsid w:val="2C4FD599"/>
    <w:rsid w:val="2C63B374"/>
    <w:rsid w:val="2C68585F"/>
    <w:rsid w:val="2C6A40D8"/>
    <w:rsid w:val="2C729966"/>
    <w:rsid w:val="2C96C1AF"/>
    <w:rsid w:val="2CC96373"/>
    <w:rsid w:val="2CCCFEFF"/>
    <w:rsid w:val="2CCD2FB7"/>
    <w:rsid w:val="2CCE22A8"/>
    <w:rsid w:val="2CFB1B71"/>
    <w:rsid w:val="2D184C74"/>
    <w:rsid w:val="2D192422"/>
    <w:rsid w:val="2D404F43"/>
    <w:rsid w:val="2D416ED3"/>
    <w:rsid w:val="2D5292B5"/>
    <w:rsid w:val="2D5358DC"/>
    <w:rsid w:val="2D6557E3"/>
    <w:rsid w:val="2D742C61"/>
    <w:rsid w:val="2D84051A"/>
    <w:rsid w:val="2D8F36D1"/>
    <w:rsid w:val="2D9B3C16"/>
    <w:rsid w:val="2DA0D5B2"/>
    <w:rsid w:val="2DBB6E54"/>
    <w:rsid w:val="2DBFE2AF"/>
    <w:rsid w:val="2DD12E00"/>
    <w:rsid w:val="2DD192A7"/>
    <w:rsid w:val="2DD9DE29"/>
    <w:rsid w:val="2DEA6B8D"/>
    <w:rsid w:val="2DF39E42"/>
    <w:rsid w:val="2DF66897"/>
    <w:rsid w:val="2DF8E602"/>
    <w:rsid w:val="2E041537"/>
    <w:rsid w:val="2E1EE5E2"/>
    <w:rsid w:val="2E416F09"/>
    <w:rsid w:val="2E4DB4DD"/>
    <w:rsid w:val="2E7352F7"/>
    <w:rsid w:val="2E9A3F13"/>
    <w:rsid w:val="2EA992EF"/>
    <w:rsid w:val="2EAF1057"/>
    <w:rsid w:val="2EB53D12"/>
    <w:rsid w:val="2ECC6D75"/>
    <w:rsid w:val="2ECFCBB3"/>
    <w:rsid w:val="2EDCC782"/>
    <w:rsid w:val="2EE1FF64"/>
    <w:rsid w:val="2EEEBCAF"/>
    <w:rsid w:val="2F02B267"/>
    <w:rsid w:val="2F108864"/>
    <w:rsid w:val="2F1206CB"/>
    <w:rsid w:val="2F257FB9"/>
    <w:rsid w:val="2F27C4B4"/>
    <w:rsid w:val="2F2A320E"/>
    <w:rsid w:val="2F2BA616"/>
    <w:rsid w:val="2F6D7275"/>
    <w:rsid w:val="2F87B7DE"/>
    <w:rsid w:val="2FA2F020"/>
    <w:rsid w:val="2FA3D36B"/>
    <w:rsid w:val="2FA7CB78"/>
    <w:rsid w:val="2FAE9E39"/>
    <w:rsid w:val="2FB240DB"/>
    <w:rsid w:val="2FC19DE3"/>
    <w:rsid w:val="2FE19A7D"/>
    <w:rsid w:val="2FE2257A"/>
    <w:rsid w:val="2FFC3E7C"/>
    <w:rsid w:val="2FFE51A0"/>
    <w:rsid w:val="3005A1C8"/>
    <w:rsid w:val="300B8115"/>
    <w:rsid w:val="30131D40"/>
    <w:rsid w:val="3016F532"/>
    <w:rsid w:val="301AE3DC"/>
    <w:rsid w:val="30350875"/>
    <w:rsid w:val="303A16C4"/>
    <w:rsid w:val="30612588"/>
    <w:rsid w:val="3065664A"/>
    <w:rsid w:val="306A9B8D"/>
    <w:rsid w:val="306E8350"/>
    <w:rsid w:val="307DBCB0"/>
    <w:rsid w:val="308FC57B"/>
    <w:rsid w:val="309F0F65"/>
    <w:rsid w:val="30ABED58"/>
    <w:rsid w:val="30B52922"/>
    <w:rsid w:val="30B84FD6"/>
    <w:rsid w:val="30C6D793"/>
    <w:rsid w:val="30DBBF02"/>
    <w:rsid w:val="30EE48E9"/>
    <w:rsid w:val="310A22F6"/>
    <w:rsid w:val="3115DBB4"/>
    <w:rsid w:val="3133E9BE"/>
    <w:rsid w:val="3136DE1B"/>
    <w:rsid w:val="314AC5C1"/>
    <w:rsid w:val="314CD42A"/>
    <w:rsid w:val="315B7DFA"/>
    <w:rsid w:val="316E51FD"/>
    <w:rsid w:val="31A17229"/>
    <w:rsid w:val="31A8FE89"/>
    <w:rsid w:val="31ABB8FE"/>
    <w:rsid w:val="31B86FA7"/>
    <w:rsid w:val="31E31044"/>
    <w:rsid w:val="31F4F8D6"/>
    <w:rsid w:val="31FB1EB1"/>
    <w:rsid w:val="32203A40"/>
    <w:rsid w:val="32211072"/>
    <w:rsid w:val="32331AEC"/>
    <w:rsid w:val="3236673F"/>
    <w:rsid w:val="3239A681"/>
    <w:rsid w:val="323BBA4A"/>
    <w:rsid w:val="324FDE16"/>
    <w:rsid w:val="325AB0DA"/>
    <w:rsid w:val="325ABA6E"/>
    <w:rsid w:val="325F39A1"/>
    <w:rsid w:val="32771B3D"/>
    <w:rsid w:val="32857C49"/>
    <w:rsid w:val="32A16D5D"/>
    <w:rsid w:val="32ABB022"/>
    <w:rsid w:val="32B6939F"/>
    <w:rsid w:val="32D5BFF2"/>
    <w:rsid w:val="32DDB733"/>
    <w:rsid w:val="32E87F1E"/>
    <w:rsid w:val="330C1753"/>
    <w:rsid w:val="331305EB"/>
    <w:rsid w:val="3322E1D0"/>
    <w:rsid w:val="332DF589"/>
    <w:rsid w:val="333AC5C1"/>
    <w:rsid w:val="3347B850"/>
    <w:rsid w:val="3350807C"/>
    <w:rsid w:val="335884EF"/>
    <w:rsid w:val="33591B00"/>
    <w:rsid w:val="3373FE4F"/>
    <w:rsid w:val="337F7BA4"/>
    <w:rsid w:val="33B6B477"/>
    <w:rsid w:val="33BFF085"/>
    <w:rsid w:val="33C25FA8"/>
    <w:rsid w:val="34080E5F"/>
    <w:rsid w:val="341435F2"/>
    <w:rsid w:val="34227087"/>
    <w:rsid w:val="344158FF"/>
    <w:rsid w:val="346135F0"/>
    <w:rsid w:val="346CA7FA"/>
    <w:rsid w:val="346D28F2"/>
    <w:rsid w:val="3488DC79"/>
    <w:rsid w:val="349233A8"/>
    <w:rsid w:val="3494247E"/>
    <w:rsid w:val="34B2372F"/>
    <w:rsid w:val="34EB9D75"/>
    <w:rsid w:val="34FF8A77"/>
    <w:rsid w:val="35075DEE"/>
    <w:rsid w:val="352277FA"/>
    <w:rsid w:val="3533A597"/>
    <w:rsid w:val="3537DE9C"/>
    <w:rsid w:val="353A3C7C"/>
    <w:rsid w:val="355338CD"/>
    <w:rsid w:val="355E6D72"/>
    <w:rsid w:val="35B642E0"/>
    <w:rsid w:val="35D1859C"/>
    <w:rsid w:val="35DE9A8A"/>
    <w:rsid w:val="35F07014"/>
    <w:rsid w:val="35F52EC6"/>
    <w:rsid w:val="35F651E0"/>
    <w:rsid w:val="361B1B49"/>
    <w:rsid w:val="361CAF06"/>
    <w:rsid w:val="3625A48F"/>
    <w:rsid w:val="36295630"/>
    <w:rsid w:val="3644D4C7"/>
    <w:rsid w:val="3648AE9A"/>
    <w:rsid w:val="3666FCC2"/>
    <w:rsid w:val="36B6A8A5"/>
    <w:rsid w:val="36C38AB1"/>
    <w:rsid w:val="36D57179"/>
    <w:rsid w:val="36F5830E"/>
    <w:rsid w:val="371F5E56"/>
    <w:rsid w:val="372E1529"/>
    <w:rsid w:val="373336A7"/>
    <w:rsid w:val="37409515"/>
    <w:rsid w:val="3748B471"/>
    <w:rsid w:val="375F36F8"/>
    <w:rsid w:val="378157E7"/>
    <w:rsid w:val="3785AD0A"/>
    <w:rsid w:val="37BF6B86"/>
    <w:rsid w:val="37C23C00"/>
    <w:rsid w:val="37CE97AD"/>
    <w:rsid w:val="37D0B6B5"/>
    <w:rsid w:val="37DCA919"/>
    <w:rsid w:val="37DE65D4"/>
    <w:rsid w:val="37EC1427"/>
    <w:rsid w:val="380AE0D1"/>
    <w:rsid w:val="380D28D3"/>
    <w:rsid w:val="381A98ED"/>
    <w:rsid w:val="38354DEF"/>
    <w:rsid w:val="383EF93B"/>
    <w:rsid w:val="384BF65B"/>
    <w:rsid w:val="384F1EC3"/>
    <w:rsid w:val="385443FD"/>
    <w:rsid w:val="38547A08"/>
    <w:rsid w:val="38574FD2"/>
    <w:rsid w:val="3864AFFC"/>
    <w:rsid w:val="3868B4D9"/>
    <w:rsid w:val="38845595"/>
    <w:rsid w:val="38849CA1"/>
    <w:rsid w:val="389EF7D9"/>
    <w:rsid w:val="38D3A24B"/>
    <w:rsid w:val="38D5FAB7"/>
    <w:rsid w:val="38F2725F"/>
    <w:rsid w:val="393CE21A"/>
    <w:rsid w:val="393D9064"/>
    <w:rsid w:val="395D8941"/>
    <w:rsid w:val="3963572A"/>
    <w:rsid w:val="3967FAED"/>
    <w:rsid w:val="3979DB47"/>
    <w:rsid w:val="397C8021"/>
    <w:rsid w:val="39B90F70"/>
    <w:rsid w:val="39BD6601"/>
    <w:rsid w:val="39D836F5"/>
    <w:rsid w:val="39E3C0F4"/>
    <w:rsid w:val="39F016FF"/>
    <w:rsid w:val="3A024240"/>
    <w:rsid w:val="3A08FD04"/>
    <w:rsid w:val="3A1B9952"/>
    <w:rsid w:val="3A395261"/>
    <w:rsid w:val="3A50DE26"/>
    <w:rsid w:val="3A6A442A"/>
    <w:rsid w:val="3A75A123"/>
    <w:rsid w:val="3A840309"/>
    <w:rsid w:val="3AA33765"/>
    <w:rsid w:val="3AACDD3E"/>
    <w:rsid w:val="3AB738EC"/>
    <w:rsid w:val="3AEB9A2B"/>
    <w:rsid w:val="3AF9D51E"/>
    <w:rsid w:val="3B0D4374"/>
    <w:rsid w:val="3B0F5E1D"/>
    <w:rsid w:val="3B290453"/>
    <w:rsid w:val="3B43B6DC"/>
    <w:rsid w:val="3B464956"/>
    <w:rsid w:val="3B53BBBC"/>
    <w:rsid w:val="3B583FC3"/>
    <w:rsid w:val="3B87AA96"/>
    <w:rsid w:val="3B8B9F9A"/>
    <w:rsid w:val="3B991752"/>
    <w:rsid w:val="3BA86191"/>
    <w:rsid w:val="3BAA2053"/>
    <w:rsid w:val="3BAC98A4"/>
    <w:rsid w:val="3BC37480"/>
    <w:rsid w:val="3BC43D33"/>
    <w:rsid w:val="3BC82A4D"/>
    <w:rsid w:val="3BD0D5C0"/>
    <w:rsid w:val="3BD69194"/>
    <w:rsid w:val="3BD8FB03"/>
    <w:rsid w:val="3BE5C555"/>
    <w:rsid w:val="3BF43EF9"/>
    <w:rsid w:val="3C1F45E1"/>
    <w:rsid w:val="3C295131"/>
    <w:rsid w:val="3C361621"/>
    <w:rsid w:val="3C553FEF"/>
    <w:rsid w:val="3C814B77"/>
    <w:rsid w:val="3C8D8383"/>
    <w:rsid w:val="3CA53859"/>
    <w:rsid w:val="3CB59E4B"/>
    <w:rsid w:val="3CC20EAE"/>
    <w:rsid w:val="3CD678A4"/>
    <w:rsid w:val="3CEAA388"/>
    <w:rsid w:val="3CEC1C45"/>
    <w:rsid w:val="3CFED7CA"/>
    <w:rsid w:val="3D11E11C"/>
    <w:rsid w:val="3D12C985"/>
    <w:rsid w:val="3D2BD6C0"/>
    <w:rsid w:val="3D389AE6"/>
    <w:rsid w:val="3D3C6F97"/>
    <w:rsid w:val="3D404008"/>
    <w:rsid w:val="3D4A15F5"/>
    <w:rsid w:val="3D743890"/>
    <w:rsid w:val="3DB17636"/>
    <w:rsid w:val="3DB985F5"/>
    <w:rsid w:val="3DC4B4DE"/>
    <w:rsid w:val="3DF273CC"/>
    <w:rsid w:val="3E0C2497"/>
    <w:rsid w:val="3E3CEBE3"/>
    <w:rsid w:val="3E77930C"/>
    <w:rsid w:val="3E7EBE9F"/>
    <w:rsid w:val="3EA1FD5A"/>
    <w:rsid w:val="3EA459C0"/>
    <w:rsid w:val="3EA870BB"/>
    <w:rsid w:val="3EB73217"/>
    <w:rsid w:val="3EBE2262"/>
    <w:rsid w:val="3ED5F3B4"/>
    <w:rsid w:val="3EE8F595"/>
    <w:rsid w:val="3EF23A41"/>
    <w:rsid w:val="3EFF342D"/>
    <w:rsid w:val="3F1C7444"/>
    <w:rsid w:val="3F24B929"/>
    <w:rsid w:val="3F3C1A57"/>
    <w:rsid w:val="3F50F2FF"/>
    <w:rsid w:val="3F550F51"/>
    <w:rsid w:val="3F555656"/>
    <w:rsid w:val="3F5BA7CE"/>
    <w:rsid w:val="3F753BB6"/>
    <w:rsid w:val="3F89CE83"/>
    <w:rsid w:val="3FA74BC0"/>
    <w:rsid w:val="3FC8A3FC"/>
    <w:rsid w:val="3FE28976"/>
    <w:rsid w:val="3FE67B6E"/>
    <w:rsid w:val="3FE6D022"/>
    <w:rsid w:val="40015D32"/>
    <w:rsid w:val="40103B24"/>
    <w:rsid w:val="4013EF45"/>
    <w:rsid w:val="402C8BB9"/>
    <w:rsid w:val="403D0D7B"/>
    <w:rsid w:val="40459FB0"/>
    <w:rsid w:val="40702766"/>
    <w:rsid w:val="4088267B"/>
    <w:rsid w:val="408C5737"/>
    <w:rsid w:val="408F2579"/>
    <w:rsid w:val="4090A3F8"/>
    <w:rsid w:val="40C126A4"/>
    <w:rsid w:val="40DCFB5D"/>
    <w:rsid w:val="41059E0D"/>
    <w:rsid w:val="410719B2"/>
    <w:rsid w:val="41336355"/>
    <w:rsid w:val="4144BB8E"/>
    <w:rsid w:val="414781C4"/>
    <w:rsid w:val="415E6816"/>
    <w:rsid w:val="4161C9FF"/>
    <w:rsid w:val="4162A86F"/>
    <w:rsid w:val="416BEAC4"/>
    <w:rsid w:val="417B619B"/>
    <w:rsid w:val="418A66CB"/>
    <w:rsid w:val="418D65C0"/>
    <w:rsid w:val="41A062BE"/>
    <w:rsid w:val="41B4895A"/>
    <w:rsid w:val="41DAD2BB"/>
    <w:rsid w:val="41FF9FAE"/>
    <w:rsid w:val="4203DE3C"/>
    <w:rsid w:val="4203FD22"/>
    <w:rsid w:val="4233FC3D"/>
    <w:rsid w:val="423BF0D9"/>
    <w:rsid w:val="424BD64A"/>
    <w:rsid w:val="425BD5B1"/>
    <w:rsid w:val="425FA361"/>
    <w:rsid w:val="426CA211"/>
    <w:rsid w:val="427040F5"/>
    <w:rsid w:val="42895026"/>
    <w:rsid w:val="429A333F"/>
    <w:rsid w:val="42B44E9A"/>
    <w:rsid w:val="42B8896C"/>
    <w:rsid w:val="42F01D34"/>
    <w:rsid w:val="43003CA2"/>
    <w:rsid w:val="4307A6CA"/>
    <w:rsid w:val="43115728"/>
    <w:rsid w:val="4335B814"/>
    <w:rsid w:val="4336E402"/>
    <w:rsid w:val="434190D8"/>
    <w:rsid w:val="434B79F9"/>
    <w:rsid w:val="43560BF2"/>
    <w:rsid w:val="438CD2D5"/>
    <w:rsid w:val="438D4862"/>
    <w:rsid w:val="43C009E9"/>
    <w:rsid w:val="43CEBA39"/>
    <w:rsid w:val="440EA157"/>
    <w:rsid w:val="44149C1F"/>
    <w:rsid w:val="4418C962"/>
    <w:rsid w:val="442384D9"/>
    <w:rsid w:val="4429DDCD"/>
    <w:rsid w:val="442ED5FB"/>
    <w:rsid w:val="444DF232"/>
    <w:rsid w:val="446108E4"/>
    <w:rsid w:val="4463E811"/>
    <w:rsid w:val="44749D0F"/>
    <w:rsid w:val="4479E970"/>
    <w:rsid w:val="447DCF54"/>
    <w:rsid w:val="447F4CEF"/>
    <w:rsid w:val="44A7795A"/>
    <w:rsid w:val="44B90112"/>
    <w:rsid w:val="44B9EA59"/>
    <w:rsid w:val="44CF1B89"/>
    <w:rsid w:val="44E1CC64"/>
    <w:rsid w:val="44F7C1BB"/>
    <w:rsid w:val="44FEC223"/>
    <w:rsid w:val="451A12EC"/>
    <w:rsid w:val="451D7952"/>
    <w:rsid w:val="45289F49"/>
    <w:rsid w:val="452E9396"/>
    <w:rsid w:val="45384689"/>
    <w:rsid w:val="454FD718"/>
    <w:rsid w:val="45584E3B"/>
    <w:rsid w:val="456624A9"/>
    <w:rsid w:val="4569569D"/>
    <w:rsid w:val="459707E5"/>
    <w:rsid w:val="459F4838"/>
    <w:rsid w:val="45A5ACA1"/>
    <w:rsid w:val="45A90FF7"/>
    <w:rsid w:val="45B06C80"/>
    <w:rsid w:val="45B5BEED"/>
    <w:rsid w:val="45C3F7AF"/>
    <w:rsid w:val="45CD9900"/>
    <w:rsid w:val="45DDE532"/>
    <w:rsid w:val="45DFBA4D"/>
    <w:rsid w:val="45E9A4A5"/>
    <w:rsid w:val="46128BF8"/>
    <w:rsid w:val="46197483"/>
    <w:rsid w:val="461977C3"/>
    <w:rsid w:val="461F775C"/>
    <w:rsid w:val="4626CE64"/>
    <w:rsid w:val="465E34EF"/>
    <w:rsid w:val="46733612"/>
    <w:rsid w:val="4673BE40"/>
    <w:rsid w:val="46AC3614"/>
    <w:rsid w:val="46B10925"/>
    <w:rsid w:val="46B749F6"/>
    <w:rsid w:val="46C3CC69"/>
    <w:rsid w:val="46C68273"/>
    <w:rsid w:val="46C782C8"/>
    <w:rsid w:val="46CF5C25"/>
    <w:rsid w:val="46D737B0"/>
    <w:rsid w:val="46D990C1"/>
    <w:rsid w:val="46EE9824"/>
    <w:rsid w:val="47236D74"/>
    <w:rsid w:val="47283F9F"/>
    <w:rsid w:val="472BE6DF"/>
    <w:rsid w:val="4734CD57"/>
    <w:rsid w:val="47428316"/>
    <w:rsid w:val="4753B9A3"/>
    <w:rsid w:val="47561E79"/>
    <w:rsid w:val="4763863F"/>
    <w:rsid w:val="476650A2"/>
    <w:rsid w:val="4783BF16"/>
    <w:rsid w:val="47843F7C"/>
    <w:rsid w:val="478A062B"/>
    <w:rsid w:val="478CB06C"/>
    <w:rsid w:val="4793CB22"/>
    <w:rsid w:val="4799F56C"/>
    <w:rsid w:val="47A8A320"/>
    <w:rsid w:val="47B7A2B4"/>
    <w:rsid w:val="47BCB012"/>
    <w:rsid w:val="47C0541B"/>
    <w:rsid w:val="47D0CC1B"/>
    <w:rsid w:val="47D19BEA"/>
    <w:rsid w:val="47DB87C4"/>
    <w:rsid w:val="47E093FC"/>
    <w:rsid w:val="47F01C9A"/>
    <w:rsid w:val="480E7E16"/>
    <w:rsid w:val="481A273C"/>
    <w:rsid w:val="482D58D4"/>
    <w:rsid w:val="483A3D1A"/>
    <w:rsid w:val="484CFAB8"/>
    <w:rsid w:val="48521163"/>
    <w:rsid w:val="48560038"/>
    <w:rsid w:val="488ADD7B"/>
    <w:rsid w:val="4896E245"/>
    <w:rsid w:val="489C8026"/>
    <w:rsid w:val="48A1E793"/>
    <w:rsid w:val="48CB959C"/>
    <w:rsid w:val="48D4C712"/>
    <w:rsid w:val="48DA2B2C"/>
    <w:rsid w:val="48E4289A"/>
    <w:rsid w:val="49453AA4"/>
    <w:rsid w:val="49573144"/>
    <w:rsid w:val="495A01E3"/>
    <w:rsid w:val="497973C7"/>
    <w:rsid w:val="49961278"/>
    <w:rsid w:val="49973E1D"/>
    <w:rsid w:val="49A181DD"/>
    <w:rsid w:val="49B2BA0A"/>
    <w:rsid w:val="49B5C183"/>
    <w:rsid w:val="49CF66B0"/>
    <w:rsid w:val="49D35C07"/>
    <w:rsid w:val="49DADEDE"/>
    <w:rsid w:val="49DE4C74"/>
    <w:rsid w:val="49E88CF9"/>
    <w:rsid w:val="49EAE10F"/>
    <w:rsid w:val="4A007122"/>
    <w:rsid w:val="4A244C7E"/>
    <w:rsid w:val="4A26C639"/>
    <w:rsid w:val="4A437F31"/>
    <w:rsid w:val="4A4A612A"/>
    <w:rsid w:val="4A5C3E1C"/>
    <w:rsid w:val="4A6799E0"/>
    <w:rsid w:val="4A696694"/>
    <w:rsid w:val="4A84C892"/>
    <w:rsid w:val="4A97A8F0"/>
    <w:rsid w:val="4A9CDDF7"/>
    <w:rsid w:val="4AD28FE3"/>
    <w:rsid w:val="4ADDECDC"/>
    <w:rsid w:val="4AE4DAB9"/>
    <w:rsid w:val="4AFA8C67"/>
    <w:rsid w:val="4B144E48"/>
    <w:rsid w:val="4B30CA54"/>
    <w:rsid w:val="4B481C08"/>
    <w:rsid w:val="4B6B655A"/>
    <w:rsid w:val="4B6C7ACF"/>
    <w:rsid w:val="4B81858F"/>
    <w:rsid w:val="4B89EECD"/>
    <w:rsid w:val="4BA25957"/>
    <w:rsid w:val="4BADE4EE"/>
    <w:rsid w:val="4BBC97B5"/>
    <w:rsid w:val="4BC48BE0"/>
    <w:rsid w:val="4BD2BF27"/>
    <w:rsid w:val="4BDCB12F"/>
    <w:rsid w:val="4BE8DC5D"/>
    <w:rsid w:val="4BED0131"/>
    <w:rsid w:val="4BF24C0B"/>
    <w:rsid w:val="4C019E1B"/>
    <w:rsid w:val="4C14D1AC"/>
    <w:rsid w:val="4C2CC810"/>
    <w:rsid w:val="4C30BA90"/>
    <w:rsid w:val="4C312E28"/>
    <w:rsid w:val="4C6914B2"/>
    <w:rsid w:val="4C6C379F"/>
    <w:rsid w:val="4C7E99D9"/>
    <w:rsid w:val="4C84EF4F"/>
    <w:rsid w:val="4C99F74F"/>
    <w:rsid w:val="4C9B2A48"/>
    <w:rsid w:val="4CA689A1"/>
    <w:rsid w:val="4CB13128"/>
    <w:rsid w:val="4CBF0B45"/>
    <w:rsid w:val="4CCDFB79"/>
    <w:rsid w:val="4CE3F829"/>
    <w:rsid w:val="4CE5FCC0"/>
    <w:rsid w:val="4CF23501"/>
    <w:rsid w:val="4CFCE8CC"/>
    <w:rsid w:val="4D0A38D6"/>
    <w:rsid w:val="4D242A3E"/>
    <w:rsid w:val="4D28D1AB"/>
    <w:rsid w:val="4D313915"/>
    <w:rsid w:val="4D36B97A"/>
    <w:rsid w:val="4D498379"/>
    <w:rsid w:val="4D5A2D9F"/>
    <w:rsid w:val="4D60570C"/>
    <w:rsid w:val="4D64AECB"/>
    <w:rsid w:val="4D758715"/>
    <w:rsid w:val="4D7A4B46"/>
    <w:rsid w:val="4D7B76F3"/>
    <w:rsid w:val="4D7E08DF"/>
    <w:rsid w:val="4D84EEB8"/>
    <w:rsid w:val="4D88C580"/>
    <w:rsid w:val="4D8EEF43"/>
    <w:rsid w:val="4D91F467"/>
    <w:rsid w:val="4D9971C8"/>
    <w:rsid w:val="4DA574CB"/>
    <w:rsid w:val="4DBE418D"/>
    <w:rsid w:val="4DC53D19"/>
    <w:rsid w:val="4DD3FD3C"/>
    <w:rsid w:val="4DD8EB27"/>
    <w:rsid w:val="4DE1522F"/>
    <w:rsid w:val="4E0075EB"/>
    <w:rsid w:val="4E01E7FB"/>
    <w:rsid w:val="4E1AE23D"/>
    <w:rsid w:val="4E2125B5"/>
    <w:rsid w:val="4E301E8B"/>
    <w:rsid w:val="4E3BB1DA"/>
    <w:rsid w:val="4E43DC2B"/>
    <w:rsid w:val="4E4A2FE2"/>
    <w:rsid w:val="4E625C0E"/>
    <w:rsid w:val="4E8E4DA3"/>
    <w:rsid w:val="4E9B9DC6"/>
    <w:rsid w:val="4EAAD5FE"/>
    <w:rsid w:val="4EB7B3D7"/>
    <w:rsid w:val="4EC76233"/>
    <w:rsid w:val="4EC92E37"/>
    <w:rsid w:val="4EE3F760"/>
    <w:rsid w:val="4EE966DE"/>
    <w:rsid w:val="4EF0A10F"/>
    <w:rsid w:val="4F021BB9"/>
    <w:rsid w:val="4F02BF75"/>
    <w:rsid w:val="4F2642E4"/>
    <w:rsid w:val="4F37CDA5"/>
    <w:rsid w:val="4F4C3B24"/>
    <w:rsid w:val="4F4D048B"/>
    <w:rsid w:val="4F52501D"/>
    <w:rsid w:val="4F530ED3"/>
    <w:rsid w:val="4F614C9C"/>
    <w:rsid w:val="4F680E99"/>
    <w:rsid w:val="4F909894"/>
    <w:rsid w:val="4F96E7FA"/>
    <w:rsid w:val="4F9C6E09"/>
    <w:rsid w:val="4FA2E9C4"/>
    <w:rsid w:val="4FB3FEBC"/>
    <w:rsid w:val="4FB82D96"/>
    <w:rsid w:val="4FEFE04F"/>
    <w:rsid w:val="5007A3F9"/>
    <w:rsid w:val="501924F1"/>
    <w:rsid w:val="50310642"/>
    <w:rsid w:val="5033A22F"/>
    <w:rsid w:val="503905AC"/>
    <w:rsid w:val="50546422"/>
    <w:rsid w:val="5056FA83"/>
    <w:rsid w:val="5059C7A2"/>
    <w:rsid w:val="505F3D13"/>
    <w:rsid w:val="50978F51"/>
    <w:rsid w:val="509B38AD"/>
    <w:rsid w:val="50AE2C55"/>
    <w:rsid w:val="50DDF309"/>
    <w:rsid w:val="50F1231D"/>
    <w:rsid w:val="51005E1F"/>
    <w:rsid w:val="5107E65F"/>
    <w:rsid w:val="51362284"/>
    <w:rsid w:val="514060CD"/>
    <w:rsid w:val="51518BF7"/>
    <w:rsid w:val="515C4D30"/>
    <w:rsid w:val="5164F6AF"/>
    <w:rsid w:val="51743948"/>
    <w:rsid w:val="518A75A4"/>
    <w:rsid w:val="518D18A9"/>
    <w:rsid w:val="519DD233"/>
    <w:rsid w:val="51A806E6"/>
    <w:rsid w:val="51C4D143"/>
    <w:rsid w:val="51F05CDE"/>
    <w:rsid w:val="51F05F11"/>
    <w:rsid w:val="51F13BFE"/>
    <w:rsid w:val="51F4B88A"/>
    <w:rsid w:val="51FB0590"/>
    <w:rsid w:val="52066289"/>
    <w:rsid w:val="5212E6BB"/>
    <w:rsid w:val="52297B59"/>
    <w:rsid w:val="522B421A"/>
    <w:rsid w:val="52332087"/>
    <w:rsid w:val="524301B2"/>
    <w:rsid w:val="529BF122"/>
    <w:rsid w:val="52A3B6C0"/>
    <w:rsid w:val="52B5BB84"/>
    <w:rsid w:val="52CD15A9"/>
    <w:rsid w:val="52E56852"/>
    <w:rsid w:val="52F51E0F"/>
    <w:rsid w:val="52FCE7A7"/>
    <w:rsid w:val="53071ED8"/>
    <w:rsid w:val="531857A3"/>
    <w:rsid w:val="531EA5F5"/>
    <w:rsid w:val="531F8801"/>
    <w:rsid w:val="53482DDB"/>
    <w:rsid w:val="53642106"/>
    <w:rsid w:val="53789AF8"/>
    <w:rsid w:val="53B6E97E"/>
    <w:rsid w:val="53BD2C5E"/>
    <w:rsid w:val="53C81668"/>
    <w:rsid w:val="53D3AB62"/>
    <w:rsid w:val="53DBB9E2"/>
    <w:rsid w:val="53E3460E"/>
    <w:rsid w:val="53F13047"/>
    <w:rsid w:val="5411978C"/>
    <w:rsid w:val="54364E86"/>
    <w:rsid w:val="543DC158"/>
    <w:rsid w:val="5455BAC5"/>
    <w:rsid w:val="5470B1E5"/>
    <w:rsid w:val="547A2206"/>
    <w:rsid w:val="547A41A9"/>
    <w:rsid w:val="54AAD91C"/>
    <w:rsid w:val="54C49BA7"/>
    <w:rsid w:val="54CCC943"/>
    <w:rsid w:val="552802BB"/>
    <w:rsid w:val="5578F86F"/>
    <w:rsid w:val="557C7E7F"/>
    <w:rsid w:val="55971BF1"/>
    <w:rsid w:val="55A1C3CA"/>
    <w:rsid w:val="55D1A6A3"/>
    <w:rsid w:val="55D7F02F"/>
    <w:rsid w:val="55DB5782"/>
    <w:rsid w:val="55F97208"/>
    <w:rsid w:val="55FF3B79"/>
    <w:rsid w:val="56032E77"/>
    <w:rsid w:val="5636A16A"/>
    <w:rsid w:val="565B43F5"/>
    <w:rsid w:val="56722A19"/>
    <w:rsid w:val="568FA15A"/>
    <w:rsid w:val="56949FC7"/>
    <w:rsid w:val="569AC40B"/>
    <w:rsid w:val="56A34B87"/>
    <w:rsid w:val="56A48514"/>
    <w:rsid w:val="56BE1CAB"/>
    <w:rsid w:val="56C09018"/>
    <w:rsid w:val="56CABD50"/>
    <w:rsid w:val="56DFCA80"/>
    <w:rsid w:val="56E4835D"/>
    <w:rsid w:val="570D516F"/>
    <w:rsid w:val="571F44AD"/>
    <w:rsid w:val="573451B9"/>
    <w:rsid w:val="573D4939"/>
    <w:rsid w:val="573F79C2"/>
    <w:rsid w:val="57430956"/>
    <w:rsid w:val="5763045E"/>
    <w:rsid w:val="576B2464"/>
    <w:rsid w:val="57739507"/>
    <w:rsid w:val="577727E3"/>
    <w:rsid w:val="577FEFFF"/>
    <w:rsid w:val="5789EA3C"/>
    <w:rsid w:val="579E1F36"/>
    <w:rsid w:val="57B8922E"/>
    <w:rsid w:val="57CE6B97"/>
    <w:rsid w:val="57D439A3"/>
    <w:rsid w:val="57EDA806"/>
    <w:rsid w:val="57EF4316"/>
    <w:rsid w:val="57F434BD"/>
    <w:rsid w:val="57F8F7E8"/>
    <w:rsid w:val="58435B7A"/>
    <w:rsid w:val="5848F665"/>
    <w:rsid w:val="5850FCFC"/>
    <w:rsid w:val="58546307"/>
    <w:rsid w:val="585A9338"/>
    <w:rsid w:val="586693E9"/>
    <w:rsid w:val="587D2A0A"/>
    <w:rsid w:val="5883A027"/>
    <w:rsid w:val="58882AED"/>
    <w:rsid w:val="5893A711"/>
    <w:rsid w:val="58B0143A"/>
    <w:rsid w:val="58BEFB5F"/>
    <w:rsid w:val="58C93299"/>
    <w:rsid w:val="58D0F651"/>
    <w:rsid w:val="58F08E3C"/>
    <w:rsid w:val="5900BA47"/>
    <w:rsid w:val="59128B94"/>
    <w:rsid w:val="591CB8ED"/>
    <w:rsid w:val="59221343"/>
    <w:rsid w:val="593185FA"/>
    <w:rsid w:val="594573CD"/>
    <w:rsid w:val="5958ADB7"/>
    <w:rsid w:val="59839D11"/>
    <w:rsid w:val="59868FA8"/>
    <w:rsid w:val="599A11FC"/>
    <w:rsid w:val="59BF0CF8"/>
    <w:rsid w:val="59C0CBA9"/>
    <w:rsid w:val="59CDEE50"/>
    <w:rsid w:val="59DFE404"/>
    <w:rsid w:val="59EFDDDD"/>
    <w:rsid w:val="59F0A2F5"/>
    <w:rsid w:val="59F40874"/>
    <w:rsid w:val="59F56A62"/>
    <w:rsid w:val="59FAFAC7"/>
    <w:rsid w:val="5A061892"/>
    <w:rsid w:val="5A3FC18A"/>
    <w:rsid w:val="5A47D60B"/>
    <w:rsid w:val="5A5E524F"/>
    <w:rsid w:val="5A5F2935"/>
    <w:rsid w:val="5A6CDCDD"/>
    <w:rsid w:val="5A741FBE"/>
    <w:rsid w:val="5A7587AB"/>
    <w:rsid w:val="5A8A7F69"/>
    <w:rsid w:val="5A99731B"/>
    <w:rsid w:val="5AA575F3"/>
    <w:rsid w:val="5AB02264"/>
    <w:rsid w:val="5AF22BA1"/>
    <w:rsid w:val="5AFE6AF3"/>
    <w:rsid w:val="5B3E5A11"/>
    <w:rsid w:val="5B55F9E8"/>
    <w:rsid w:val="5B57CEF3"/>
    <w:rsid w:val="5B64DE2A"/>
    <w:rsid w:val="5B68F562"/>
    <w:rsid w:val="5B6FFE70"/>
    <w:rsid w:val="5B77A083"/>
    <w:rsid w:val="5B78499A"/>
    <w:rsid w:val="5B7CD147"/>
    <w:rsid w:val="5B889991"/>
    <w:rsid w:val="5B8A2D28"/>
    <w:rsid w:val="5BA36AB5"/>
    <w:rsid w:val="5BAF77F2"/>
    <w:rsid w:val="5BB34714"/>
    <w:rsid w:val="5BB5B2AE"/>
    <w:rsid w:val="5BD2E6AA"/>
    <w:rsid w:val="5C202AEB"/>
    <w:rsid w:val="5C2C1F0B"/>
    <w:rsid w:val="5C533A07"/>
    <w:rsid w:val="5C549F31"/>
    <w:rsid w:val="5C61F3F4"/>
    <w:rsid w:val="5C6D2483"/>
    <w:rsid w:val="5C7AABC5"/>
    <w:rsid w:val="5C7D3EB3"/>
    <w:rsid w:val="5C80ED07"/>
    <w:rsid w:val="5C899961"/>
    <w:rsid w:val="5CBEE450"/>
    <w:rsid w:val="5CC3D0A8"/>
    <w:rsid w:val="5CDB9421"/>
    <w:rsid w:val="5CF0EC30"/>
    <w:rsid w:val="5D01814D"/>
    <w:rsid w:val="5D13934F"/>
    <w:rsid w:val="5D31B34A"/>
    <w:rsid w:val="5D34586B"/>
    <w:rsid w:val="5D35B47A"/>
    <w:rsid w:val="5D49C9AA"/>
    <w:rsid w:val="5D777503"/>
    <w:rsid w:val="5D929525"/>
    <w:rsid w:val="5DA0138C"/>
    <w:rsid w:val="5DAB51CD"/>
    <w:rsid w:val="5DAF8F48"/>
    <w:rsid w:val="5DC7CDD3"/>
    <w:rsid w:val="5DD36CB4"/>
    <w:rsid w:val="5DE1CCC5"/>
    <w:rsid w:val="5DE66967"/>
    <w:rsid w:val="5DF155B9"/>
    <w:rsid w:val="5E0B9704"/>
    <w:rsid w:val="5E263C12"/>
    <w:rsid w:val="5E32BADB"/>
    <w:rsid w:val="5E371F7A"/>
    <w:rsid w:val="5E5E0BF7"/>
    <w:rsid w:val="5E6D5E0C"/>
    <w:rsid w:val="5E7F66B1"/>
    <w:rsid w:val="5E96CC93"/>
    <w:rsid w:val="5EA02D1D"/>
    <w:rsid w:val="5EA49FE1"/>
    <w:rsid w:val="5EBF4AF1"/>
    <w:rsid w:val="5EC82713"/>
    <w:rsid w:val="5ECEBFC8"/>
    <w:rsid w:val="5EF431F1"/>
    <w:rsid w:val="5F148D8F"/>
    <w:rsid w:val="5F1B26BF"/>
    <w:rsid w:val="5F20B684"/>
    <w:rsid w:val="5F256AE8"/>
    <w:rsid w:val="5F286668"/>
    <w:rsid w:val="5F2F2829"/>
    <w:rsid w:val="5F2F44FF"/>
    <w:rsid w:val="5F3B94A8"/>
    <w:rsid w:val="5F3D4457"/>
    <w:rsid w:val="5F4508C5"/>
    <w:rsid w:val="5F47A773"/>
    <w:rsid w:val="5F5AE804"/>
    <w:rsid w:val="5F5AEC3B"/>
    <w:rsid w:val="5F71FEA1"/>
    <w:rsid w:val="5F86E31E"/>
    <w:rsid w:val="5F89C24B"/>
    <w:rsid w:val="5F98B4C5"/>
    <w:rsid w:val="5F9FFFB8"/>
    <w:rsid w:val="5FA76AB3"/>
    <w:rsid w:val="5FB3A637"/>
    <w:rsid w:val="5FBC6A5F"/>
    <w:rsid w:val="5FDB35F6"/>
    <w:rsid w:val="60016624"/>
    <w:rsid w:val="60128139"/>
    <w:rsid w:val="602720A7"/>
    <w:rsid w:val="60357AA3"/>
    <w:rsid w:val="603ABC50"/>
    <w:rsid w:val="603EFD6E"/>
    <w:rsid w:val="604DC43A"/>
    <w:rsid w:val="6053C87A"/>
    <w:rsid w:val="6064AB77"/>
    <w:rsid w:val="6080FC34"/>
    <w:rsid w:val="60922435"/>
    <w:rsid w:val="609B3ABA"/>
    <w:rsid w:val="60A69453"/>
    <w:rsid w:val="60E1EC8D"/>
    <w:rsid w:val="60E52E49"/>
    <w:rsid w:val="60FBBF4A"/>
    <w:rsid w:val="611C3943"/>
    <w:rsid w:val="611E0B73"/>
    <w:rsid w:val="612F4500"/>
    <w:rsid w:val="61381603"/>
    <w:rsid w:val="61589C58"/>
    <w:rsid w:val="6169261F"/>
    <w:rsid w:val="6181F4BA"/>
    <w:rsid w:val="6188BBB5"/>
    <w:rsid w:val="619273B8"/>
    <w:rsid w:val="61C0062A"/>
    <w:rsid w:val="61CDAAB2"/>
    <w:rsid w:val="61DBD0E3"/>
    <w:rsid w:val="61E6FA7C"/>
    <w:rsid w:val="61F27E40"/>
    <w:rsid w:val="61F3866C"/>
    <w:rsid w:val="61F8B53A"/>
    <w:rsid w:val="621EB844"/>
    <w:rsid w:val="62274FFD"/>
    <w:rsid w:val="625B546C"/>
    <w:rsid w:val="62810F89"/>
    <w:rsid w:val="62858B86"/>
    <w:rsid w:val="629576AA"/>
    <w:rsid w:val="62ACE2F4"/>
    <w:rsid w:val="62BA88FD"/>
    <w:rsid w:val="62D0EBF9"/>
    <w:rsid w:val="62EBB006"/>
    <w:rsid w:val="62F63A7C"/>
    <w:rsid w:val="6302DD1F"/>
    <w:rsid w:val="630D01C8"/>
    <w:rsid w:val="630DDF63"/>
    <w:rsid w:val="631A9F5B"/>
    <w:rsid w:val="6329A48B"/>
    <w:rsid w:val="632A0932"/>
    <w:rsid w:val="632C2DEC"/>
    <w:rsid w:val="632EB5ED"/>
    <w:rsid w:val="632F2F2C"/>
    <w:rsid w:val="6332191F"/>
    <w:rsid w:val="63352710"/>
    <w:rsid w:val="633BAC39"/>
    <w:rsid w:val="634B28B2"/>
    <w:rsid w:val="63521930"/>
    <w:rsid w:val="636B4672"/>
    <w:rsid w:val="636D9DED"/>
    <w:rsid w:val="636DB7F6"/>
    <w:rsid w:val="63A104C9"/>
    <w:rsid w:val="63B7126E"/>
    <w:rsid w:val="63BC6C32"/>
    <w:rsid w:val="63BCDA5C"/>
    <w:rsid w:val="63CD499D"/>
    <w:rsid w:val="63D896A4"/>
    <w:rsid w:val="63E45929"/>
    <w:rsid w:val="63EADDFA"/>
    <w:rsid w:val="63EC2CCD"/>
    <w:rsid w:val="63F1B888"/>
    <w:rsid w:val="6403D9DC"/>
    <w:rsid w:val="640BEFEA"/>
    <w:rsid w:val="640FF3E7"/>
    <w:rsid w:val="64232154"/>
    <w:rsid w:val="644F4AF0"/>
    <w:rsid w:val="6453F900"/>
    <w:rsid w:val="6455AAEB"/>
    <w:rsid w:val="647370DB"/>
    <w:rsid w:val="647927EF"/>
    <w:rsid w:val="648B4D5F"/>
    <w:rsid w:val="64A6FF91"/>
    <w:rsid w:val="64B59A68"/>
    <w:rsid w:val="64B5F393"/>
    <w:rsid w:val="64C5B255"/>
    <w:rsid w:val="64D4EDE1"/>
    <w:rsid w:val="64D9BCF7"/>
    <w:rsid w:val="64E688D9"/>
    <w:rsid w:val="64EC9A28"/>
    <w:rsid w:val="650A4372"/>
    <w:rsid w:val="650E22DB"/>
    <w:rsid w:val="65147184"/>
    <w:rsid w:val="65159E07"/>
    <w:rsid w:val="65264568"/>
    <w:rsid w:val="653B3D33"/>
    <w:rsid w:val="6557164C"/>
    <w:rsid w:val="65616044"/>
    <w:rsid w:val="658202EC"/>
    <w:rsid w:val="65946451"/>
    <w:rsid w:val="65A27737"/>
    <w:rsid w:val="65B7552B"/>
    <w:rsid w:val="65CD923E"/>
    <w:rsid w:val="65E75162"/>
    <w:rsid w:val="65ED5AEE"/>
    <w:rsid w:val="6622092F"/>
    <w:rsid w:val="662339C5"/>
    <w:rsid w:val="66330AD4"/>
    <w:rsid w:val="66448110"/>
    <w:rsid w:val="665A48DB"/>
    <w:rsid w:val="6671FE06"/>
    <w:rsid w:val="66721A82"/>
    <w:rsid w:val="667E86C7"/>
    <w:rsid w:val="66819FCC"/>
    <w:rsid w:val="66A95868"/>
    <w:rsid w:val="66B4C268"/>
    <w:rsid w:val="66C46E67"/>
    <w:rsid w:val="66CE6C6A"/>
    <w:rsid w:val="66D59159"/>
    <w:rsid w:val="66F592C6"/>
    <w:rsid w:val="66FC2E81"/>
    <w:rsid w:val="670DC834"/>
    <w:rsid w:val="671911AE"/>
    <w:rsid w:val="671F29DE"/>
    <w:rsid w:val="672546C9"/>
    <w:rsid w:val="67278C27"/>
    <w:rsid w:val="67356F2B"/>
    <w:rsid w:val="6736503D"/>
    <w:rsid w:val="67482A38"/>
    <w:rsid w:val="67482D24"/>
    <w:rsid w:val="676A0EF6"/>
    <w:rsid w:val="677D95E1"/>
    <w:rsid w:val="6791C377"/>
    <w:rsid w:val="67A1C381"/>
    <w:rsid w:val="67A43C25"/>
    <w:rsid w:val="67A6DEE0"/>
    <w:rsid w:val="67B9E819"/>
    <w:rsid w:val="67BF3CF7"/>
    <w:rsid w:val="67D1E2AE"/>
    <w:rsid w:val="67E5BE51"/>
    <w:rsid w:val="67EADD4A"/>
    <w:rsid w:val="67F89852"/>
    <w:rsid w:val="67FBAD42"/>
    <w:rsid w:val="6800B8C2"/>
    <w:rsid w:val="680DF4B2"/>
    <w:rsid w:val="68308CB7"/>
    <w:rsid w:val="683598A5"/>
    <w:rsid w:val="6842490B"/>
    <w:rsid w:val="68439D07"/>
    <w:rsid w:val="685D930A"/>
    <w:rsid w:val="68827CDC"/>
    <w:rsid w:val="6885F4D6"/>
    <w:rsid w:val="68881F00"/>
    <w:rsid w:val="6891EC60"/>
    <w:rsid w:val="68A74685"/>
    <w:rsid w:val="6931E8B1"/>
    <w:rsid w:val="6935A727"/>
    <w:rsid w:val="69403950"/>
    <w:rsid w:val="694AF2E3"/>
    <w:rsid w:val="6952466A"/>
    <w:rsid w:val="69685512"/>
    <w:rsid w:val="69750721"/>
    <w:rsid w:val="6977B955"/>
    <w:rsid w:val="69882B41"/>
    <w:rsid w:val="69D00126"/>
    <w:rsid w:val="69DAE0FB"/>
    <w:rsid w:val="69DCDF71"/>
    <w:rsid w:val="69E0A277"/>
    <w:rsid w:val="6A047EEB"/>
    <w:rsid w:val="6A0FF918"/>
    <w:rsid w:val="6A313D97"/>
    <w:rsid w:val="6A32AD46"/>
    <w:rsid w:val="6A3C798E"/>
    <w:rsid w:val="6A40C0AC"/>
    <w:rsid w:val="6A57E9E3"/>
    <w:rsid w:val="6A5EAB0A"/>
    <w:rsid w:val="6A64A240"/>
    <w:rsid w:val="6A861207"/>
    <w:rsid w:val="6A9266DB"/>
    <w:rsid w:val="6AA4A174"/>
    <w:rsid w:val="6AB6C6E4"/>
    <w:rsid w:val="6AC89913"/>
    <w:rsid w:val="6ACEEC62"/>
    <w:rsid w:val="6AD96443"/>
    <w:rsid w:val="6AD9844F"/>
    <w:rsid w:val="6AE3CFE3"/>
    <w:rsid w:val="6AF26F87"/>
    <w:rsid w:val="6AFBEB28"/>
    <w:rsid w:val="6AFFF1FB"/>
    <w:rsid w:val="6B10E999"/>
    <w:rsid w:val="6B1786BA"/>
    <w:rsid w:val="6B183FA7"/>
    <w:rsid w:val="6B18E3E7"/>
    <w:rsid w:val="6B27162E"/>
    <w:rsid w:val="6B3D77DC"/>
    <w:rsid w:val="6B4DAB01"/>
    <w:rsid w:val="6B4EF665"/>
    <w:rsid w:val="6BA0E53D"/>
    <w:rsid w:val="6BC3D839"/>
    <w:rsid w:val="6BC63CED"/>
    <w:rsid w:val="6BC7F7C8"/>
    <w:rsid w:val="6BE387CC"/>
    <w:rsid w:val="6BF4BCAC"/>
    <w:rsid w:val="6BF57D99"/>
    <w:rsid w:val="6C50D33F"/>
    <w:rsid w:val="6C60BCD0"/>
    <w:rsid w:val="6C61C257"/>
    <w:rsid w:val="6C6F560F"/>
    <w:rsid w:val="6C7E19B6"/>
    <w:rsid w:val="6C99FE95"/>
    <w:rsid w:val="6CA4D309"/>
    <w:rsid w:val="6CA796C3"/>
    <w:rsid w:val="6CB2BB90"/>
    <w:rsid w:val="6CC0655C"/>
    <w:rsid w:val="6CC1760E"/>
    <w:rsid w:val="6CC5DFEF"/>
    <w:rsid w:val="6CC8A736"/>
    <w:rsid w:val="6CEB4BEF"/>
    <w:rsid w:val="6CF3A96A"/>
    <w:rsid w:val="6D0B4105"/>
    <w:rsid w:val="6D1547C2"/>
    <w:rsid w:val="6D170E2A"/>
    <w:rsid w:val="6D3F5EAC"/>
    <w:rsid w:val="6D58C392"/>
    <w:rsid w:val="6D8180D6"/>
    <w:rsid w:val="6D81C019"/>
    <w:rsid w:val="6DA384E5"/>
    <w:rsid w:val="6DA4547F"/>
    <w:rsid w:val="6DBDCFFF"/>
    <w:rsid w:val="6DC2BD79"/>
    <w:rsid w:val="6DCC739F"/>
    <w:rsid w:val="6DDE0E0B"/>
    <w:rsid w:val="6DF98325"/>
    <w:rsid w:val="6E1C4F26"/>
    <w:rsid w:val="6E2479B1"/>
    <w:rsid w:val="6E3E8AC8"/>
    <w:rsid w:val="6E5F8D88"/>
    <w:rsid w:val="6E7115E4"/>
    <w:rsid w:val="6E813E2E"/>
    <w:rsid w:val="6E85AB08"/>
    <w:rsid w:val="6EBAB68F"/>
    <w:rsid w:val="6EC39BD9"/>
    <w:rsid w:val="6EE43CED"/>
    <w:rsid w:val="6EFBB9A5"/>
    <w:rsid w:val="6F0FCA6E"/>
    <w:rsid w:val="6F1F1085"/>
    <w:rsid w:val="6F2485E8"/>
    <w:rsid w:val="6F270A62"/>
    <w:rsid w:val="6F35AB23"/>
    <w:rsid w:val="6F3704BE"/>
    <w:rsid w:val="6F3F288D"/>
    <w:rsid w:val="6F540952"/>
    <w:rsid w:val="6F54C7FD"/>
    <w:rsid w:val="6F59163D"/>
    <w:rsid w:val="6F66F4E3"/>
    <w:rsid w:val="6F6F5277"/>
    <w:rsid w:val="6F87C14B"/>
    <w:rsid w:val="6FADD185"/>
    <w:rsid w:val="6FBFAA71"/>
    <w:rsid w:val="6FE55C7C"/>
    <w:rsid w:val="6FF58DA0"/>
    <w:rsid w:val="6FFFDFFE"/>
    <w:rsid w:val="7000A2A1"/>
    <w:rsid w:val="70021037"/>
    <w:rsid w:val="704BC759"/>
    <w:rsid w:val="704E0820"/>
    <w:rsid w:val="704E4CC9"/>
    <w:rsid w:val="707AA9DC"/>
    <w:rsid w:val="709A4B50"/>
    <w:rsid w:val="70B12BEE"/>
    <w:rsid w:val="70B7FD1C"/>
    <w:rsid w:val="70BBA859"/>
    <w:rsid w:val="70CEEE76"/>
    <w:rsid w:val="70D5241B"/>
    <w:rsid w:val="70D8A17B"/>
    <w:rsid w:val="70EC8986"/>
    <w:rsid w:val="70F4C3E5"/>
    <w:rsid w:val="70FE9A37"/>
    <w:rsid w:val="7107F3EC"/>
    <w:rsid w:val="7109CB5E"/>
    <w:rsid w:val="71147E70"/>
    <w:rsid w:val="711C2A3B"/>
    <w:rsid w:val="711E1567"/>
    <w:rsid w:val="712790AF"/>
    <w:rsid w:val="71392D48"/>
    <w:rsid w:val="714465A4"/>
    <w:rsid w:val="714D992D"/>
    <w:rsid w:val="715A383B"/>
    <w:rsid w:val="71675237"/>
    <w:rsid w:val="716ADBDA"/>
    <w:rsid w:val="7175F9E1"/>
    <w:rsid w:val="7197931D"/>
    <w:rsid w:val="719A4FA3"/>
    <w:rsid w:val="719FE9D7"/>
    <w:rsid w:val="721069C4"/>
    <w:rsid w:val="722460D5"/>
    <w:rsid w:val="7226B014"/>
    <w:rsid w:val="7229ECB5"/>
    <w:rsid w:val="723A707C"/>
    <w:rsid w:val="72481378"/>
    <w:rsid w:val="726D7EF1"/>
    <w:rsid w:val="728002A6"/>
    <w:rsid w:val="72893040"/>
    <w:rsid w:val="72959238"/>
    <w:rsid w:val="7299A0A4"/>
    <w:rsid w:val="72A3CEAC"/>
    <w:rsid w:val="72A892F7"/>
    <w:rsid w:val="72C060DD"/>
    <w:rsid w:val="72CFFE54"/>
    <w:rsid w:val="72D02BF9"/>
    <w:rsid w:val="72D1F33B"/>
    <w:rsid w:val="72E587FF"/>
    <w:rsid w:val="72FE6760"/>
    <w:rsid w:val="732C5031"/>
    <w:rsid w:val="733E720E"/>
    <w:rsid w:val="73405ED2"/>
    <w:rsid w:val="7346CAA9"/>
    <w:rsid w:val="7355D321"/>
    <w:rsid w:val="7371809C"/>
    <w:rsid w:val="73774218"/>
    <w:rsid w:val="7383626C"/>
    <w:rsid w:val="7390D56D"/>
    <w:rsid w:val="73ADDEFF"/>
    <w:rsid w:val="73BBD3C1"/>
    <w:rsid w:val="73D40390"/>
    <w:rsid w:val="73D6681B"/>
    <w:rsid w:val="73ED2F00"/>
    <w:rsid w:val="73FCD9D8"/>
    <w:rsid w:val="7411CE48"/>
    <w:rsid w:val="7419F694"/>
    <w:rsid w:val="741F64FA"/>
    <w:rsid w:val="74402889"/>
    <w:rsid w:val="745D0360"/>
    <w:rsid w:val="7467EDD0"/>
    <w:rsid w:val="746B1B36"/>
    <w:rsid w:val="74798455"/>
    <w:rsid w:val="748737E0"/>
    <w:rsid w:val="748769C6"/>
    <w:rsid w:val="7495572F"/>
    <w:rsid w:val="74B25CCC"/>
    <w:rsid w:val="74D70202"/>
    <w:rsid w:val="74EB9C15"/>
    <w:rsid w:val="74FFBC86"/>
    <w:rsid w:val="750B4E33"/>
    <w:rsid w:val="7513DA64"/>
    <w:rsid w:val="7529950A"/>
    <w:rsid w:val="7536093C"/>
    <w:rsid w:val="754207C6"/>
    <w:rsid w:val="7546694B"/>
    <w:rsid w:val="7548C024"/>
    <w:rsid w:val="75632916"/>
    <w:rsid w:val="75646BC8"/>
    <w:rsid w:val="756E6F3E"/>
    <w:rsid w:val="7573B992"/>
    <w:rsid w:val="757B2221"/>
    <w:rsid w:val="757D68BA"/>
    <w:rsid w:val="7589F39A"/>
    <w:rsid w:val="7590433F"/>
    <w:rsid w:val="75913248"/>
    <w:rsid w:val="75999089"/>
    <w:rsid w:val="759B3AE7"/>
    <w:rsid w:val="75B20E44"/>
    <w:rsid w:val="75B91112"/>
    <w:rsid w:val="75BCCE09"/>
    <w:rsid w:val="75C1FD0B"/>
    <w:rsid w:val="75D153E7"/>
    <w:rsid w:val="75DA2195"/>
    <w:rsid w:val="75E37297"/>
    <w:rsid w:val="75E474A8"/>
    <w:rsid w:val="75EBAF19"/>
    <w:rsid w:val="76142A2F"/>
    <w:rsid w:val="76343C3C"/>
    <w:rsid w:val="76397C35"/>
    <w:rsid w:val="7657F22E"/>
    <w:rsid w:val="766B2500"/>
    <w:rsid w:val="767233E2"/>
    <w:rsid w:val="767F55B1"/>
    <w:rsid w:val="768AD834"/>
    <w:rsid w:val="76973008"/>
    <w:rsid w:val="76A30F40"/>
    <w:rsid w:val="76CF5354"/>
    <w:rsid w:val="76E9CCC7"/>
    <w:rsid w:val="76F8A4A2"/>
    <w:rsid w:val="76F9018C"/>
    <w:rsid w:val="7713C64F"/>
    <w:rsid w:val="772D4837"/>
    <w:rsid w:val="775A6072"/>
    <w:rsid w:val="7793D200"/>
    <w:rsid w:val="7794A170"/>
    <w:rsid w:val="7796AB25"/>
    <w:rsid w:val="77B197F2"/>
    <w:rsid w:val="77F758FC"/>
    <w:rsid w:val="78047185"/>
    <w:rsid w:val="78205B2A"/>
    <w:rsid w:val="78268718"/>
    <w:rsid w:val="7839B07A"/>
    <w:rsid w:val="784AE60C"/>
    <w:rsid w:val="78698380"/>
    <w:rsid w:val="787F38A1"/>
    <w:rsid w:val="7885F793"/>
    <w:rsid w:val="78A06802"/>
    <w:rsid w:val="78A3846C"/>
    <w:rsid w:val="78AF35A0"/>
    <w:rsid w:val="78D4A119"/>
    <w:rsid w:val="78DB9D18"/>
    <w:rsid w:val="78DBBCB0"/>
    <w:rsid w:val="78FB4793"/>
    <w:rsid w:val="78FD7437"/>
    <w:rsid w:val="7903B164"/>
    <w:rsid w:val="7919E469"/>
    <w:rsid w:val="792039F8"/>
    <w:rsid w:val="79218F10"/>
    <w:rsid w:val="79271233"/>
    <w:rsid w:val="7932A294"/>
    <w:rsid w:val="793542AD"/>
    <w:rsid w:val="793A901A"/>
    <w:rsid w:val="7946F618"/>
    <w:rsid w:val="7965B621"/>
    <w:rsid w:val="7968D582"/>
    <w:rsid w:val="796F1AE1"/>
    <w:rsid w:val="79A945DF"/>
    <w:rsid w:val="79B0FBB3"/>
    <w:rsid w:val="79D8A392"/>
    <w:rsid w:val="79DB5790"/>
    <w:rsid w:val="79FC99FB"/>
    <w:rsid w:val="7A071008"/>
    <w:rsid w:val="7A0769A0"/>
    <w:rsid w:val="7A0F9B3A"/>
    <w:rsid w:val="7A21C7F4"/>
    <w:rsid w:val="7A266587"/>
    <w:rsid w:val="7A58E0A1"/>
    <w:rsid w:val="7A6617FB"/>
    <w:rsid w:val="7A7CBEBB"/>
    <w:rsid w:val="7A7D7660"/>
    <w:rsid w:val="7A917B32"/>
    <w:rsid w:val="7AA04C0E"/>
    <w:rsid w:val="7AB15A4C"/>
    <w:rsid w:val="7AC573DD"/>
    <w:rsid w:val="7AD2F46E"/>
    <w:rsid w:val="7AEDC21F"/>
    <w:rsid w:val="7AF47504"/>
    <w:rsid w:val="7B1C0081"/>
    <w:rsid w:val="7B20FB79"/>
    <w:rsid w:val="7B3AB0B2"/>
    <w:rsid w:val="7B4BD659"/>
    <w:rsid w:val="7B52774E"/>
    <w:rsid w:val="7B63B454"/>
    <w:rsid w:val="7B67A67C"/>
    <w:rsid w:val="7B85CAF2"/>
    <w:rsid w:val="7B952DFE"/>
    <w:rsid w:val="7B9AC05C"/>
    <w:rsid w:val="7BA5557E"/>
    <w:rsid w:val="7BC1A73B"/>
    <w:rsid w:val="7BCCA7C1"/>
    <w:rsid w:val="7C3E434B"/>
    <w:rsid w:val="7C4DBDB5"/>
    <w:rsid w:val="7C60B126"/>
    <w:rsid w:val="7C60CD89"/>
    <w:rsid w:val="7C68116B"/>
    <w:rsid w:val="7C6A4356"/>
    <w:rsid w:val="7C7051A5"/>
    <w:rsid w:val="7C76E09A"/>
    <w:rsid w:val="7C9377CA"/>
    <w:rsid w:val="7C96070D"/>
    <w:rsid w:val="7C9EA0EF"/>
    <w:rsid w:val="7CEF1C1D"/>
    <w:rsid w:val="7CFC9500"/>
    <w:rsid w:val="7D07F6F0"/>
    <w:rsid w:val="7D2F4E08"/>
    <w:rsid w:val="7D61A806"/>
    <w:rsid w:val="7D6D63F9"/>
    <w:rsid w:val="7D7CF16F"/>
    <w:rsid w:val="7D838AA7"/>
    <w:rsid w:val="7DA87038"/>
    <w:rsid w:val="7DB40669"/>
    <w:rsid w:val="7DCA937D"/>
    <w:rsid w:val="7DCAE435"/>
    <w:rsid w:val="7DCC647D"/>
    <w:rsid w:val="7DDB9F70"/>
    <w:rsid w:val="7DDD4691"/>
    <w:rsid w:val="7DE093B1"/>
    <w:rsid w:val="7DEA7ED1"/>
    <w:rsid w:val="7DF33436"/>
    <w:rsid w:val="7DFDC652"/>
    <w:rsid w:val="7E12B0FB"/>
    <w:rsid w:val="7E595FDB"/>
    <w:rsid w:val="7E872340"/>
    <w:rsid w:val="7E98DFD7"/>
    <w:rsid w:val="7EA9DD12"/>
    <w:rsid w:val="7EC1D91F"/>
    <w:rsid w:val="7ED0580D"/>
    <w:rsid w:val="7ED55E3D"/>
    <w:rsid w:val="7EDBBFC8"/>
    <w:rsid w:val="7EF950D1"/>
    <w:rsid w:val="7EFE8668"/>
    <w:rsid w:val="7F0D9024"/>
    <w:rsid w:val="7F7400A2"/>
    <w:rsid w:val="7F9AB635"/>
    <w:rsid w:val="7FA10EF4"/>
    <w:rsid w:val="7FBB7BDD"/>
    <w:rsid w:val="7FC0E35F"/>
    <w:rsid w:val="7FCC78DF"/>
    <w:rsid w:val="7FD70681"/>
    <w:rsid w:val="7FE99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D9B6E22"/>
  <w15:docId w15:val="{1FDDE2A9-6B59-4B33-9FC3-3C5B6F6C9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11"/>
    <w:pPr>
      <w:spacing w:after="0" w:line="240" w:lineRule="auto"/>
    </w:pPr>
    <w:rPr>
      <w:rFonts w:ascii="Arial" w:hAnsi="Arial"/>
      <w:sz w:val="28"/>
    </w:rPr>
  </w:style>
  <w:style w:type="paragraph" w:styleId="Ttulo1">
    <w:name w:val="heading 1"/>
    <w:aliases w:val="1. Überschrift"/>
    <w:basedOn w:val="Normal"/>
    <w:next w:val="Normal"/>
    <w:link w:val="Ttulo1Car"/>
    <w:autoRedefine/>
    <w:uiPriority w:val="1"/>
    <w:qFormat/>
    <w:rsid w:val="00E00A3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aliases w:val="2. Überschrift"/>
    <w:basedOn w:val="Normal"/>
    <w:next w:val="Normal"/>
    <w:link w:val="Ttulo2Car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aliases w:val="3. Überschrift"/>
    <w:basedOn w:val="Normal"/>
    <w:next w:val="Normal"/>
    <w:link w:val="Ttulo3Car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637D0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37D0"/>
  </w:style>
  <w:style w:type="paragraph" w:styleId="Piedepgina">
    <w:name w:val="footer"/>
    <w:basedOn w:val="Normal"/>
    <w:link w:val="PiedepginaCar"/>
    <w:uiPriority w:val="99"/>
    <w:unhideWhenUsed/>
    <w:rsid w:val="00A637D0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D89"/>
  </w:style>
  <w:style w:type="paragraph" w:styleId="Textodeglobo">
    <w:name w:val="Balloon Text"/>
    <w:basedOn w:val="Normal"/>
    <w:link w:val="TextodegloboCar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uiPriority w:val="99"/>
    <w:unhideWhenUsed/>
    <w:rsid w:val="00A637D0"/>
  </w:style>
  <w:style w:type="character" w:customStyle="1" w:styleId="Ttulo2Car">
    <w:name w:val="Título 2 Car"/>
    <w:aliases w:val="2. Überschrift Car"/>
    <w:basedOn w:val="Fuentedeprrafopredeter"/>
    <w:link w:val="Ttulo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Ttulo3Car">
    <w:name w:val="Título 3 Car"/>
    <w:aliases w:val="3. Überschrift Car"/>
    <w:basedOn w:val="Fuentedeprrafopredeter"/>
    <w:link w:val="Ttulo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Normal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Normal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Normal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Ttulo1Car">
    <w:name w:val="Título 1 Car"/>
    <w:aliases w:val="1. Überschrift Car"/>
    <w:basedOn w:val="Fuentedeprrafopredeter"/>
    <w:link w:val="Ttulo1"/>
    <w:uiPriority w:val="1"/>
    <w:rsid w:val="00E00A39"/>
    <w:rPr>
      <w:rFonts w:ascii="Arial" w:eastAsiaTheme="majorEastAsia" w:hAnsi="Arial" w:cstheme="majorBidi"/>
      <w:b/>
      <w:bCs/>
      <w:sz w:val="28"/>
      <w:szCs w:val="28"/>
    </w:rPr>
  </w:style>
  <w:style w:type="paragraph" w:styleId="Sinespaciado">
    <w:name w:val="No Spacing"/>
    <w:basedOn w:val="Normal"/>
    <w:uiPriority w:val="4"/>
    <w:semiHidden/>
    <w:unhideWhenUsed/>
    <w:rsid w:val="000F1C7E"/>
  </w:style>
  <w:style w:type="table" w:styleId="Tablaconcuadrcula">
    <w:name w:val="Table Grid"/>
    <w:basedOn w:val="Tablanormal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B969D6"/>
    <w:rPr>
      <w:rFonts w:ascii="Arial" w:eastAsiaTheme="majorEastAsia" w:hAnsi="Arial" w:cstheme="majorBidi"/>
      <w:bCs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4D67A3"/>
    <w:pPr>
      <w:ind w:left="720"/>
      <w:contextualSpacing/>
    </w:pPr>
  </w:style>
  <w:style w:type="paragraph" w:customStyle="1" w:styleId="Thema">
    <w:name w:val="Thema"/>
    <w:basedOn w:val="Normal"/>
    <w:link w:val="ThemaZchn"/>
    <w:qFormat/>
    <w:rsid w:val="00FD1FD4"/>
    <w:pPr>
      <w:spacing w:before="240" w:after="240"/>
    </w:pPr>
    <w:rPr>
      <w:b/>
      <w:sz w:val="24"/>
      <w:szCs w:val="24"/>
    </w:rPr>
  </w:style>
  <w:style w:type="character" w:customStyle="1" w:styleId="ThemaZchn">
    <w:name w:val="Thema Zchn"/>
    <w:basedOn w:val="Fuentedeprrafopredeter"/>
    <w:link w:val="Thema"/>
    <w:rsid w:val="00FD1FD4"/>
    <w:rPr>
      <w:rFonts w:ascii="Arial" w:hAnsi="Arial"/>
      <w:b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4678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46785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46785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0B01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B01F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01F9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01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01F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5B07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7C2283"/>
    <w:pPr>
      <w:spacing w:after="0" w:line="240" w:lineRule="auto"/>
    </w:pPr>
    <w:rPr>
      <w:rFonts w:ascii="Arial" w:hAnsi="Arial"/>
      <w:sz w:val="28"/>
    </w:rPr>
  </w:style>
  <w:style w:type="character" w:styleId="Hipervnculo">
    <w:name w:val="Hyperlink"/>
    <w:basedOn w:val="Fuentedeprrafopredeter"/>
    <w:uiPriority w:val="99"/>
    <w:unhideWhenUsed/>
    <w:rsid w:val="00986A0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unhideWhenUsed/>
    <w:rsid w:val="00986A0A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560800"/>
    <w:rPr>
      <w:i/>
      <w:iCs/>
    </w:rPr>
  </w:style>
  <w:style w:type="character" w:styleId="Mencionar">
    <w:name w:val="Mention"/>
    <w:basedOn w:val="Fuentedeprrafopredeter"/>
    <w:uiPriority w:val="99"/>
    <w:unhideWhenUsed/>
    <w:rsid w:val="00194C35"/>
    <w:rPr>
      <w:color w:val="2B579A"/>
      <w:shd w:val="clear" w:color="auto" w:fill="E1DFDD"/>
    </w:rPr>
  </w:style>
  <w:style w:type="character" w:customStyle="1" w:styleId="normaltextrun">
    <w:name w:val="normaltextrun"/>
    <w:basedOn w:val="Fuentedeprrafopredeter"/>
    <w:rsid w:val="00500711"/>
  </w:style>
  <w:style w:type="character" w:customStyle="1" w:styleId="eop">
    <w:name w:val="eop"/>
    <w:basedOn w:val="Fuentedeprrafopredeter"/>
    <w:rsid w:val="00500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6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ecd.org/dac/dac-global-relations/Kit%20de%20Herramientas_Cooperacion%20triangular_Agosto%202018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https://dms.giz.de/dms/llisapi.dll/83973965/ELdZ_ml_Office_Farbe_sp.BMP?func=doc.Fetch&amp;nodeid=83973965" TargetMode="External"/><Relationship Id="rId18" Type="http://schemas.openxmlformats.org/officeDocument/2006/relationships/image" Target="media/image16.png"/><Relationship Id="rId3" Type="http://schemas.openxmlformats.org/officeDocument/2006/relationships/image" Target="https://dms.giz.de/dms/llisapi.dll/83973965/ELdZ_ml_Office_Farbe_sp.BMP?func=doc.Fetch&amp;nodeid=83973965" TargetMode="External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image" Target="media/image15.png"/><Relationship Id="rId2" Type="http://schemas.openxmlformats.org/officeDocument/2006/relationships/image" Target="media/image2.png"/><Relationship Id="rId16" Type="http://schemas.openxmlformats.org/officeDocument/2006/relationships/image" Target="media/image14.png"/><Relationship Id="rId20" Type="http://schemas.openxmlformats.org/officeDocument/2006/relationships/image" Target="media/image18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5" Type="http://schemas.openxmlformats.org/officeDocument/2006/relationships/image" Target="media/image4.jpg"/><Relationship Id="rId15" Type="http://schemas.openxmlformats.org/officeDocument/2006/relationships/image" Target="media/image13.jpeg"/><Relationship Id="rId10" Type="http://schemas.openxmlformats.org/officeDocument/2006/relationships/image" Target="media/image9.jpg"/><Relationship Id="rId19" Type="http://schemas.openxmlformats.org/officeDocument/2006/relationships/image" Target="media/image17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ffma_sar1\Desktop\Vorlagen%20&#252;berarbeiten\OuR\fzb_dokumentation_empfaengerpruefung_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24c09d-1c4b-4251-b77b-679941b6a2cf">
      <Terms xmlns="http://schemas.microsoft.com/office/infopath/2007/PartnerControls"/>
    </lcf76f155ced4ddcb4097134ff3c332f>
    <TaxCatchAll xmlns="73d948e2-3334-4276-919a-d2d4df25986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854B4791E1DD4595AED9181FF3E0AC" ma:contentTypeVersion="15" ma:contentTypeDescription="Crear nuevo documento." ma:contentTypeScope="" ma:versionID="8ad0b37bb026fbdefca4e40cfd4a6782">
  <xsd:schema xmlns:xsd="http://www.w3.org/2001/XMLSchema" xmlns:xs="http://www.w3.org/2001/XMLSchema" xmlns:p="http://schemas.microsoft.com/office/2006/metadata/properties" xmlns:ns2="a424c09d-1c4b-4251-b77b-679941b6a2cf" xmlns:ns3="73d948e2-3334-4276-919a-d2d4df259862" targetNamespace="http://schemas.microsoft.com/office/2006/metadata/properties" ma:root="true" ma:fieldsID="da03a7e87252bfca4a64859879f62f2d" ns2:_="" ns3:_="">
    <xsd:import namespace="a424c09d-1c4b-4251-b77b-679941b6a2cf"/>
    <xsd:import namespace="73d948e2-3334-4276-919a-d2d4df25986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4c09d-1c4b-4251-b77b-679941b6a2c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7beb968c-8ea1-4092-bc4f-c671fdfc68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948e2-3334-4276-919a-d2d4df25986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4c6df33-0594-474a-b6a2-f9fd839c9c7e}" ma:internalName="TaxCatchAll" ma:showField="CatchAllData" ma:web="73d948e2-3334-4276-919a-d2d4df2598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D5E293-6AC6-4109-8BE9-5BDD6AD802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C140B3-D280-4894-B563-34085278AB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2318DC-FFEF-4634-925B-CE4067D238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8F944-BE15-4B7F-8B91-922E1B2910D7}"/>
</file>

<file path=docProps/app.xml><?xml version="1.0" encoding="utf-8"?>
<Properties xmlns="http://schemas.openxmlformats.org/officeDocument/2006/extended-properties" xmlns:vt="http://schemas.openxmlformats.org/officeDocument/2006/docPropsVTypes">
  <Template>fzb_dokumentation_empfaengerpruefung_de</Template>
  <TotalTime>3</TotalTime>
  <Pages>17</Pages>
  <Words>7668</Words>
  <Characters>42174</Characters>
  <Application>Microsoft Office Word</Application>
  <DocSecurity>0</DocSecurity>
  <Lines>351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GTZ GmbH</Company>
  <LinksUpToDate>false</LinksUpToDate>
  <CharactersWithSpaces>49743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cp:lastModifiedBy>Sarah Esther Diaz Armando de Defrank</cp:lastModifiedBy>
  <cp:revision>6</cp:revision>
  <cp:lastPrinted>2017-06-23T19:37:00Z</cp:lastPrinted>
  <dcterms:created xsi:type="dcterms:W3CDTF">2021-06-22T21:07:00Z</dcterms:created>
  <dcterms:modified xsi:type="dcterms:W3CDTF">2024-07-30T19:14:00Z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0x010100CA854B4791E1DD4595AED9181FF3E0AC</vt:lpwstr>
  </property>
  <property fmtid="{D5CDD505-2E9C-101B-9397-08002B2CF9AE}" pid="4" name="RelatedOrganisations">
    <vt:lpwstr/>
  </property>
  <property fmtid="{D5CDD505-2E9C-101B-9397-08002B2CF9AE}" pid="5" name="RelatedRegions">
    <vt:lpwstr/>
  </property>
  <property fmtid="{D5CDD505-2E9C-101B-9397-08002B2CF9AE}" pid="6" name="RelatedTopics">
    <vt:lpwstr>19285;#Innovation Management|f527fa4c-e8a8-4a98-a406-441b03ad1943</vt:lpwstr>
  </property>
  <property fmtid="{D5CDD505-2E9C-101B-9397-08002B2CF9AE}" pid="7" name="RelatedSectorNetworks">
    <vt:lpwstr/>
  </property>
  <property fmtid="{D5CDD505-2E9C-101B-9397-08002B2CF9AE}" pid="8" name="RelatedAdditionalKeywords">
    <vt:lpwstr>20787;#BusinessModels|17d3b580-2fc0-4fd8-a462-674c6614b31f;#20592;#Digitalisierung|32d5c7d7-2261-45e1-a84d-8cc7c1025652;#20364;#Innovation|534d1d40-21dc-4e3d-b896-358abcc7caa5;#21186;#Ecosystems|64cdf9c4-da50-424e-b7d8-709828258908;#21302;#positionspapier</vt:lpwstr>
  </property>
  <property fmtid="{D5CDD505-2E9C-101B-9397-08002B2CF9AE}" pid="9" name="_dlc_DocIdItemGuid">
    <vt:lpwstr>92c12371-9ef3-45d5-bea3-64c134621aa6</vt:lpwstr>
  </property>
  <property fmtid="{D5CDD505-2E9C-101B-9397-08002B2CF9AE}" pid="10" name="ff4da18559a04811b6e258a14e5c8dcb">
    <vt:lpwstr/>
  </property>
  <property fmtid="{D5CDD505-2E9C-101B-9397-08002B2CF9AE}" pid="11" name="Tags">
    <vt:lpwstr/>
  </property>
</Properties>
</file>